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36B7C" w14:textId="3B481BC8" w:rsidR="00276C49" w:rsidRDefault="00276C49" w:rsidP="00276C49">
      <w:pPr>
        <w:pStyle w:val="Rubrik4"/>
        <w:tabs>
          <w:tab w:val="left" w:pos="2550"/>
        </w:tabs>
      </w:pPr>
      <w:r>
        <w:rPr>
          <w:noProof/>
          <w:lang w:eastAsia="sv-SE"/>
        </w:rPr>
        <mc:AlternateContent>
          <mc:Choice Requires="wps">
            <w:drawing>
              <wp:anchor distT="45720" distB="45720" distL="114300" distR="114300" simplePos="0" relativeHeight="251658242" behindDoc="0" locked="0" layoutInCell="1" allowOverlap="1" wp14:anchorId="547A6B76" wp14:editId="676E749E">
                <wp:simplePos x="0" y="0"/>
                <wp:positionH relativeFrom="page">
                  <wp:posOffset>3276600</wp:posOffset>
                </wp:positionH>
                <wp:positionV relativeFrom="paragraph">
                  <wp:posOffset>0</wp:posOffset>
                </wp:positionV>
                <wp:extent cx="3576955" cy="1791970"/>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955" cy="1791970"/>
                        </a:xfrm>
                        <a:prstGeom prst="rect">
                          <a:avLst/>
                        </a:prstGeom>
                        <a:noFill/>
                        <a:ln w="12700" cap="flat" cmpd="sng" algn="ctr">
                          <a:noFill/>
                          <a:prstDash val="solid"/>
                          <a:miter lim="800000"/>
                          <a:headEnd/>
                          <a:tailEnd/>
                        </a:ln>
                        <a:effectLst/>
                      </wps:spPr>
                      <wps:txbx>
                        <w:txbxContent>
                          <w:p w14:paraId="018C7EAB" w14:textId="24BA9F53" w:rsidR="00D44E40" w:rsidRDefault="000768F4" w:rsidP="00923CE8">
                            <w:pPr>
                              <w:spacing w:line="240" w:lineRule="auto"/>
                              <w:jc w:val="right"/>
                              <w:rPr>
                                <w:rStyle w:val="Diskretbetoning"/>
                                <w:i w:val="0"/>
                              </w:rPr>
                            </w:pPr>
                            <w:r>
                              <w:rPr>
                                <w:rStyle w:val="Diskretbetoning"/>
                                <w:i w:val="0"/>
                              </w:rPr>
                              <w:t>GRANSKNING</w:t>
                            </w:r>
                            <w:r w:rsidR="00D44E40">
                              <w:rPr>
                                <w:rStyle w:val="Diskretbetoning"/>
                                <w:i w:val="0"/>
                              </w:rPr>
                              <w:t>SHANDLING</w:t>
                            </w:r>
                          </w:p>
                          <w:p w14:paraId="05E42849" w14:textId="1DF42777" w:rsidR="00D44E40" w:rsidRDefault="00D44E40" w:rsidP="00923CE8">
                            <w:pPr>
                              <w:spacing w:line="240" w:lineRule="auto"/>
                              <w:jc w:val="right"/>
                              <w:rPr>
                                <w:rStyle w:val="Diskretbetoning"/>
                                <w:i w:val="0"/>
                              </w:rPr>
                            </w:pPr>
                            <w:r w:rsidRPr="00FE48B0">
                              <w:rPr>
                                <w:rStyle w:val="Diskretbetoning"/>
                                <w:i w:val="0"/>
                              </w:rPr>
                              <w:t xml:space="preserve">ANTAGEN MBN 20XX-XX-XX  </w:t>
                            </w:r>
                          </w:p>
                          <w:p w14:paraId="1CEA3AE9" w14:textId="38F053B3" w:rsidR="00D44E40" w:rsidRDefault="00D44E40" w:rsidP="00923CE8">
                            <w:pPr>
                              <w:spacing w:line="240" w:lineRule="auto"/>
                              <w:jc w:val="right"/>
                              <w:rPr>
                                <w:rStyle w:val="Diskretbetoning"/>
                                <w:i w:val="0"/>
                              </w:rPr>
                            </w:pPr>
                            <w:r w:rsidRPr="00FE48B0">
                              <w:rPr>
                                <w:rStyle w:val="Diskretbetoning"/>
                                <w:i w:val="0"/>
                              </w:rPr>
                              <w:t>LAGA KRAFT 20XX-XX-X</w:t>
                            </w:r>
                          </w:p>
                          <w:p w14:paraId="76C7CEB1" w14:textId="33FA9D0D" w:rsidR="00D44E40" w:rsidRDefault="00D44E40" w:rsidP="00923CE8">
                            <w:pPr>
                              <w:spacing w:line="240" w:lineRule="auto"/>
                              <w:jc w:val="right"/>
                              <w:rPr>
                                <w:rStyle w:val="Diskretbetoning"/>
                                <w:i w:val="0"/>
                              </w:rPr>
                            </w:pPr>
                            <w:r>
                              <w:rPr>
                                <w:rStyle w:val="Diskretbetoning"/>
                                <w:i w:val="0"/>
                              </w:rPr>
                              <w:t>Dnr. MBN</w:t>
                            </w:r>
                            <w:r w:rsidR="008B3F94">
                              <w:rPr>
                                <w:rStyle w:val="Diskretbetoning"/>
                                <w:i w:val="0"/>
                              </w:rPr>
                              <w:t xml:space="preserve"> 2024/22</w:t>
                            </w:r>
                          </w:p>
                          <w:p w14:paraId="24CF621A" w14:textId="77777777" w:rsidR="00D44E40" w:rsidRPr="00FE48B0" w:rsidRDefault="00D44E40" w:rsidP="00923CE8">
                            <w:pPr>
                              <w:spacing w:line="240" w:lineRule="auto"/>
                              <w:jc w:val="right"/>
                              <w:rPr>
                                <w:rStyle w:val="Diskretbetoning"/>
                                <w:i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A6B76" id="_x0000_t202" coordsize="21600,21600" o:spt="202" path="m,l,21600r21600,l21600,xe">
                <v:stroke joinstyle="miter"/>
                <v:path gradientshapeok="t" o:connecttype="rect"/>
              </v:shapetype>
              <v:shape id="Textruta 2" o:spid="_x0000_s1026" type="#_x0000_t202" style="position:absolute;margin-left:258pt;margin-top:0;width:281.65pt;height:141.1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" filled="f" stroked="f" strokeweight="1pt">
                <v:textbox>
                  <w:txbxContent>
                    <w:p w14:paraId="018C7EAB" w14:textId="24BA9F53" w:rsidR="00D44E40" w:rsidRDefault="000768F4" w:rsidP="00923CE8">
                      <w:pPr>
                        <w:spacing w:line="240" w:lineRule="auto"/>
                        <w:jc w:val="right"/>
                        <w:rPr>
                          <w:rStyle w:val="SubtleEmphasis"/>
                          <w:i w:val="0"/>
                        </w:rPr>
                      </w:pPr>
                      <w:r>
                        <w:rPr>
                          <w:rStyle w:val="SubtleEmphasis"/>
                          <w:i w:val="0"/>
                        </w:rPr>
                        <w:t>GRANSKNING</w:t>
                      </w:r>
                      <w:r w:rsidR="00D44E40">
                        <w:rPr>
                          <w:rStyle w:val="SubtleEmphasis"/>
                          <w:i w:val="0"/>
                        </w:rPr>
                        <w:t>SHANDLING</w:t>
                      </w:r>
                    </w:p>
                    <w:p w14:paraId="05E42849" w14:textId="1DF42777" w:rsidR="00D44E40" w:rsidRDefault="00D44E40" w:rsidP="00923CE8">
                      <w:pPr>
                        <w:spacing w:line="240" w:lineRule="auto"/>
                        <w:jc w:val="right"/>
                        <w:rPr>
                          <w:rStyle w:val="SubtleEmphasis"/>
                          <w:i w:val="0"/>
                        </w:rPr>
                      </w:pPr>
                      <w:r w:rsidRPr="00FE48B0">
                        <w:rPr>
                          <w:rStyle w:val="SubtleEmphasis"/>
                          <w:i w:val="0"/>
                        </w:rPr>
                        <w:t xml:space="preserve">ANTAGEN MBN 20XX-XX-XX  </w:t>
                      </w:r>
                    </w:p>
                    <w:p w14:paraId="1CEA3AE9" w14:textId="38F053B3" w:rsidR="00D44E40" w:rsidRDefault="00D44E40" w:rsidP="00923CE8">
                      <w:pPr>
                        <w:spacing w:line="240" w:lineRule="auto"/>
                        <w:jc w:val="right"/>
                        <w:rPr>
                          <w:rStyle w:val="SubtleEmphasis"/>
                          <w:i w:val="0"/>
                        </w:rPr>
                      </w:pPr>
                      <w:r w:rsidRPr="00FE48B0">
                        <w:rPr>
                          <w:rStyle w:val="SubtleEmphasis"/>
                          <w:i w:val="0"/>
                        </w:rPr>
                        <w:t>LAGA KRAFT 20XX-XX-X</w:t>
                      </w:r>
                    </w:p>
                    <w:p w14:paraId="76C7CEB1" w14:textId="33FA9D0D" w:rsidR="00D44E40" w:rsidRDefault="00D44E40" w:rsidP="00923CE8">
                      <w:pPr>
                        <w:spacing w:line="240" w:lineRule="auto"/>
                        <w:jc w:val="right"/>
                        <w:rPr>
                          <w:rStyle w:val="SubtleEmphasis"/>
                          <w:i w:val="0"/>
                        </w:rPr>
                      </w:pPr>
                      <w:r>
                        <w:rPr>
                          <w:rStyle w:val="SubtleEmphasis"/>
                          <w:i w:val="0"/>
                        </w:rPr>
                        <w:t>Dnr. MBN</w:t>
                      </w:r>
                      <w:r w:rsidR="008B3F94">
                        <w:rPr>
                          <w:rStyle w:val="SubtleEmphasis"/>
                          <w:i w:val="0"/>
                        </w:rPr>
                        <w:t xml:space="preserve"> 2024/22</w:t>
                      </w:r>
                    </w:p>
                    <w:p w14:paraId="24CF621A" w14:textId="77777777" w:rsidR="00D44E40" w:rsidRPr="00FE48B0" w:rsidRDefault="00D44E40" w:rsidP="00923CE8">
                      <w:pPr>
                        <w:spacing w:line="240" w:lineRule="auto"/>
                        <w:jc w:val="right"/>
                        <w:rPr>
                          <w:rStyle w:val="SubtleEmphasis"/>
                          <w:i w:val="0"/>
                        </w:rPr>
                      </w:pPr>
                    </w:p>
                  </w:txbxContent>
                </v:textbox>
                <w10:wrap type="square" anchorx="page"/>
              </v:shape>
            </w:pict>
          </mc:Fallback>
        </mc:AlternateContent>
      </w:r>
      <w:r w:rsidR="0056483D" w:rsidRPr="0056483D">
        <w:rPr>
          <w:noProof/>
          <w:lang w:eastAsia="sv-SE"/>
        </w:rPr>
        <w:drawing>
          <wp:inline distT="0" distB="0" distL="0" distR="0" wp14:anchorId="026E81B3" wp14:editId="2B95E619">
            <wp:extent cx="986400" cy="903600"/>
            <wp:effectExtent l="0" t="0" r="4445" b="0"/>
            <wp:docPr id="22" name="Bildobjekt 22" descr="Vara kommuns logotyp." title="Var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021\AppData\Local\Microsoft\Windows\INetCache\Content.Outlook\S7Z3Y9LZ\Logga 25 c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6400" cy="903600"/>
                    </a:xfrm>
                    <a:prstGeom prst="rect">
                      <a:avLst/>
                    </a:prstGeom>
                    <a:noFill/>
                    <a:ln>
                      <a:noFill/>
                    </a:ln>
                  </pic:spPr>
                </pic:pic>
              </a:graphicData>
            </a:graphic>
          </wp:inline>
        </w:drawing>
      </w:r>
      <w:r>
        <w:tab/>
      </w:r>
    </w:p>
    <w:p w14:paraId="585E92E2" w14:textId="77777777" w:rsidR="00276C49" w:rsidRPr="00276C49" w:rsidRDefault="00276C49" w:rsidP="00276C49"/>
    <w:p w14:paraId="5A2D91DB" w14:textId="784497B7" w:rsidR="00630B29" w:rsidRDefault="00276C49" w:rsidP="00630B29">
      <w:r>
        <w:rPr>
          <w:noProof/>
          <w:lang w:eastAsia="sv-SE"/>
        </w:rPr>
        <mc:AlternateContent>
          <mc:Choice Requires="wps">
            <w:drawing>
              <wp:anchor distT="0" distB="0" distL="114300" distR="114300" simplePos="0" relativeHeight="251658241" behindDoc="0" locked="0" layoutInCell="1" allowOverlap="1" wp14:anchorId="0A9FF8FE" wp14:editId="311E10B2">
                <wp:simplePos x="0" y="0"/>
                <wp:positionH relativeFrom="margin">
                  <wp:posOffset>-224790</wp:posOffset>
                </wp:positionH>
                <wp:positionV relativeFrom="paragraph">
                  <wp:posOffset>335280</wp:posOffset>
                </wp:positionV>
                <wp:extent cx="6181725" cy="10795"/>
                <wp:effectExtent l="0" t="0" r="28575" b="27305"/>
                <wp:wrapNone/>
                <wp:docPr id="13" name="Rak koppling 13"/>
                <wp:cNvGraphicFramePr/>
                <a:graphic xmlns:a="http://schemas.openxmlformats.org/drawingml/2006/main">
                  <a:graphicData uri="http://schemas.microsoft.com/office/word/2010/wordprocessingShape">
                    <wps:wsp>
                      <wps:cNvCnPr/>
                      <wps:spPr>
                        <a:xfrm flipV="1">
                          <a:off x="0" y="0"/>
                          <a:ext cx="6181725" cy="10795"/>
                        </a:xfrm>
                        <a:prstGeom prst="line">
                          <a:avLst/>
                        </a:prstGeom>
                        <a:noFill/>
                        <a:ln w="6350" cap="flat" cmpd="sng" algn="ctr">
                          <a:solidFill>
                            <a:srgbClr val="44546A"/>
                          </a:solidFill>
                          <a:prstDash val="solid"/>
                          <a:miter lim="800000"/>
                        </a:ln>
                        <a:effectLst/>
                      </wps:spPr>
                      <wps:bodyPr/>
                    </wps:wsp>
                  </a:graphicData>
                </a:graphic>
              </wp:anchor>
            </w:drawing>
          </mc:Choice>
          <mc:Fallback xmlns:arto="http://schemas.microsoft.com/office/word/2006/arto">
            <w:pict>
              <v:line w14:anchorId="3427A7CB" id="Rak koppling 13" o:spid="_x0000_s1026" style="position:absolute;flip:y;z-index:251658241;visibility:visible;mso-wrap-style:square;mso-wrap-distance-left:9pt;mso-wrap-distance-top:0;mso-wrap-distance-right:9pt;mso-wrap-distance-bottom:0;mso-position-horizontal:absolute;mso-position-horizontal-relative:margin;mso-position-vertical:absolute;mso-position-vertical-relative:text" from="-17.7pt,26.4pt" to="469.05pt,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" strokecolor="#44546a" strokeweight=".5pt">
                <v:stroke joinstyle="miter"/>
                <w10:wrap anchorx="margin"/>
              </v:line>
            </w:pict>
          </mc:Fallback>
        </mc:AlternateContent>
      </w:r>
      <w:r w:rsidR="00630B29">
        <w:rPr>
          <w:noProof/>
          <w:lang w:eastAsia="sv-SE"/>
        </w:rPr>
        <mc:AlternateContent>
          <mc:Choice Requires="wps">
            <w:drawing>
              <wp:anchor distT="45720" distB="45720" distL="114300" distR="114300" simplePos="0" relativeHeight="251658245" behindDoc="0" locked="0" layoutInCell="1" allowOverlap="1" wp14:anchorId="49081256" wp14:editId="7A7D4090">
                <wp:simplePos x="0" y="0"/>
                <wp:positionH relativeFrom="margin">
                  <wp:posOffset>2224405</wp:posOffset>
                </wp:positionH>
                <wp:positionV relativeFrom="paragraph">
                  <wp:posOffset>359410</wp:posOffset>
                </wp:positionV>
                <wp:extent cx="3691890" cy="1628775"/>
                <wp:effectExtent l="0" t="0" r="3810" b="9525"/>
                <wp:wrapSquare wrapText="bothSides"/>
                <wp:docPr id="23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890" cy="1628775"/>
                        </a:xfrm>
                        <a:prstGeom prst="rect">
                          <a:avLst/>
                        </a:prstGeom>
                        <a:solidFill>
                          <a:srgbClr val="FFFFFF"/>
                        </a:solidFill>
                        <a:ln w="9525">
                          <a:noFill/>
                          <a:miter lim="800000"/>
                          <a:headEnd/>
                          <a:tailEnd/>
                        </a:ln>
                      </wps:spPr>
                      <wps:txbx>
                        <w:txbxContent>
                          <w:p w14:paraId="5850D6D4" w14:textId="09436D21" w:rsidR="00D44E40" w:rsidRDefault="00D44E40" w:rsidP="00630B29">
                            <w:pPr>
                              <w:pStyle w:val="Huvudrubrikpb"/>
                              <w:jc w:val="right"/>
                            </w:pPr>
                            <w:r w:rsidRPr="008E4E31">
                              <w:t>Planbeskrivning</w:t>
                            </w:r>
                          </w:p>
                          <w:p w14:paraId="71F5EFCD" w14:textId="2DF09D52" w:rsidR="00D44E40" w:rsidRPr="00B513AA" w:rsidRDefault="00D44E40" w:rsidP="00630B29">
                            <w:pPr>
                              <w:numPr>
                                <w:ilvl w:val="1"/>
                                <w:numId w:val="0"/>
                              </w:numPr>
                              <w:spacing w:after="160"/>
                              <w:jc w:val="right"/>
                              <w:rPr>
                                <w:rFonts w:ascii="Franklin Gothic Book" w:eastAsiaTheme="minorEastAsia" w:hAnsi="Franklin Gothic Book"/>
                                <w:color w:val="344055"/>
                                <w:spacing w:val="15"/>
                                <w:sz w:val="22"/>
                              </w:rPr>
                            </w:pPr>
                            <w:r w:rsidRPr="00B513AA">
                              <w:rPr>
                                <w:rFonts w:ascii="Franklin Gothic Book" w:eastAsiaTheme="minorEastAsia" w:hAnsi="Franklin Gothic Book"/>
                                <w:color w:val="344055"/>
                                <w:spacing w:val="15"/>
                                <w:sz w:val="22"/>
                              </w:rPr>
                              <w:t xml:space="preserve">Detaljplan för </w:t>
                            </w:r>
                            <w:r>
                              <w:rPr>
                                <w:rFonts w:ascii="Franklin Gothic Book" w:eastAsiaTheme="minorEastAsia" w:hAnsi="Franklin Gothic Book"/>
                                <w:color w:val="344055"/>
                                <w:spacing w:val="15"/>
                                <w:sz w:val="22"/>
                              </w:rPr>
                              <w:t>Oxeln 2, 3 och 4</w:t>
                            </w:r>
                            <w:r w:rsidRPr="00B513AA">
                              <w:rPr>
                                <w:rFonts w:ascii="Franklin Gothic Book" w:eastAsiaTheme="minorEastAsia" w:hAnsi="Franklin Gothic Book"/>
                                <w:color w:val="344055"/>
                                <w:spacing w:val="15"/>
                                <w:sz w:val="22"/>
                              </w:rPr>
                              <w:t>,</w:t>
                            </w:r>
                            <w:r w:rsidRPr="00630B29">
                              <w:rPr>
                                <w:rFonts w:ascii="Franklin Gothic Book" w:eastAsiaTheme="minorEastAsia" w:hAnsi="Franklin Gothic Book"/>
                                <w:color w:val="344055"/>
                                <w:spacing w:val="15"/>
                                <w:sz w:val="22"/>
                              </w:rPr>
                              <w:t xml:space="preserve"> </w:t>
                            </w:r>
                            <w:r>
                              <w:rPr>
                                <w:rFonts w:ascii="Franklin Gothic Book" w:eastAsiaTheme="minorEastAsia" w:hAnsi="Franklin Gothic Book"/>
                                <w:color w:val="344055"/>
                                <w:spacing w:val="15"/>
                                <w:sz w:val="22"/>
                              </w:rPr>
                              <w:br/>
                              <w:t>V</w:t>
                            </w:r>
                            <w:r w:rsidRPr="00B513AA">
                              <w:rPr>
                                <w:rFonts w:ascii="Franklin Gothic Book" w:eastAsiaTheme="minorEastAsia" w:hAnsi="Franklin Gothic Book"/>
                                <w:color w:val="344055"/>
                                <w:spacing w:val="15"/>
                                <w:sz w:val="22"/>
                              </w:rPr>
                              <w:t xml:space="preserve">ara tätort, Vara kommun, Västra Götalands län </w:t>
                            </w:r>
                          </w:p>
                          <w:p w14:paraId="7ABE4F52" w14:textId="77777777" w:rsidR="00D44E40" w:rsidRDefault="00D44E40" w:rsidP="00630B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81256" id="_x0000_s1027" type="#_x0000_t202" style="position:absolute;margin-left:175.15pt;margin-top:28.3pt;width:290.7pt;height:128.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" stroked="f">
                <v:textbox>
                  <w:txbxContent>
                    <w:p w14:paraId="5850D6D4" w14:textId="09436D21" w:rsidR="00D44E40" w:rsidRDefault="00D44E40" w:rsidP="00630B29">
                      <w:pPr>
                        <w:pStyle w:val="Huvudrubrikpb"/>
                        <w:jc w:val="right"/>
                      </w:pPr>
                      <w:r w:rsidRPr="008E4E31">
                        <w:t>Planbeskrivning</w:t>
                      </w:r>
                    </w:p>
                    <w:p w14:paraId="71F5EFCD" w14:textId="2DF09D52" w:rsidR="00D44E40" w:rsidRPr="00B513AA" w:rsidRDefault="00D44E40" w:rsidP="00630B29">
                      <w:pPr>
                        <w:numPr>
                          <w:ilvl w:val="1"/>
                          <w:numId w:val="0"/>
                        </w:numPr>
                        <w:spacing w:after="160"/>
                        <w:jc w:val="right"/>
                        <w:rPr>
                          <w:rFonts w:ascii="Franklin Gothic Book" w:eastAsiaTheme="minorEastAsia" w:hAnsi="Franklin Gothic Book"/>
                          <w:color w:val="344055"/>
                          <w:spacing w:val="15"/>
                          <w:sz w:val="22"/>
                        </w:rPr>
                      </w:pPr>
                      <w:r w:rsidRPr="00B513AA">
                        <w:rPr>
                          <w:rFonts w:ascii="Franklin Gothic Book" w:eastAsiaTheme="minorEastAsia" w:hAnsi="Franklin Gothic Book"/>
                          <w:color w:val="344055"/>
                          <w:spacing w:val="15"/>
                          <w:sz w:val="22"/>
                        </w:rPr>
                        <w:t xml:space="preserve">Detaljplan för </w:t>
                      </w:r>
                      <w:r>
                        <w:rPr>
                          <w:rFonts w:ascii="Franklin Gothic Book" w:eastAsiaTheme="minorEastAsia" w:hAnsi="Franklin Gothic Book"/>
                          <w:color w:val="344055"/>
                          <w:spacing w:val="15"/>
                          <w:sz w:val="22"/>
                        </w:rPr>
                        <w:t>Oxeln 2, 3 och 4</w:t>
                      </w:r>
                      <w:r w:rsidRPr="00B513AA">
                        <w:rPr>
                          <w:rFonts w:ascii="Franklin Gothic Book" w:eastAsiaTheme="minorEastAsia" w:hAnsi="Franklin Gothic Book"/>
                          <w:color w:val="344055"/>
                          <w:spacing w:val="15"/>
                          <w:sz w:val="22"/>
                        </w:rPr>
                        <w:t>,</w:t>
                      </w:r>
                      <w:r w:rsidRPr="00630B29">
                        <w:rPr>
                          <w:rFonts w:ascii="Franklin Gothic Book" w:eastAsiaTheme="minorEastAsia" w:hAnsi="Franklin Gothic Book"/>
                          <w:color w:val="344055"/>
                          <w:spacing w:val="15"/>
                          <w:sz w:val="22"/>
                        </w:rPr>
                        <w:t xml:space="preserve"> </w:t>
                      </w:r>
                      <w:r>
                        <w:rPr>
                          <w:rFonts w:ascii="Franklin Gothic Book" w:eastAsiaTheme="minorEastAsia" w:hAnsi="Franklin Gothic Book"/>
                          <w:color w:val="344055"/>
                          <w:spacing w:val="15"/>
                          <w:sz w:val="22"/>
                        </w:rPr>
                        <w:br/>
                        <w:t>V</w:t>
                      </w:r>
                      <w:r w:rsidRPr="00B513AA">
                        <w:rPr>
                          <w:rFonts w:ascii="Franklin Gothic Book" w:eastAsiaTheme="minorEastAsia" w:hAnsi="Franklin Gothic Book"/>
                          <w:color w:val="344055"/>
                          <w:spacing w:val="15"/>
                          <w:sz w:val="22"/>
                        </w:rPr>
                        <w:t xml:space="preserve">ara tätort, Vara kommun, Västra Götalands län </w:t>
                      </w:r>
                    </w:p>
                    <w:p w14:paraId="7ABE4F52" w14:textId="77777777" w:rsidR="00D44E40" w:rsidRDefault="00D44E40" w:rsidP="00630B29"/>
                  </w:txbxContent>
                </v:textbox>
                <w10:wrap type="square" anchorx="margin"/>
              </v:shape>
            </w:pict>
          </mc:Fallback>
        </mc:AlternateContent>
      </w:r>
    </w:p>
    <w:p w14:paraId="23AFD49A" w14:textId="0BAF475A" w:rsidR="00630B29" w:rsidRPr="00630B29" w:rsidRDefault="00630B29" w:rsidP="00630B29"/>
    <w:p w14:paraId="49E6C0FF" w14:textId="7DB03982" w:rsidR="00630B29" w:rsidRPr="00630B29" w:rsidRDefault="00276C49" w:rsidP="00630B29">
      <w:r>
        <w:rPr>
          <w:noProof/>
          <w:lang w:eastAsia="sv-SE"/>
        </w:rPr>
        <mc:AlternateContent>
          <mc:Choice Requires="wpg">
            <w:drawing>
              <wp:anchor distT="0" distB="0" distL="114300" distR="114300" simplePos="0" relativeHeight="251658247" behindDoc="0" locked="0" layoutInCell="1" allowOverlap="1" wp14:anchorId="5022554D" wp14:editId="7359199C">
                <wp:simplePos x="0" y="0"/>
                <wp:positionH relativeFrom="column">
                  <wp:posOffset>1066528</wp:posOffset>
                </wp:positionH>
                <wp:positionV relativeFrom="paragraph">
                  <wp:posOffset>666750</wp:posOffset>
                </wp:positionV>
                <wp:extent cx="4610100" cy="4476750"/>
                <wp:effectExtent l="0" t="0" r="0" b="0"/>
                <wp:wrapNone/>
                <wp:docPr id="11" name="Grupp 11" descr="karbild över vara tätort, med röd markering över planområdet"/>
                <wp:cNvGraphicFramePr/>
                <a:graphic xmlns:a="http://schemas.openxmlformats.org/drawingml/2006/main">
                  <a:graphicData uri="http://schemas.microsoft.com/office/word/2010/wordprocessingGroup">
                    <wpg:wgp>
                      <wpg:cNvGrpSpPr/>
                      <wpg:grpSpPr>
                        <a:xfrm>
                          <a:off x="0" y="0"/>
                          <a:ext cx="4610100" cy="4476750"/>
                          <a:chOff x="0" y="0"/>
                          <a:chExt cx="5257800" cy="5257800"/>
                        </a:xfrm>
                      </wpg:grpSpPr>
                      <pic:pic xmlns:pic="http://schemas.openxmlformats.org/drawingml/2006/picture">
                        <pic:nvPicPr>
                          <pic:cNvPr id="1" name="Bildobjekt 1" descr="C:\Users\ELBE012\AppData\Local\Microsoft\Windows\INetCache\Content.Word\Vara.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wps:wsp>
                        <wps:cNvPr id="9" name="Ellips 9"/>
                        <wps:cNvSpPr/>
                        <wps:spPr>
                          <a:xfrm>
                            <a:off x="2415654" y="3207224"/>
                            <a:ext cx="116006" cy="116006"/>
                          </a:xfrm>
                          <a:prstGeom prst="ellipse">
                            <a:avLst/>
                          </a:prstGeom>
                          <a:solidFill>
                            <a:srgbClr val="A500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B377F3" id="Grupp 11" o:spid="_x0000_s1026" alt="karbild över vara tätort, med röd markering över planområdet" style="position:absolute;margin-left:84pt;margin-top:52.5pt;width:363pt;height:352.5pt;z-index:251658247;mso-width-relative:margin;mso-height-relative:margin" coordsize="52578,52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width:52578;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">
                  <v:imagedata r:id="rId17" o:title="Vara"/>
                </v:shape>
                <v:oval id="Ellips 9" o:spid="_x0000_s1028" style="position:absolute;left:24156;top:32072;width:1160;height:1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" fillcolor="#a50034" stroked="f" strokeweight="1pt">
                  <v:stroke joinstyle="miter"/>
                </v:oval>
              </v:group>
            </w:pict>
          </mc:Fallback>
        </mc:AlternateContent>
      </w:r>
    </w:p>
    <w:p w14:paraId="058D94DE" w14:textId="4B4A551E" w:rsidR="00D51D1A" w:rsidRPr="00630B29" w:rsidRDefault="00D51D1A" w:rsidP="00630B29">
      <w:pPr>
        <w:sectPr w:rsidR="00D51D1A" w:rsidRPr="00630B29" w:rsidSect="00555208">
          <w:headerReference w:type="even" r:id="rId18"/>
          <w:headerReference w:type="default" r:id="rId19"/>
          <w:footerReference w:type="default" r:id="rId20"/>
          <w:headerReference w:type="first" r:id="rId21"/>
          <w:footerReference w:type="first" r:id="rId22"/>
          <w:type w:val="continuous"/>
          <w:pgSz w:w="11906" w:h="16838"/>
          <w:pgMar w:top="1417" w:right="1417" w:bottom="1417" w:left="1417" w:header="708" w:footer="708" w:gutter="0"/>
          <w:cols w:space="510"/>
          <w:titlePg/>
          <w:docGrid w:linePitch="360"/>
        </w:sectPr>
      </w:pPr>
    </w:p>
    <w:p w14:paraId="4DD0E51E" w14:textId="50A4E42C" w:rsidR="0039152D" w:rsidRPr="00E93DEB" w:rsidRDefault="002F078E" w:rsidP="002F078E">
      <w:pPr>
        <w:pStyle w:val="Styrdok-Frsttsblad-antagenav"/>
        <w:rPr>
          <w:rFonts w:ascii="Franklin Gothic Book" w:hAnsi="Franklin Gothic Book"/>
          <w:color w:val="AEAAAA" w:themeColor="background2" w:themeShade="BF"/>
        </w:rPr>
        <w:sectPr w:rsidR="0039152D" w:rsidRPr="00E93DEB" w:rsidSect="004E0A79">
          <w:headerReference w:type="default" r:id="rId23"/>
          <w:footerReference w:type="default" r:id="rId24"/>
          <w:headerReference w:type="first" r:id="rId25"/>
          <w:footerReference w:type="first" r:id="rId26"/>
          <w:type w:val="continuous"/>
          <w:pgSz w:w="11906" w:h="16838"/>
          <w:pgMar w:top="1418" w:right="1134" w:bottom="1259" w:left="3402" w:header="709" w:footer="318" w:gutter="0"/>
          <w:pgNumType w:start="0"/>
          <w:cols w:space="708"/>
          <w:titlePg/>
          <w:docGrid w:linePitch="360"/>
        </w:sectPr>
      </w:pPr>
      <w:r w:rsidRPr="00E31A41">
        <w:rPr>
          <w:rFonts w:ascii="Franklin Gothic Book" w:hAnsi="Franklin Gothic Book"/>
          <w:noProof/>
          <w:color w:val="AEAAAA" w:themeColor="background2" w:themeShade="BF"/>
        </w:rPr>
        <mc:AlternateContent>
          <mc:Choice Requires="wps">
            <w:drawing>
              <wp:anchor distT="45720" distB="45720" distL="114300" distR="114300" simplePos="0" relativeHeight="251658246" behindDoc="0" locked="0" layoutInCell="1" allowOverlap="1" wp14:anchorId="74989FFF" wp14:editId="004162E1">
                <wp:simplePos x="0" y="0"/>
                <wp:positionH relativeFrom="margin">
                  <wp:posOffset>1013460</wp:posOffset>
                </wp:positionH>
                <wp:positionV relativeFrom="paragraph">
                  <wp:posOffset>4657725</wp:posOffset>
                </wp:positionV>
                <wp:extent cx="3928110" cy="552450"/>
                <wp:effectExtent l="0" t="0" r="0" b="0"/>
                <wp:wrapSquare wrapText="bothSides"/>
                <wp:docPr id="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110" cy="552450"/>
                        </a:xfrm>
                        <a:prstGeom prst="rect">
                          <a:avLst/>
                        </a:prstGeom>
                        <a:solidFill>
                          <a:srgbClr val="FFFFFF"/>
                        </a:solidFill>
                        <a:ln w="9525">
                          <a:noFill/>
                          <a:miter lim="800000"/>
                          <a:headEnd/>
                          <a:tailEnd/>
                        </a:ln>
                      </wps:spPr>
                      <wps:txbx>
                        <w:txbxContent>
                          <w:p w14:paraId="1CB38674" w14:textId="28E33A42" w:rsidR="00D44E40" w:rsidRPr="005963C5" w:rsidRDefault="00D44E40" w:rsidP="002F078E">
                            <w:pPr>
                              <w:pStyle w:val="Styrdok-Frsttsblad-antagenav"/>
                              <w:rPr>
                                <w:rFonts w:ascii="Franklin Gothic Book" w:hAnsi="Franklin Gothic Book"/>
                              </w:rPr>
                            </w:pPr>
                            <w:r w:rsidRPr="00E93DEB">
                              <w:rPr>
                                <w:rFonts w:ascii="Franklin Gothic Book" w:hAnsi="Franklin Gothic Book"/>
                              </w:rPr>
                              <w:t xml:space="preserve">Upprättad av Plan och tillväxtenheten </w:t>
                            </w:r>
                            <w:r w:rsidRPr="005963C5">
                              <w:rPr>
                                <w:rFonts w:ascii="Franklin Gothic Book" w:hAnsi="Franklin Gothic Book"/>
                              </w:rPr>
                              <w:t xml:space="preserve">i </w:t>
                            </w:r>
                            <w:r w:rsidR="005963C5" w:rsidRPr="005963C5">
                              <w:rPr>
                                <w:rFonts w:ascii="Franklin Gothic Book" w:hAnsi="Franklin Gothic Book"/>
                              </w:rPr>
                              <w:t>september 2025</w:t>
                            </w:r>
                          </w:p>
                          <w:p w14:paraId="625CAEE4" w14:textId="236B2DBC" w:rsidR="00D44E40" w:rsidRPr="005963C5" w:rsidRDefault="00D44E40" w:rsidP="002F078E">
                            <w:pPr>
                              <w:pStyle w:val="Styrdok-Frsttsblad-antagenav"/>
                              <w:rPr>
                                <w:rFonts w:ascii="Franklin Gothic Book" w:hAnsi="Franklin Gothic Book"/>
                              </w:rPr>
                            </w:pPr>
                            <w:r w:rsidRPr="005963C5">
                              <w:rPr>
                                <w:rFonts w:ascii="Franklin Gothic Book" w:hAnsi="Franklin Gothic Book"/>
                              </w:rPr>
                              <w:t xml:space="preserve">Reviderad i </w:t>
                            </w:r>
                            <w:r w:rsidR="005963C5" w:rsidRPr="005963C5">
                              <w:rPr>
                                <w:rFonts w:ascii="Franklin Gothic Book" w:hAnsi="Franklin Gothic Book"/>
                              </w:rPr>
                              <w:t>januari</w:t>
                            </w:r>
                            <w:r w:rsidRPr="005963C5">
                              <w:rPr>
                                <w:rFonts w:ascii="Franklin Gothic Book" w:hAnsi="Franklin Gothic Book"/>
                              </w:rPr>
                              <w:t xml:space="preserve"> 20</w:t>
                            </w:r>
                            <w:r w:rsidR="005963C5" w:rsidRPr="005963C5">
                              <w:rPr>
                                <w:rFonts w:ascii="Franklin Gothic Book" w:hAnsi="Franklin Gothic Book"/>
                              </w:rPr>
                              <w:t>26</w:t>
                            </w:r>
                            <w:r w:rsidRPr="005963C5">
                              <w:rPr>
                                <w:rFonts w:ascii="Franklin Gothic Book" w:hAnsi="Franklin Gothic Book"/>
                              </w:rPr>
                              <w:t xml:space="preserve"> efter samråd</w:t>
                            </w:r>
                          </w:p>
                          <w:p w14:paraId="6A300B0B" w14:textId="77777777" w:rsidR="00D44E40" w:rsidRPr="00E31A41" w:rsidRDefault="00D44E40" w:rsidP="002F078E">
                            <w:pPr>
                              <w:pStyle w:val="Styrdok-Frsttsblad-antagenav"/>
                              <w:rPr>
                                <w:rFonts w:ascii="Franklin Gothic Book" w:hAnsi="Franklin Gothic Book"/>
                                <w:color w:val="AEAAAA" w:themeColor="background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989FFF" id="_x0000_t202" coordsize="21600,21600" o:spt="202" path="m,l,21600r21600,l21600,xe">
                <v:stroke joinstyle="miter"/>
                <v:path gradientshapeok="t" o:connecttype="rect"/>
              </v:shapetype>
              <v:shape id="_x0000_s1028" type="#_x0000_t202" style="position:absolute;margin-left:79.8pt;margin-top:366.75pt;width:309.3pt;height:43.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" stroked="f">
                <v:textbox>
                  <w:txbxContent>
                    <w:p w14:paraId="1CB38674" w14:textId="28E33A42" w:rsidR="00D44E40" w:rsidRPr="005963C5" w:rsidRDefault="00D44E40" w:rsidP="002F078E">
                      <w:pPr>
                        <w:pStyle w:val="Styrdok-Frsttsblad-antagenav"/>
                        <w:rPr>
                          <w:rFonts w:ascii="Franklin Gothic Book" w:hAnsi="Franklin Gothic Book"/>
                        </w:rPr>
                      </w:pPr>
                      <w:r w:rsidRPr="00E93DEB">
                        <w:rPr>
                          <w:rFonts w:ascii="Franklin Gothic Book" w:hAnsi="Franklin Gothic Book"/>
                        </w:rPr>
                        <w:t xml:space="preserve">Upprättad av Plan och tillväxtenheten </w:t>
                      </w:r>
                      <w:r w:rsidRPr="005963C5">
                        <w:rPr>
                          <w:rFonts w:ascii="Franklin Gothic Book" w:hAnsi="Franklin Gothic Book"/>
                        </w:rPr>
                        <w:t xml:space="preserve">i </w:t>
                      </w:r>
                      <w:r w:rsidR="005963C5" w:rsidRPr="005963C5">
                        <w:rPr>
                          <w:rFonts w:ascii="Franklin Gothic Book" w:hAnsi="Franklin Gothic Book"/>
                        </w:rPr>
                        <w:t>september 2025</w:t>
                      </w:r>
                    </w:p>
                    <w:p w14:paraId="625CAEE4" w14:textId="236B2DBC" w:rsidR="00D44E40" w:rsidRPr="005963C5" w:rsidRDefault="00D44E40" w:rsidP="002F078E">
                      <w:pPr>
                        <w:pStyle w:val="Styrdok-Frsttsblad-antagenav"/>
                        <w:rPr>
                          <w:rFonts w:ascii="Franklin Gothic Book" w:hAnsi="Franklin Gothic Book"/>
                        </w:rPr>
                      </w:pPr>
                      <w:r w:rsidRPr="005963C5">
                        <w:rPr>
                          <w:rFonts w:ascii="Franklin Gothic Book" w:hAnsi="Franklin Gothic Book"/>
                        </w:rPr>
                        <w:t xml:space="preserve">Reviderad i </w:t>
                      </w:r>
                      <w:r w:rsidR="005963C5" w:rsidRPr="005963C5">
                        <w:rPr>
                          <w:rFonts w:ascii="Franklin Gothic Book" w:hAnsi="Franklin Gothic Book"/>
                        </w:rPr>
                        <w:t>januari</w:t>
                      </w:r>
                      <w:r w:rsidRPr="005963C5">
                        <w:rPr>
                          <w:rFonts w:ascii="Franklin Gothic Book" w:hAnsi="Franklin Gothic Book"/>
                        </w:rPr>
                        <w:t xml:space="preserve"> 20</w:t>
                      </w:r>
                      <w:r w:rsidR="005963C5" w:rsidRPr="005963C5">
                        <w:rPr>
                          <w:rFonts w:ascii="Franklin Gothic Book" w:hAnsi="Franklin Gothic Book"/>
                        </w:rPr>
                        <w:t>26</w:t>
                      </w:r>
                      <w:r w:rsidRPr="005963C5">
                        <w:rPr>
                          <w:rFonts w:ascii="Franklin Gothic Book" w:hAnsi="Franklin Gothic Book"/>
                        </w:rPr>
                        <w:t xml:space="preserve"> efter samråd</w:t>
                      </w:r>
                    </w:p>
                    <w:p w14:paraId="6A300B0B" w14:textId="77777777" w:rsidR="00D44E40" w:rsidRPr="00E31A41" w:rsidRDefault="00D44E40" w:rsidP="002F078E">
                      <w:pPr>
                        <w:pStyle w:val="Styrdok-Frsttsblad-antagenav"/>
                        <w:rPr>
                          <w:rFonts w:ascii="Franklin Gothic Book" w:hAnsi="Franklin Gothic Book"/>
                          <w:color w:val="AEAAAA" w:themeColor="background2" w:themeShade="BF"/>
                        </w:rPr>
                      </w:pPr>
                    </w:p>
                  </w:txbxContent>
                </v:textbox>
                <w10:wrap type="square" anchorx="margin"/>
              </v:shape>
            </w:pict>
          </mc:Fallback>
        </mc:AlternateContent>
      </w:r>
      <w:r w:rsidR="00630B29">
        <w:rPr>
          <w:rFonts w:ascii="Franklin Gothic Book" w:hAnsi="Franklin Gothic Book"/>
        </w:rPr>
        <w:br/>
      </w:r>
    </w:p>
    <w:p w14:paraId="61F29DBE" w14:textId="77777777" w:rsidR="00B513AA" w:rsidRDefault="00B513AA" w:rsidP="00B513AA">
      <w:pPr>
        <w:pStyle w:val="Huvudrubrikpb"/>
        <w:rPr>
          <w:noProof/>
        </w:rPr>
      </w:pPr>
      <w:bookmarkStart w:id="0" w:name="_Toc104281272"/>
      <w:bookmarkStart w:id="1" w:name="_Toc485104542"/>
      <w:bookmarkStart w:id="2" w:name="_Toc485112412"/>
      <w:bookmarkStart w:id="3" w:name="_Toc485122173"/>
      <w:bookmarkStart w:id="4" w:name="_Toc485103199"/>
      <w:bookmarkStart w:id="5" w:name="_Toc485103532"/>
      <w:bookmarkStart w:id="6" w:name="_Toc485103729"/>
      <w:r>
        <w:rPr>
          <w:noProof/>
          <w:lang w:bidi="sv-SE"/>
        </w:rPr>
        <w:lastRenderedPageBreak/>
        <w:t>I</w:t>
      </w:r>
      <w:r>
        <w:rPr>
          <w:noProof/>
        </w:rPr>
        <w:t>nledning</w:t>
      </w:r>
      <w:bookmarkEnd w:id="0"/>
    </w:p>
    <w:p w14:paraId="339A66CE" w14:textId="77777777" w:rsidR="00B513AA" w:rsidRDefault="00B513AA" w:rsidP="00B513AA">
      <w:pPr>
        <w:pStyle w:val="Rubrikpb"/>
        <w:rPr>
          <w:noProof/>
        </w:rPr>
      </w:pPr>
      <w:bookmarkStart w:id="7" w:name="sy_syfte01"/>
      <w:bookmarkStart w:id="8" w:name="_Toc89445976"/>
      <w:r w:rsidRPr="00B513AA">
        <w:t>Detaljplanens</w:t>
      </w:r>
      <w:r>
        <w:rPr>
          <w:noProof/>
        </w:rPr>
        <w:t xml:space="preserve"> syfte</w:t>
      </w:r>
    </w:p>
    <w:p w14:paraId="0EE43A6F" w14:textId="151A5C24" w:rsidR="00B513AA" w:rsidRDefault="00CD0613" w:rsidP="00B513AA">
      <w:pPr>
        <w:rPr>
          <w:i/>
          <w:noProof/>
        </w:rPr>
      </w:pPr>
      <w:r>
        <w:rPr>
          <w:noProof/>
          <w:lang w:bidi="sv-SE"/>
        </w:rPr>
        <w:t xml:space="preserve">Detaljplanen syftar till att möjliggöra för byggnation av flerbostadshus med </w:t>
      </w:r>
      <w:r w:rsidR="0031309B">
        <w:rPr>
          <w:noProof/>
          <w:lang w:bidi="sv-SE"/>
        </w:rPr>
        <w:t>centrumverksamhet</w:t>
      </w:r>
      <w:r>
        <w:rPr>
          <w:noProof/>
          <w:lang w:bidi="sv-SE"/>
        </w:rPr>
        <w:t xml:space="preserve"> i bottenplan. Detaljplanen ska verka för en </w:t>
      </w:r>
      <w:r w:rsidRPr="31859B30">
        <w:rPr>
          <w:noProof/>
          <w:lang w:bidi="sv-SE"/>
        </w:rPr>
        <w:t>förlä</w:t>
      </w:r>
      <w:r w:rsidR="25AA6B5E" w:rsidRPr="31859B30">
        <w:rPr>
          <w:noProof/>
          <w:lang w:bidi="sv-SE"/>
        </w:rPr>
        <w:t>n</w:t>
      </w:r>
      <w:r w:rsidRPr="31859B30">
        <w:rPr>
          <w:noProof/>
          <w:lang w:bidi="sv-SE"/>
        </w:rPr>
        <w:t>gning</w:t>
      </w:r>
      <w:r>
        <w:rPr>
          <w:noProof/>
          <w:lang w:bidi="sv-SE"/>
        </w:rPr>
        <w:t xml:space="preserve"> av centrumstråket mot handelsområdet. </w:t>
      </w:r>
    </w:p>
    <w:bookmarkEnd w:id="7"/>
    <w:p w14:paraId="64A26C85" w14:textId="77777777" w:rsidR="00B513AA" w:rsidRDefault="00B513AA" w:rsidP="00B513AA">
      <w:pPr>
        <w:pStyle w:val="Rubrikpb"/>
        <w:rPr>
          <w:noProof/>
          <w:shd w:val="clear" w:color="auto" w:fill="FFFFFF"/>
          <w:lang w:bidi="sv-SE"/>
        </w:rPr>
      </w:pPr>
      <w:r>
        <w:rPr>
          <w:noProof/>
          <w:shd w:val="clear" w:color="auto" w:fill="FFFFFF"/>
          <w:lang w:bidi="sv-SE"/>
        </w:rPr>
        <w:t>Plandata</w:t>
      </w:r>
    </w:p>
    <w:p w14:paraId="564174F1" w14:textId="22A7979A" w:rsidR="00B513AA" w:rsidRDefault="00043BFC" w:rsidP="00B513AA">
      <w:pPr>
        <w:rPr>
          <w:noProof/>
          <w:shd w:val="clear" w:color="auto" w:fill="FFFFFF"/>
          <w:lang w:val="en-US"/>
        </w:rPr>
      </w:pPr>
      <w:bookmarkStart w:id="9" w:name="be_befintligt01"/>
      <w:r>
        <w:rPr>
          <w:noProof/>
          <w:shd w:val="clear" w:color="auto" w:fill="FFFFFF"/>
          <w:lang w:bidi="sv-SE"/>
        </w:rPr>
        <w:t xml:space="preserve">Planområdet är beläget i Vara tätort i anslutning </w:t>
      </w:r>
      <w:r w:rsidR="00EF2B2D">
        <w:rPr>
          <w:noProof/>
          <w:shd w:val="clear" w:color="auto" w:fill="FFFFFF"/>
          <w:lang w:bidi="sv-SE"/>
        </w:rPr>
        <w:t xml:space="preserve">till centrum. Området omfattar cirka </w:t>
      </w:r>
      <w:r w:rsidR="003B3105">
        <w:rPr>
          <w:noProof/>
          <w:shd w:val="clear" w:color="auto" w:fill="FFFFFF"/>
          <w:lang w:bidi="sv-SE"/>
        </w:rPr>
        <w:t xml:space="preserve">4 000 kvadratmeter. </w:t>
      </w:r>
      <w:r w:rsidR="6FDF0987" w:rsidRPr="3005BD08">
        <w:rPr>
          <w:noProof/>
          <w:lang w:bidi="sv-SE"/>
        </w:rPr>
        <w:t>Marken som avses ingå i planområdet är idag ianspråkstagen för del studentbostäder i två olika moduler (inom Oxeln 2 respektive 4) samt för parkeringsändamål (inom Oxeln 3).</w:t>
      </w:r>
    </w:p>
    <w:p w14:paraId="17070BB4" w14:textId="4BC262B0" w:rsidR="41F97EE8" w:rsidRDefault="55C5C56E" w:rsidP="00D16137">
      <w:pPr>
        <w:keepNext/>
      </w:pPr>
      <w:r>
        <w:rPr>
          <w:noProof/>
        </w:rPr>
        <w:drawing>
          <wp:inline distT="0" distB="0" distL="0" distR="0" wp14:anchorId="321A5202" wp14:editId="3AC9BE64">
            <wp:extent cx="4505325" cy="4029075"/>
            <wp:effectExtent l="0" t="0" r="0" b="0"/>
            <wp:docPr id="1596862118" name="Picture 1596862118" descr="ortofoto över planområ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862118" name="Picture 1596862118" descr="ortofoto över planområdet"/>
                    <pic:cNvPicPr/>
                  </pic:nvPicPr>
                  <pic:blipFill>
                    <a:blip r:embed="rId27">
                      <a:extLst>
                        <a:ext uri="{28A0092B-C50C-407E-A947-70E740481C1C}">
                          <a14:useLocalDpi xmlns:a14="http://schemas.microsoft.com/office/drawing/2010/main" val="0"/>
                        </a:ext>
                      </a:extLst>
                    </a:blip>
                    <a:stretch>
                      <a:fillRect/>
                    </a:stretch>
                  </pic:blipFill>
                  <pic:spPr>
                    <a:xfrm>
                      <a:off x="0" y="0"/>
                      <a:ext cx="4505325" cy="4029075"/>
                    </a:xfrm>
                    <a:prstGeom prst="rect">
                      <a:avLst/>
                    </a:prstGeom>
                  </pic:spPr>
                </pic:pic>
              </a:graphicData>
            </a:graphic>
          </wp:inline>
        </w:drawing>
      </w:r>
    </w:p>
    <w:p w14:paraId="6BBBF398" w14:textId="596F8F90" w:rsidR="00D16137" w:rsidRDefault="00D16137" w:rsidP="00D16137">
      <w:pPr>
        <w:pStyle w:val="Beskrivning"/>
      </w:pPr>
      <w:r>
        <w:t xml:space="preserve">Bild </w:t>
      </w:r>
      <w:r>
        <w:fldChar w:fldCharType="begin"/>
      </w:r>
      <w:r>
        <w:instrText xml:space="preserve"> SEQ Bild \* ARABIC </w:instrText>
      </w:r>
      <w:r>
        <w:fldChar w:fldCharType="separate"/>
      </w:r>
      <w:r w:rsidR="004611C0">
        <w:rPr>
          <w:noProof/>
        </w:rPr>
        <w:t>1</w:t>
      </w:r>
      <w:r>
        <w:fldChar w:fldCharType="end"/>
      </w:r>
      <w:r w:rsidRPr="0086191C">
        <w:t>Planområdet markerat i orange.</w:t>
      </w:r>
    </w:p>
    <w:p w14:paraId="5A63884E" w14:textId="77777777" w:rsidR="00B513AA" w:rsidRDefault="00B513AA" w:rsidP="00B513AA">
      <w:pPr>
        <w:rPr>
          <w:noProof/>
          <w:shd w:val="clear" w:color="auto" w:fill="FFFFFF"/>
          <w:lang w:val="en-US"/>
        </w:rPr>
      </w:pPr>
      <w:bookmarkStart w:id="10" w:name="be_annat01"/>
      <w:bookmarkEnd w:id="9"/>
    </w:p>
    <w:p w14:paraId="377110E5" w14:textId="77777777" w:rsidR="00B513AA" w:rsidRDefault="00B513AA" w:rsidP="00B513AA">
      <w:pPr>
        <w:pStyle w:val="Rubrikpb"/>
        <w:rPr>
          <w:noProof/>
          <w:shd w:val="clear" w:color="auto" w:fill="FFFFFF"/>
          <w:lang w:val="en-US"/>
        </w:rPr>
      </w:pPr>
      <w:r w:rsidRPr="00F1219B">
        <w:rPr>
          <w:shd w:val="clear" w:color="auto" w:fill="FFFFFF"/>
          <w:lang w:bidi="sv-SE"/>
        </w:rPr>
        <w:lastRenderedPageBreak/>
        <w:t>Bakgrund och u</w:t>
      </w:r>
      <w:proofErr w:type="spellStart"/>
      <w:r w:rsidRPr="00F1219B">
        <w:rPr>
          <w:shd w:val="clear" w:color="auto" w:fill="FFFFFF"/>
          <w:lang w:val="en-US"/>
        </w:rPr>
        <w:t>ppdrag</w:t>
      </w:r>
      <w:proofErr w:type="spellEnd"/>
    </w:p>
    <w:p w14:paraId="07A20500" w14:textId="54E8F533" w:rsidR="00B513AA" w:rsidRPr="001432A4" w:rsidRDefault="32CA5445" w:rsidP="7C1249F3">
      <w:r w:rsidRPr="001432A4">
        <w:t xml:space="preserve">Ansökan om planbesked för fastigheterna Oxeln 2,3 och 4 inkom </w:t>
      </w:r>
      <w:r w:rsidR="00BB7E9D" w:rsidRPr="001432A4">
        <w:t>25 mars</w:t>
      </w:r>
      <w:r w:rsidRPr="001432A4">
        <w:t xml:space="preserve"> 2024</w:t>
      </w:r>
      <w:r w:rsidR="00BB7E9D" w:rsidRPr="001432A4">
        <w:t>.</w:t>
      </w:r>
      <w:r w:rsidRPr="001432A4">
        <w:t xml:space="preserve"> Ansökan avser upprättande av ny detaljplan </w:t>
      </w:r>
      <w:r w:rsidR="13054FAD" w:rsidRPr="001432A4">
        <w:t>med syftet att möjliggöra för byggnation för flerbostadshus med möjlighet till handel i bottenplan.</w:t>
      </w:r>
    </w:p>
    <w:p w14:paraId="4CBC3CAF" w14:textId="1C444B6D" w:rsidR="575B58D6" w:rsidRPr="001432A4" w:rsidRDefault="575B58D6" w:rsidP="7C1249F3">
      <w:r w:rsidRPr="001432A4">
        <w:t xml:space="preserve">Miljö- och byggnadsnämnden beslutade i </w:t>
      </w:r>
      <w:r w:rsidR="00F208F2">
        <w:t>a</w:t>
      </w:r>
      <w:r w:rsidR="00771BB9" w:rsidRPr="001432A4">
        <w:t xml:space="preserve">pril 2024 </w:t>
      </w:r>
      <w:r w:rsidRPr="001432A4">
        <w:t xml:space="preserve">att </w:t>
      </w:r>
      <w:r w:rsidR="6622ACBA" w:rsidRPr="001432A4">
        <w:t>lämna positivt planbesked för fastigheterna och ge</w:t>
      </w:r>
      <w:r w:rsidRPr="001432A4">
        <w:t xml:space="preserve"> samhällsbyggnadsförvaltningen i uppdrag att ta fram detaljplan</w:t>
      </w:r>
      <w:r w:rsidR="3A9B9650" w:rsidRPr="001432A4">
        <w:t>en.</w:t>
      </w:r>
    </w:p>
    <w:p w14:paraId="6DA68260" w14:textId="77777777" w:rsidR="00B513AA" w:rsidRDefault="00B513AA" w:rsidP="00B513AA">
      <w:pPr>
        <w:pStyle w:val="Rubrikpb"/>
        <w:rPr>
          <w:strike/>
          <w:noProof/>
        </w:rPr>
      </w:pPr>
      <w:bookmarkStart w:id="11" w:name="be_ärendeinformation04"/>
      <w:bookmarkEnd w:id="8"/>
      <w:bookmarkEnd w:id="10"/>
      <w:r>
        <w:rPr>
          <w:noProof/>
        </w:rPr>
        <w:t>Planprocessen</w:t>
      </w:r>
    </w:p>
    <w:p w14:paraId="06B30DE1" w14:textId="4E0CCD1D" w:rsidR="00B513AA" w:rsidRDefault="00B513AA" w:rsidP="00B513AA">
      <w:pPr>
        <w:rPr>
          <w:noProof/>
        </w:rPr>
      </w:pPr>
      <w:bookmarkStart w:id="12" w:name="be_ärendeinformation05"/>
      <w:bookmarkEnd w:id="11"/>
      <w:r>
        <w:rPr>
          <w:noProof/>
          <w:shd w:val="clear" w:color="auto" w:fill="FFFFFF"/>
        </w:rPr>
        <w:t>Planen upprättas med standardförfarande i enlighet med Plan- och bygglagen (2010:900). I ett första skede upprättas samrådshandlingar</w:t>
      </w:r>
      <w:r w:rsidR="7FEBBDB1">
        <w:rPr>
          <w:noProof/>
          <w:shd w:val="clear" w:color="auto" w:fill="FFFFFF"/>
        </w:rPr>
        <w:t xml:space="preserve"> som sänds ut på samråd med berörda sakägare, myndigheter och andra intres</w:t>
      </w:r>
      <w:r w:rsidR="2654F1FD">
        <w:rPr>
          <w:noProof/>
          <w:shd w:val="clear" w:color="auto" w:fill="FFFFFF"/>
        </w:rPr>
        <w:t>s</w:t>
      </w:r>
      <w:r w:rsidR="7FEBBDB1">
        <w:rPr>
          <w:noProof/>
          <w:shd w:val="clear" w:color="auto" w:fill="FFFFFF"/>
        </w:rPr>
        <w:t>enter</w:t>
      </w:r>
      <w:r>
        <w:rPr>
          <w:noProof/>
          <w:shd w:val="clear" w:color="auto" w:fill="FFFFFF"/>
        </w:rPr>
        <w:t>, som efter samråd resulterar i en samrådsredogörelse. I samrådsredogörelsen redovisar kommunen hur man har bemött de olika synpunkterna som inkommit i samrådet. Därefter upprättas granskningshandlingar. Innan granskningen skickas en underrättelse om granskning av planförslaget ut. Efter granskningen sammanställs inkomna synpunkter i ett granskningsutlåtande. Om inte större förändringar görs till förslaget kan det föras till beslut om antagande. Beslutet och detaljplanen vinner laga kraft efter 3 veckor om det inte överprövas av länsstyrelsen eller överklagas.</w:t>
      </w:r>
    </w:p>
    <w:p w14:paraId="7D73B13C" w14:textId="7AF7C39B" w:rsidR="00507D36" w:rsidRDefault="004F3B18" w:rsidP="00507D36">
      <w:pPr>
        <w:keepNext/>
      </w:pPr>
      <w:r w:rsidRPr="004F3B18">
        <w:rPr>
          <w:noProof/>
          <w:lang w:eastAsia="sv-SE"/>
        </w:rPr>
        <mc:AlternateContent>
          <mc:Choice Requires="wps">
            <w:drawing>
              <wp:anchor distT="0" distB="0" distL="114300" distR="114300" simplePos="0" relativeHeight="251658248" behindDoc="0" locked="0" layoutInCell="1" allowOverlap="1" wp14:anchorId="12597CB0" wp14:editId="26C0DB2E">
                <wp:simplePos x="0" y="0"/>
                <wp:positionH relativeFrom="margin">
                  <wp:posOffset>2004060</wp:posOffset>
                </wp:positionH>
                <wp:positionV relativeFrom="paragraph">
                  <wp:posOffset>1072515</wp:posOffset>
                </wp:positionV>
                <wp:extent cx="329609" cy="340241"/>
                <wp:effectExtent l="0" t="0" r="13335" b="22225"/>
                <wp:wrapNone/>
                <wp:docPr id="3" name="Ellips 3"/>
                <wp:cNvGraphicFramePr/>
                <a:graphic xmlns:a="http://schemas.openxmlformats.org/drawingml/2006/main">
                  <a:graphicData uri="http://schemas.microsoft.com/office/word/2010/wordprocessingShape">
                    <wps:wsp>
                      <wps:cNvSpPr/>
                      <wps:spPr>
                        <a:xfrm>
                          <a:off x="0" y="0"/>
                          <a:ext cx="329609" cy="340241"/>
                        </a:xfrm>
                        <a:prstGeom prst="ellipse">
                          <a:avLst/>
                        </a:prstGeom>
                        <a:solidFill>
                          <a:srgbClr val="A50034"/>
                        </a:solidFill>
                        <a:ln w="12700" cap="flat" cmpd="sng" algn="ctr">
                          <a:solidFill>
                            <a:srgbClr val="A5003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oval w14:anchorId="6785E5DD" id="Ellips 3" o:spid="_x0000_s1026" style="position:absolute;margin-left:157.8pt;margin-top:84.45pt;width:25.95pt;height:26.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" fillcolor="#a50034" strokecolor="#a50034" strokeweight="1pt">
                <v:stroke joinstyle="miter"/>
                <w10:wrap anchorx="margin"/>
              </v:oval>
            </w:pict>
          </mc:Fallback>
        </mc:AlternateContent>
      </w:r>
      <w:r w:rsidR="008E7B53">
        <w:rPr>
          <w:noProof/>
        </w:rPr>
        <w:pict w14:anchorId="4B59B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isar planporcessen med en röd markering på &quot;Granskning&quot;" style="width:419.25pt;height:122.25pt;mso-position-horizontal:absolute;mso-position-horizontal-relative:text;mso-position-vertical:absolute;mso-position-vertical-relative:text">
            <v:imagedata r:id="rId28" o:title="Förenklad till pb (1)" croptop="10735f" cropbottom="22295f" cropleft="1548f" cropright="1239f"/>
          </v:shape>
        </w:pict>
      </w:r>
    </w:p>
    <w:p w14:paraId="1E281C0D" w14:textId="08800534" w:rsidR="00B513AA" w:rsidRDefault="00507D36" w:rsidP="00507D36">
      <w:pPr>
        <w:pStyle w:val="Beskrivning"/>
        <w:rPr>
          <w:noProof/>
        </w:rPr>
      </w:pPr>
      <w:r>
        <w:t xml:space="preserve">Figur </w:t>
      </w:r>
      <w:r>
        <w:fldChar w:fldCharType="begin"/>
      </w:r>
      <w:r>
        <w:instrText xml:space="preserve"> SEQ Figur \* ARABIC </w:instrText>
      </w:r>
      <w:r>
        <w:fldChar w:fldCharType="separate"/>
      </w:r>
      <w:r w:rsidR="004611C0">
        <w:rPr>
          <w:noProof/>
        </w:rPr>
        <w:t>1</w:t>
      </w:r>
      <w:r>
        <w:fldChar w:fldCharType="end"/>
      </w:r>
      <w:r>
        <w:t xml:space="preserve"> Planprocessen</w:t>
      </w:r>
    </w:p>
    <w:p w14:paraId="08CC6306" w14:textId="77777777" w:rsidR="00C146B9" w:rsidRDefault="00C146B9">
      <w:pPr>
        <w:spacing w:before="0" w:after="160" w:line="259" w:lineRule="auto"/>
        <w:rPr>
          <w:rFonts w:ascii="Franklin Gothic Book" w:eastAsia="Arial" w:hAnsi="Franklin Gothic Book" w:cs="Arial"/>
          <w:noProof/>
          <w:color w:val="344055"/>
          <w:sz w:val="28"/>
          <w:lang w:eastAsia="sv-SE"/>
        </w:rPr>
      </w:pPr>
      <w:bookmarkStart w:id="13" w:name="be_ärendeinformation01"/>
      <w:bookmarkEnd w:id="12"/>
      <w:r>
        <w:rPr>
          <w:noProof/>
        </w:rPr>
        <w:br w:type="page"/>
      </w:r>
    </w:p>
    <w:p w14:paraId="5D904D61" w14:textId="237CE0E4" w:rsidR="00B513AA" w:rsidRDefault="00B513AA" w:rsidP="00B513AA">
      <w:pPr>
        <w:pStyle w:val="Undergrupp"/>
        <w:rPr>
          <w:noProof/>
        </w:rPr>
      </w:pPr>
      <w:r>
        <w:rPr>
          <w:noProof/>
        </w:rPr>
        <w:lastRenderedPageBreak/>
        <w:t>Planhandlingar</w:t>
      </w:r>
    </w:p>
    <w:p w14:paraId="03F56320" w14:textId="77777777" w:rsidR="00B513AA" w:rsidRPr="00276C49" w:rsidRDefault="00B513AA" w:rsidP="00B513AA">
      <w:r>
        <w:t xml:space="preserve">Till planen finns följande framtaget: </w:t>
      </w:r>
    </w:p>
    <w:p w14:paraId="77E870C7" w14:textId="1222359A" w:rsidR="00B513AA" w:rsidRPr="00276C49" w:rsidRDefault="00B513AA" w:rsidP="000768F4">
      <w:pPr>
        <w:pStyle w:val="Liststycke"/>
      </w:pPr>
      <w:r w:rsidRPr="1411F8E1">
        <w:rPr>
          <w:b/>
        </w:rPr>
        <w:t>Plankarta med bestämmelser</w:t>
      </w:r>
      <w:r>
        <w:t>. Av plankarta med bestämmelser framgår detaljplanen</w:t>
      </w:r>
      <w:r w:rsidR="00417120">
        <w:t>s</w:t>
      </w:r>
      <w:r>
        <w:t xml:space="preserve"> bindande föreskrifter.</w:t>
      </w:r>
    </w:p>
    <w:p w14:paraId="2B3B7E4D" w14:textId="77777777" w:rsidR="00B513AA" w:rsidRPr="00276C49" w:rsidRDefault="00B513AA" w:rsidP="000768F4">
      <w:pPr>
        <w:pStyle w:val="Liststycke"/>
      </w:pPr>
      <w:r w:rsidRPr="1411F8E1">
        <w:rPr>
          <w:b/>
        </w:rPr>
        <w:t>Planbeskrivning</w:t>
      </w:r>
      <w:r>
        <w:t xml:space="preserve"> (denna handling) med genomförandebeskrivning. Planbeskrivningen har ingen rättsverkan. Avsikten med beskrivningen är att vara vägledande i bedömning och vid genomförandet av detaljplanen.</w:t>
      </w:r>
    </w:p>
    <w:p w14:paraId="5937FACC" w14:textId="1B782DAF" w:rsidR="000768F4" w:rsidRDefault="00B513AA" w:rsidP="000768F4">
      <w:pPr>
        <w:pStyle w:val="Liststycke"/>
      </w:pPr>
      <w:r w:rsidRPr="1411F8E1">
        <w:rPr>
          <w:b/>
        </w:rPr>
        <w:t xml:space="preserve">Grundkarta. </w:t>
      </w:r>
      <w:r>
        <w:t>Innehåller det som finns inom och angränsande planområdet idag. Plankartan visas på grundkartan.</w:t>
      </w:r>
    </w:p>
    <w:p w14:paraId="1EBB5DF7" w14:textId="1F7A3383" w:rsidR="000768F4" w:rsidRPr="000768F4" w:rsidRDefault="000768F4" w:rsidP="000768F4">
      <w:pPr>
        <w:pStyle w:val="Liststycke"/>
        <w:rPr>
          <w:b/>
          <w:bCs/>
        </w:rPr>
      </w:pPr>
      <w:proofErr w:type="spellStart"/>
      <w:r w:rsidRPr="000768F4">
        <w:rPr>
          <w:b/>
          <w:bCs/>
        </w:rPr>
        <w:t>Samrådsredgogörelse</w:t>
      </w:r>
      <w:proofErr w:type="spellEnd"/>
    </w:p>
    <w:p w14:paraId="129197ED" w14:textId="19F681DA" w:rsidR="000768F4" w:rsidRPr="000768F4" w:rsidRDefault="00B513AA" w:rsidP="000768F4">
      <w:pPr>
        <w:pStyle w:val="Liststycke"/>
        <w:rPr>
          <w:b/>
          <w:bCs/>
        </w:rPr>
      </w:pPr>
      <w:r w:rsidRPr="000768F4">
        <w:rPr>
          <w:b/>
          <w:bCs/>
        </w:rPr>
        <w:t>Fastighetsförteckning</w:t>
      </w:r>
    </w:p>
    <w:p w14:paraId="351FED27" w14:textId="755C8817" w:rsidR="00576DB5" w:rsidRPr="00276C49" w:rsidRDefault="00B513AA" w:rsidP="00B513AA">
      <w:r>
        <w:t>Planbeskrivningen har ingen rättsverkan. Detaljplanens bindande föreskrifter framgår av plankarta och planbestämmelser. Avsikten med beskrivningen är att vara vägledande i bedömning och vid genomförandet av detaljplanen.</w:t>
      </w:r>
    </w:p>
    <w:bookmarkEnd w:id="13"/>
    <w:p w14:paraId="38E01D0F" w14:textId="77777777" w:rsidR="00B513AA" w:rsidRPr="00276C49" w:rsidRDefault="00B513AA" w:rsidP="00B513AA">
      <w:pPr>
        <w:pStyle w:val="Undergrupp"/>
      </w:pPr>
      <w:r>
        <w:t>Planeringsunderlag</w:t>
      </w:r>
    </w:p>
    <w:p w14:paraId="4DA83566" w14:textId="77777777" w:rsidR="004F3B18" w:rsidRPr="00276C49" w:rsidRDefault="004F3B18" w:rsidP="004F3B18">
      <w:bookmarkStart w:id="14" w:name="_Toc104281273"/>
      <w:bookmarkStart w:id="15" w:name="_Toc89445991"/>
      <w:bookmarkStart w:id="16" w:name="_Toc101363495"/>
      <w:r>
        <w:t xml:space="preserve">Övriga handlingar och utredningar </w:t>
      </w:r>
    </w:p>
    <w:p w14:paraId="26058982" w14:textId="2176F849" w:rsidR="49F370A1" w:rsidRDefault="49F370A1" w:rsidP="000768F4">
      <w:pPr>
        <w:pStyle w:val="Liststycke"/>
        <w:rPr>
          <w:szCs w:val="24"/>
        </w:rPr>
      </w:pPr>
      <w:r>
        <w:t>Undersökning om betydande miljöpåverkan (20</w:t>
      </w:r>
      <w:r w:rsidR="000842A1">
        <w:t>24-06-10</w:t>
      </w:r>
      <w:r>
        <w:t>)</w:t>
      </w:r>
    </w:p>
    <w:p w14:paraId="43DC42B2" w14:textId="1F159B27" w:rsidR="6AECE277" w:rsidRDefault="49F370A1" w:rsidP="000768F4">
      <w:pPr>
        <w:pStyle w:val="Liststycke"/>
        <w:rPr>
          <w:szCs w:val="24"/>
        </w:rPr>
      </w:pPr>
      <w:r>
        <w:t xml:space="preserve">Översiktsplan </w:t>
      </w:r>
      <w:r w:rsidRPr="0F223D9D">
        <w:t xml:space="preserve">2013 (ÖP2012). Översiktsplanen är aktualitetsförklarad för mandatperioden </w:t>
      </w:r>
      <w:proofErr w:type="gramStart"/>
      <w:r w:rsidRPr="0F223D9D">
        <w:t>2022</w:t>
      </w:r>
      <w:r w:rsidR="00FA5782">
        <w:t>-2026</w:t>
      </w:r>
      <w:proofErr w:type="gramEnd"/>
      <w:r w:rsidRPr="0F223D9D">
        <w:t>.</w:t>
      </w:r>
    </w:p>
    <w:p w14:paraId="49155A87" w14:textId="67FDB04F" w:rsidR="004F3B18" w:rsidRPr="00BF759E" w:rsidRDefault="00B3160B" w:rsidP="000768F4">
      <w:pPr>
        <w:pStyle w:val="Liststycke"/>
        <w:rPr>
          <w:szCs w:val="24"/>
        </w:rPr>
      </w:pPr>
      <w:r w:rsidRPr="00BF759E">
        <w:t>Dagvatten</w:t>
      </w:r>
      <w:r w:rsidR="00D81869">
        <w:t>analys</w:t>
      </w:r>
      <w:r w:rsidRPr="00BF759E">
        <w:t xml:space="preserve"> </w:t>
      </w:r>
      <w:r w:rsidR="009117A1" w:rsidRPr="00BF759E">
        <w:t>(</w:t>
      </w:r>
      <w:r w:rsidR="00D81869">
        <w:t>2025-06-02</w:t>
      </w:r>
      <w:r w:rsidR="009117A1" w:rsidRPr="00BF759E">
        <w:t>)</w:t>
      </w:r>
    </w:p>
    <w:p w14:paraId="2AD95858" w14:textId="555FE921" w:rsidR="004F3B18" w:rsidRPr="00BF759E" w:rsidRDefault="009117A1" w:rsidP="000768F4">
      <w:pPr>
        <w:pStyle w:val="Liststycke"/>
        <w:rPr>
          <w:szCs w:val="24"/>
        </w:rPr>
      </w:pPr>
      <w:r w:rsidRPr="00BF759E">
        <w:t>Geoteknisk undersökning (202</w:t>
      </w:r>
      <w:r w:rsidR="00FA60D8">
        <w:t>5</w:t>
      </w:r>
      <w:r w:rsidR="000842A1">
        <w:t>-</w:t>
      </w:r>
      <w:r w:rsidR="00FA60D8">
        <w:t>01</w:t>
      </w:r>
      <w:r w:rsidR="000842A1">
        <w:t>-</w:t>
      </w:r>
      <w:r w:rsidR="00FA60D8">
        <w:t>21</w:t>
      </w:r>
      <w:r w:rsidRPr="00BF759E">
        <w:t>)</w:t>
      </w:r>
    </w:p>
    <w:p w14:paraId="6F1EEDB9" w14:textId="023C19B7" w:rsidR="004F3B18" w:rsidRPr="00BF759E" w:rsidRDefault="009117A1" w:rsidP="000768F4">
      <w:pPr>
        <w:pStyle w:val="Liststycke"/>
        <w:rPr>
          <w:szCs w:val="24"/>
        </w:rPr>
      </w:pPr>
      <w:r w:rsidRPr="00BF759E">
        <w:t>Riskutredning (</w:t>
      </w:r>
      <w:r w:rsidR="00992E82">
        <w:t>2025-07-16</w:t>
      </w:r>
      <w:r w:rsidRPr="00BF759E">
        <w:t>)</w:t>
      </w:r>
    </w:p>
    <w:p w14:paraId="78F0C60A" w14:textId="5FBC8639" w:rsidR="004F3B18" w:rsidRPr="00BF759E" w:rsidRDefault="00F76F0A" w:rsidP="000768F4">
      <w:pPr>
        <w:pStyle w:val="Liststycke"/>
        <w:rPr>
          <w:szCs w:val="24"/>
        </w:rPr>
      </w:pPr>
      <w:r>
        <w:t>Trafikbullerutredning (</w:t>
      </w:r>
      <w:r w:rsidR="006551AF">
        <w:t>2025-09-12)</w:t>
      </w:r>
    </w:p>
    <w:p w14:paraId="081D1353" w14:textId="77777777" w:rsidR="00B513AA" w:rsidRDefault="00B513AA" w:rsidP="00B513AA">
      <w:pPr>
        <w:pStyle w:val="Huvudrubrikpb"/>
        <w:rPr>
          <w:noProof/>
        </w:rPr>
      </w:pPr>
      <w:r w:rsidRPr="00D16137">
        <w:lastRenderedPageBreak/>
        <w:t>Planförslag</w:t>
      </w:r>
      <w:bookmarkEnd w:id="14"/>
    </w:p>
    <w:p w14:paraId="1FD36E9C" w14:textId="59EE2769" w:rsidR="153D0A7D" w:rsidRDefault="153D0A7D" w:rsidP="7833D989">
      <w:pPr>
        <w:rPr>
          <w:rFonts w:eastAsia="Garamond" w:cs="Garamond"/>
        </w:rPr>
      </w:pPr>
      <w:r w:rsidRPr="3A67B844">
        <w:rPr>
          <w:rFonts w:eastAsia="Garamond" w:cs="Garamond"/>
        </w:rPr>
        <w:t>Planförslaget möjliggör för nya bostäder med centrumverksamhet i bottenplan. Den tillåtna nockhöjden möjliggör upp till tre våningar, och byggrätten passar för flerbostadshus i en så kallad L-form längs fastighetsgränsen mot Rönngatan och Torggatan.</w:t>
      </w:r>
    </w:p>
    <w:p w14:paraId="43D4C18D" w14:textId="6710750F" w:rsidR="44F4AE63" w:rsidRDefault="5C42EFAE" w:rsidP="44F4AE63">
      <w:pPr>
        <w:rPr>
          <w:rFonts w:eastAsia="Garamond" w:cs="Garamond"/>
        </w:rPr>
      </w:pPr>
      <w:r w:rsidRPr="41AB5639">
        <w:rPr>
          <w:rFonts w:eastAsia="Garamond" w:cs="Garamond"/>
        </w:rPr>
        <w:t>Exploateringsgraden</w:t>
      </w:r>
      <w:r w:rsidRPr="6BDED8B8">
        <w:rPr>
          <w:rFonts w:eastAsia="Garamond" w:cs="Garamond"/>
        </w:rPr>
        <w:t xml:space="preserve"> regleras till 50 %</w:t>
      </w:r>
      <w:r w:rsidRPr="27516A00">
        <w:rPr>
          <w:rFonts w:eastAsia="Garamond" w:cs="Garamond"/>
        </w:rPr>
        <w:t xml:space="preserve"> av </w:t>
      </w:r>
      <w:r w:rsidRPr="21DCF1FF">
        <w:rPr>
          <w:rFonts w:eastAsia="Garamond" w:cs="Garamond"/>
        </w:rPr>
        <w:t xml:space="preserve">fastighetens </w:t>
      </w:r>
      <w:r w:rsidRPr="1E2C2809">
        <w:rPr>
          <w:rFonts w:eastAsia="Garamond" w:cs="Garamond"/>
        </w:rPr>
        <w:t xml:space="preserve">yta. </w:t>
      </w:r>
      <w:r w:rsidRPr="796F2BCA">
        <w:rPr>
          <w:rFonts w:eastAsia="Garamond" w:cs="Garamond"/>
        </w:rPr>
        <w:t xml:space="preserve">På den yta som blir </w:t>
      </w:r>
      <w:r w:rsidRPr="51953355">
        <w:rPr>
          <w:rFonts w:eastAsia="Garamond" w:cs="Garamond"/>
        </w:rPr>
        <w:t xml:space="preserve">innergård </w:t>
      </w:r>
      <w:r w:rsidRPr="265B8FD0">
        <w:rPr>
          <w:rFonts w:eastAsia="Garamond" w:cs="Garamond"/>
        </w:rPr>
        <w:t xml:space="preserve">är det möjligt att </w:t>
      </w:r>
      <w:r w:rsidRPr="669DD588">
        <w:rPr>
          <w:rFonts w:eastAsia="Garamond" w:cs="Garamond"/>
        </w:rPr>
        <w:t>b</w:t>
      </w:r>
      <w:r w:rsidR="28BFE0E4" w:rsidRPr="669DD588">
        <w:rPr>
          <w:rFonts w:eastAsia="Garamond" w:cs="Garamond"/>
        </w:rPr>
        <w:t xml:space="preserve">ygga komplementbyggnad </w:t>
      </w:r>
      <w:r w:rsidR="28BFE0E4" w:rsidRPr="4E6A1396">
        <w:rPr>
          <w:rFonts w:eastAsia="Garamond" w:cs="Garamond"/>
        </w:rPr>
        <w:t>och byggnaderna ska placeras minst</w:t>
      </w:r>
      <w:r w:rsidR="28BFE0E4" w:rsidRPr="278D0B5B">
        <w:rPr>
          <w:rFonts w:eastAsia="Garamond" w:cs="Garamond"/>
        </w:rPr>
        <w:t xml:space="preserve"> 4 meter från </w:t>
      </w:r>
      <w:r w:rsidR="28BFE0E4" w:rsidRPr="4D478661">
        <w:rPr>
          <w:rFonts w:eastAsia="Garamond" w:cs="Garamond"/>
        </w:rPr>
        <w:t xml:space="preserve">fastighetsgräns. </w:t>
      </w:r>
    </w:p>
    <w:p w14:paraId="39F5350C" w14:textId="25627087" w:rsidR="00507D36" w:rsidRDefault="008E7B53" w:rsidP="00507D36">
      <w:pPr>
        <w:keepNext/>
      </w:pPr>
      <w:r>
        <w:rPr>
          <w:noProof/>
        </w:rPr>
        <w:drawing>
          <wp:inline distT="0" distB="0" distL="0" distR="0" wp14:anchorId="4C83A915" wp14:editId="14D82EB0">
            <wp:extent cx="3810000" cy="4504267"/>
            <wp:effectExtent l="0" t="0" r="0" b="0"/>
            <wp:docPr id="1727729676" name="Bildobjekt 1" descr="Utsnitt ur plan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29676" name="Bildobjekt 1" descr="Utsnitt ur plankarta"/>
                    <pic:cNvPicPr/>
                  </pic:nvPicPr>
                  <pic:blipFill rotWithShape="1">
                    <a:blip r:embed="rId29" cstate="print">
                      <a:extLst>
                        <a:ext uri="{28A0092B-C50C-407E-A947-70E740481C1C}">
                          <a14:useLocalDpi xmlns:a14="http://schemas.microsoft.com/office/drawing/2010/main" val="0"/>
                        </a:ext>
                      </a:extLst>
                    </a:blip>
                    <a:srcRect l="16512" t="4489" r="35859" b="15902"/>
                    <a:stretch>
                      <a:fillRect/>
                    </a:stretch>
                  </pic:blipFill>
                  <pic:spPr bwMode="auto">
                    <a:xfrm>
                      <a:off x="0" y="0"/>
                      <a:ext cx="3821273" cy="4517594"/>
                    </a:xfrm>
                    <a:prstGeom prst="rect">
                      <a:avLst/>
                    </a:prstGeom>
                    <a:ln>
                      <a:noFill/>
                    </a:ln>
                    <a:extLst>
                      <a:ext uri="{53640926-AAD7-44D8-BBD7-CCE9431645EC}">
                        <a14:shadowObscured xmlns:a14="http://schemas.microsoft.com/office/drawing/2010/main"/>
                      </a:ext>
                    </a:extLst>
                  </pic:spPr>
                </pic:pic>
              </a:graphicData>
            </a:graphic>
          </wp:inline>
        </w:drawing>
      </w:r>
    </w:p>
    <w:p w14:paraId="1FC4C7C0" w14:textId="7A42839A" w:rsidR="32593B42" w:rsidRDefault="00507D36" w:rsidP="00507D36">
      <w:pPr>
        <w:pStyle w:val="Beskrivning"/>
      </w:pPr>
      <w:r>
        <w:t xml:space="preserve">Figur </w:t>
      </w:r>
      <w:r>
        <w:fldChar w:fldCharType="begin"/>
      </w:r>
      <w:r>
        <w:instrText xml:space="preserve"> SEQ Figur \* ARABIC </w:instrText>
      </w:r>
      <w:r>
        <w:fldChar w:fldCharType="separate"/>
      </w:r>
      <w:r w:rsidR="004611C0">
        <w:rPr>
          <w:noProof/>
        </w:rPr>
        <w:t>2</w:t>
      </w:r>
      <w:r>
        <w:fldChar w:fldCharType="end"/>
      </w:r>
      <w:r>
        <w:t xml:space="preserve"> Utsnitt ut plankarta</w:t>
      </w:r>
    </w:p>
    <w:p w14:paraId="7EF1E792" w14:textId="77777777" w:rsidR="002545B2" w:rsidRDefault="002545B2">
      <w:pPr>
        <w:spacing w:before="0" w:after="160" w:line="259" w:lineRule="auto"/>
        <w:rPr>
          <w:rFonts w:ascii="Franklin Gothic Book" w:eastAsia="Arial" w:hAnsi="Franklin Gothic Book" w:cs="Arial"/>
          <w:bCs/>
          <w:color w:val="344055"/>
          <w:sz w:val="36"/>
          <w:szCs w:val="20"/>
          <w:lang w:eastAsia="sv-SE"/>
        </w:rPr>
      </w:pPr>
      <w:r>
        <w:br w:type="page"/>
      </w:r>
    </w:p>
    <w:p w14:paraId="66AD14EB" w14:textId="7C666306" w:rsidR="00B513AA" w:rsidRPr="00276C49" w:rsidRDefault="00B513AA" w:rsidP="00B513AA">
      <w:pPr>
        <w:pStyle w:val="Rubrikpb"/>
      </w:pPr>
      <w:r w:rsidRPr="43FAB4B7">
        <w:lastRenderedPageBreak/>
        <w:t>Allmän plats</w:t>
      </w:r>
    </w:p>
    <w:p w14:paraId="4D5204E8" w14:textId="596B5402" w:rsidR="3A87103C" w:rsidRDefault="3A87103C" w:rsidP="3B3B8B75">
      <w:r w:rsidRPr="2709B6A7">
        <w:t xml:space="preserve">För att kunna möjliggöra för ett </w:t>
      </w:r>
      <w:r w:rsidRPr="3B3B8B75">
        <w:t xml:space="preserve">utfartsförbud längs med Torggatan samt en bit in på Rönngatan behövs det rent plantekniskt en yta allmän plats för gata. </w:t>
      </w:r>
      <w:r w:rsidR="5E84F054" w:rsidRPr="4C7B26A5">
        <w:rPr>
          <w:noProof/>
        </w:rPr>
        <w:t xml:space="preserve">Den yta som berörs är </w:t>
      </w:r>
      <w:r w:rsidR="5E84F054" w:rsidRPr="3219640B">
        <w:rPr>
          <w:noProof/>
        </w:rPr>
        <w:t xml:space="preserve">idag en anlagd gång- och </w:t>
      </w:r>
      <w:r w:rsidR="5E84F054" w:rsidRPr="5FBE0824">
        <w:rPr>
          <w:noProof/>
        </w:rPr>
        <w:t xml:space="preserve">cykelbana. </w:t>
      </w:r>
    </w:p>
    <w:p w14:paraId="750C4CFC" w14:textId="77777777" w:rsidR="00B513AA" w:rsidRPr="00276C49" w:rsidRDefault="00B513AA" w:rsidP="00B513AA">
      <w:pPr>
        <w:pStyle w:val="Undergrupp"/>
      </w:pPr>
      <w:r w:rsidRPr="7C7339E1">
        <w:t>Huvudmannaskap</w:t>
      </w:r>
    </w:p>
    <w:p w14:paraId="34B795D8" w14:textId="1AD74954" w:rsidR="00B513AA" w:rsidRPr="00276C49" w:rsidRDefault="00B513AA" w:rsidP="00B513AA">
      <w:bookmarkStart w:id="17" w:name="be_huvudmannaskap01"/>
      <w:r w:rsidRPr="75216130">
        <w:t>Kommunen är huvudman för allmän plats</w:t>
      </w:r>
      <w:r w:rsidR="2801F843" w:rsidRPr="75216130">
        <w:t>.</w:t>
      </w:r>
      <w:r w:rsidRPr="75216130">
        <w:t xml:space="preserve"> Detta innebär att kommunen är ansvarig drift och skötsel av allmän plats inom planområdet.</w:t>
      </w:r>
    </w:p>
    <w:bookmarkEnd w:id="17"/>
    <w:p w14:paraId="44FBAB69" w14:textId="77777777" w:rsidR="00B513AA" w:rsidRPr="00276C49" w:rsidRDefault="00B513AA" w:rsidP="7C1249F3">
      <w:pPr>
        <w:pStyle w:val="Rubrikpb"/>
        <w:rPr>
          <w:noProof/>
        </w:rPr>
      </w:pPr>
      <w:r w:rsidRPr="1D3006CB">
        <w:rPr>
          <w:noProof/>
        </w:rPr>
        <w:t>Kvartersmark</w:t>
      </w:r>
    </w:p>
    <w:p w14:paraId="3F580298" w14:textId="699B6B87" w:rsidR="008875CF" w:rsidRDefault="500C1A6D" w:rsidP="016869C1">
      <w:pPr>
        <w:rPr>
          <w:noProof/>
          <w:highlight w:val="yellow"/>
        </w:rPr>
      </w:pPr>
      <w:r>
        <w:t>Detaljplanen reglerar kvartersmarken till B- bostäder och C</w:t>
      </w:r>
      <w:r w:rsidR="00522E05">
        <w:rPr>
          <w:vertAlign w:val="subscript"/>
        </w:rPr>
        <w:t>1</w:t>
      </w:r>
      <w:r>
        <w:t>- centrum</w:t>
      </w:r>
      <w:r w:rsidR="004A5E4F">
        <w:t xml:space="preserve"> i bottenplan</w:t>
      </w:r>
      <w:r>
        <w:t xml:space="preserve">. </w:t>
      </w:r>
    </w:p>
    <w:p w14:paraId="50794BE3" w14:textId="2E80E043" w:rsidR="008875CF" w:rsidRDefault="008875CF" w:rsidP="00E02F2F">
      <w:pPr>
        <w:pStyle w:val="Undergrupp"/>
      </w:pPr>
      <w:bookmarkStart w:id="18" w:name="be_kvartersmark01"/>
      <w:r w:rsidRPr="4A1B027C">
        <w:t>Gestaltning</w:t>
      </w:r>
    </w:p>
    <w:p w14:paraId="59D9EA78" w14:textId="77777777" w:rsidR="00596E83" w:rsidRPr="00894124" w:rsidRDefault="00596E83" w:rsidP="00596E83">
      <w:pPr>
        <w:rPr>
          <w:szCs w:val="24"/>
        </w:rPr>
      </w:pPr>
      <w:bookmarkStart w:id="19" w:name="be_genomförandetid01"/>
      <w:bookmarkEnd w:id="18"/>
      <w:r w:rsidRPr="00894124">
        <w:rPr>
          <w:szCs w:val="24"/>
        </w:rPr>
        <w:t xml:space="preserve">Fastigheten ligger längs Varas huvudstråk, mellan </w:t>
      </w:r>
      <w:r>
        <w:rPr>
          <w:szCs w:val="24"/>
        </w:rPr>
        <w:t>ortens mest centrala delar</w:t>
      </w:r>
      <w:r w:rsidRPr="00894124">
        <w:rPr>
          <w:szCs w:val="24"/>
        </w:rPr>
        <w:t xml:space="preserve"> och ett </w:t>
      </w:r>
      <w:r>
        <w:rPr>
          <w:szCs w:val="24"/>
        </w:rPr>
        <w:t xml:space="preserve">viktigt </w:t>
      </w:r>
      <w:r w:rsidRPr="00894124">
        <w:rPr>
          <w:szCs w:val="24"/>
        </w:rPr>
        <w:t xml:space="preserve">kluster med dagligvaruhandel. För den som anländer till Vara från E20 blir framtida byggnation på </w:t>
      </w:r>
      <w:r>
        <w:rPr>
          <w:szCs w:val="24"/>
        </w:rPr>
        <w:t>Oxeln</w:t>
      </w:r>
      <w:r w:rsidRPr="00894124">
        <w:rPr>
          <w:szCs w:val="24"/>
        </w:rPr>
        <w:t xml:space="preserve"> en del av entrén till centrum. Detta gör att byggnaden</w:t>
      </w:r>
      <w:r>
        <w:rPr>
          <w:szCs w:val="24"/>
        </w:rPr>
        <w:t>s</w:t>
      </w:r>
      <w:r w:rsidRPr="00894124">
        <w:rPr>
          <w:szCs w:val="24"/>
        </w:rPr>
        <w:t xml:space="preserve"> eller byggnadernas gestaltning blir extra viktig för stadsbilden.</w:t>
      </w:r>
    </w:p>
    <w:p w14:paraId="1804F4E2" w14:textId="77777777" w:rsidR="00596E83" w:rsidRPr="00E25A1D" w:rsidRDefault="00596E83" w:rsidP="00596E83">
      <w:pPr>
        <w:spacing w:after="160"/>
        <w:rPr>
          <w:szCs w:val="24"/>
        </w:rPr>
      </w:pPr>
      <w:r w:rsidRPr="00E25A1D">
        <w:rPr>
          <w:szCs w:val="24"/>
        </w:rPr>
        <w:t xml:space="preserve">Vad som är vackert och inte är en subjektiv upplevelse, men det finns några grundbultar för arkitektonisk kvalitet som går utanför så kallat “tycke och smak”. Det handlar framför allt om med vilken omsorg en plats eller byggnad har utformats. Det bygger på hantverkskunnande i hela kedjan, från ritning till utförande och förvaltning. Det skulle kunna sammanfattas som “väl genomtänkt och väl utfört”. </w:t>
      </w:r>
    </w:p>
    <w:p w14:paraId="11333C2D" w14:textId="77777777" w:rsidR="00596E83" w:rsidRPr="00E25A1D" w:rsidRDefault="00596E83" w:rsidP="00596E83">
      <w:pPr>
        <w:spacing w:after="160"/>
        <w:rPr>
          <w:szCs w:val="24"/>
        </w:rPr>
      </w:pPr>
      <w:r w:rsidRPr="00E25A1D">
        <w:rPr>
          <w:szCs w:val="24"/>
        </w:rPr>
        <w:t xml:space="preserve">En byggnad eller plats ska fungera väl för sitt syfte och vara anpassad efter användarnas behov. Den ska samverka med sin omgivning, både vad gäller skala, material och funktion. Kvalitet i fråga om material handlar om att materialet tål den tänkta användningen och åldras väl. </w:t>
      </w:r>
    </w:p>
    <w:p w14:paraId="35A436ED" w14:textId="77777777" w:rsidR="00CE75BD" w:rsidRDefault="00FE3713" w:rsidP="00596E83">
      <w:pPr>
        <w:rPr>
          <w:szCs w:val="24"/>
        </w:rPr>
      </w:pPr>
      <w:r w:rsidRPr="00FE3713">
        <w:rPr>
          <w:szCs w:val="24"/>
        </w:rPr>
        <w:lastRenderedPageBreak/>
        <w:t>Detaljer utgör en central del av upplevelsen. Dessa kan framträda i form av subtila inslag som upptäcks på nära håll, exempelvis ett konstnärligt utformat dörrhandtag eller ett omsorgsfullt utformat entréparti. Även byggnadstekniska detaljer, såsom den precision med vilken olika material sammanfogas, bidrar väsentligt till helhetsintrycket.</w:t>
      </w:r>
    </w:p>
    <w:p w14:paraId="6B384874" w14:textId="2B7EAC49" w:rsidR="00596E83" w:rsidRPr="00894124" w:rsidRDefault="00596E83" w:rsidP="00596E83">
      <w:pPr>
        <w:rPr>
          <w:szCs w:val="24"/>
        </w:rPr>
      </w:pPr>
      <w:r w:rsidRPr="00894124">
        <w:rPr>
          <w:szCs w:val="24"/>
        </w:rPr>
        <w:t>För att skapa trivsel i gaturummet ska bottenvåning mot allmän plats förses med fönster och entréer, så att husets ”baksida” inte vetter mot gatan.</w:t>
      </w:r>
    </w:p>
    <w:p w14:paraId="42C8AF8B" w14:textId="77777777" w:rsidR="00B513AA" w:rsidRPr="00276C49" w:rsidRDefault="00B513AA" w:rsidP="7C1249F3">
      <w:pPr>
        <w:pStyle w:val="Rubrikpb"/>
        <w:rPr>
          <w:noProof/>
        </w:rPr>
      </w:pPr>
      <w:r w:rsidRPr="7C1249F3">
        <w:rPr>
          <w:noProof/>
        </w:rPr>
        <w:t>Genomförandetid</w:t>
      </w:r>
    </w:p>
    <w:p w14:paraId="2803435C" w14:textId="77777777" w:rsidR="00B513AA" w:rsidRDefault="00B513AA" w:rsidP="00B513AA">
      <w:pPr>
        <w:rPr>
          <w:noProof/>
        </w:rPr>
      </w:pPr>
      <w:r w:rsidRPr="7C1249F3">
        <w:rPr>
          <w:noProof/>
        </w:rPr>
        <w:t>Genomförandetiden är 5 år från den dag planen vunnit laga kraft. Bygglov får inte lämnas med stöd av denna detaljplan innan genomförandetiden har startat. Under genomförandetiden får detaljplan inte ändras utan synnerliga skäl. Detaljplanen gäller och ska följas även efter genomförandetidens utgång men kan då ändras eller upphävas utan att de rättigheter som uppkommit genom planen behöver beaktas.</w:t>
      </w:r>
    </w:p>
    <w:p w14:paraId="203BEE6D" w14:textId="7D22A883" w:rsidR="00B513AA" w:rsidRDefault="00B513AA" w:rsidP="00B513AA">
      <w:pPr>
        <w:pStyle w:val="Huvudrubrikpb"/>
        <w:rPr>
          <w:noProof/>
        </w:rPr>
      </w:pPr>
      <w:bookmarkStart w:id="20" w:name="_Toc104281274"/>
      <w:bookmarkStart w:id="21" w:name="_Toc89445986"/>
      <w:bookmarkStart w:id="22" w:name="_Toc101363488"/>
      <w:bookmarkEnd w:id="19"/>
      <w:r w:rsidRPr="22B3E616">
        <w:lastRenderedPageBreak/>
        <w:t>Motiv till regleringar</w:t>
      </w:r>
      <w:bookmarkEnd w:id="20"/>
    </w:p>
    <w:p w14:paraId="643727C1" w14:textId="721D262F" w:rsidR="00B513AA" w:rsidRPr="00276C49" w:rsidRDefault="00B513AA" w:rsidP="00B513AA">
      <w:pPr>
        <w:pStyle w:val="Rubrikpb"/>
      </w:pPr>
      <w:bookmarkStart w:id="23" w:name="_Toc89445987"/>
      <w:bookmarkStart w:id="24" w:name="_Toc101363489"/>
      <w:bookmarkStart w:id="25" w:name="mo_motivtillreglering01"/>
      <w:bookmarkEnd w:id="21"/>
      <w:bookmarkEnd w:id="22"/>
      <w:r w:rsidRPr="62AD55B6">
        <w:t>Användning av allmän plats</w:t>
      </w:r>
      <w:bookmarkEnd w:id="23"/>
      <w:bookmarkEnd w:id="24"/>
    </w:p>
    <w:p w14:paraId="32FCF6DF" w14:textId="7DF8A21B" w:rsidR="00B513AA" w:rsidRPr="00276C49" w:rsidRDefault="00D773E4" w:rsidP="00B513AA">
      <w:r w:rsidRPr="1D3006CB">
        <w:rPr>
          <w:b/>
          <w:bCs/>
        </w:rPr>
        <w:t>GATA</w:t>
      </w:r>
      <w:r w:rsidR="00B513AA" w:rsidRPr="1D3006CB">
        <w:rPr>
          <w:b/>
          <w:bCs/>
        </w:rPr>
        <w:t>:</w:t>
      </w:r>
      <w:r w:rsidR="00B513AA">
        <w:t xml:space="preserve"> </w:t>
      </w:r>
      <w:r w:rsidR="317D07CC">
        <w:t xml:space="preserve">Markanvändningen motiveras av syftet </w:t>
      </w:r>
      <w:r w:rsidR="0706D355">
        <w:t xml:space="preserve">att säkerställa att behovet av en god trafikmiljö efterlevs </w:t>
      </w:r>
      <w:r w:rsidR="317D07CC">
        <w:t>(PBL 2 kap 5§</w:t>
      </w:r>
      <w:r w:rsidR="4F32C0A8">
        <w:t>, PBL 2 kap 6§</w:t>
      </w:r>
      <w:r w:rsidR="317D07CC">
        <w:t>)</w:t>
      </w:r>
      <w:r w:rsidR="354F304F">
        <w:t>.</w:t>
      </w:r>
    </w:p>
    <w:p w14:paraId="2D97A819" w14:textId="77777777" w:rsidR="00B513AA" w:rsidRPr="00276C49" w:rsidRDefault="00B513AA" w:rsidP="00B513AA">
      <w:pPr>
        <w:pStyle w:val="Rubrikpb"/>
      </w:pPr>
      <w:bookmarkStart w:id="26" w:name="_Toc89445988"/>
      <w:bookmarkStart w:id="27" w:name="_Toc101363490"/>
      <w:r w:rsidRPr="22B3E616">
        <w:t>Användning av kvartersmark</w:t>
      </w:r>
      <w:bookmarkEnd w:id="26"/>
      <w:bookmarkEnd w:id="27"/>
    </w:p>
    <w:p w14:paraId="7F055061" w14:textId="099712E2" w:rsidR="00B513AA" w:rsidRPr="00276C49" w:rsidRDefault="00B513AA" w:rsidP="1D3006CB">
      <w:pPr>
        <w:rPr>
          <w:rFonts w:eastAsia="Garamond" w:cs="Garamond"/>
        </w:rPr>
      </w:pPr>
      <w:bookmarkStart w:id="28" w:name="_Toc89445989"/>
      <w:r w:rsidRPr="57DD4FE3">
        <w:rPr>
          <w:rFonts w:eastAsia="Garamond" w:cs="Garamond"/>
          <w:b/>
        </w:rPr>
        <w:t xml:space="preserve">Bostäder (B): </w:t>
      </w:r>
      <w:r w:rsidR="5302FAC9" w:rsidRPr="57DD4FE3">
        <w:rPr>
          <w:rFonts w:eastAsia="Garamond" w:cs="Garamond"/>
        </w:rPr>
        <w:t>Med användningen bostäder avses boende med varaktig karaktär. I användningen ingår vanliga bostäder, fritidshus och olika typer av kategoribostäder som till exempel studentbostäder och seniorbostäder.</w:t>
      </w:r>
    </w:p>
    <w:p w14:paraId="5FACCAF3" w14:textId="5469BD5D" w:rsidR="5302FAC9" w:rsidRDefault="5302FAC9" w:rsidP="0FCFD952">
      <w:pPr>
        <w:rPr>
          <w:rFonts w:eastAsia="Garamond" w:cs="Garamond"/>
        </w:rPr>
      </w:pPr>
      <w:r w:rsidRPr="0FCFD952">
        <w:rPr>
          <w:rFonts w:eastAsia="Garamond" w:cs="Garamond"/>
          <w:b/>
          <w:bCs/>
        </w:rPr>
        <w:t>Centrum</w:t>
      </w:r>
      <w:r w:rsidR="00E84BC8">
        <w:rPr>
          <w:rFonts w:eastAsia="Garamond" w:cs="Garamond"/>
          <w:b/>
          <w:bCs/>
        </w:rPr>
        <w:t xml:space="preserve"> endast i bottenplan </w:t>
      </w:r>
      <w:r w:rsidRPr="0FCFD952">
        <w:rPr>
          <w:rFonts w:eastAsia="Garamond" w:cs="Garamond"/>
          <w:b/>
          <w:bCs/>
        </w:rPr>
        <w:t>(C</w:t>
      </w:r>
      <w:r w:rsidRPr="0FCFD952">
        <w:rPr>
          <w:rFonts w:eastAsia="Garamond" w:cs="Garamond"/>
          <w:b/>
          <w:bCs/>
          <w:vertAlign w:val="subscript"/>
        </w:rPr>
        <w:t>1</w:t>
      </w:r>
      <w:r w:rsidRPr="0FCFD952">
        <w:rPr>
          <w:rFonts w:eastAsia="Garamond" w:cs="Garamond"/>
          <w:b/>
          <w:bCs/>
        </w:rPr>
        <w:t xml:space="preserve">): </w:t>
      </w:r>
      <w:r w:rsidR="55010B31" w:rsidRPr="0FCFD952">
        <w:rPr>
          <w:rFonts w:eastAsia="Garamond" w:cs="Garamond"/>
        </w:rPr>
        <w:t xml:space="preserve">Med användningen centrum tillåts olika centrumfunktioner inom planområdet i bottenplan. Bestämmelsen medger kombinationer av olika verksamheter som handel, service, </w:t>
      </w:r>
      <w:r w:rsidR="47057679" w:rsidRPr="0FCFD952">
        <w:rPr>
          <w:rFonts w:eastAsia="Garamond" w:cs="Garamond"/>
        </w:rPr>
        <w:t>kontor</w:t>
      </w:r>
      <w:r w:rsidR="55010B31" w:rsidRPr="0FCFD952">
        <w:rPr>
          <w:rFonts w:eastAsia="Garamond" w:cs="Garamond"/>
        </w:rPr>
        <w:t xml:space="preserve"> tillfällig vistelse, samlingslokaler och andra jämförliga verksamheter</w:t>
      </w:r>
      <w:r w:rsidR="2FD85007" w:rsidRPr="0FCFD952">
        <w:rPr>
          <w:rFonts w:eastAsia="Garamond" w:cs="Garamond"/>
        </w:rPr>
        <w:t>.</w:t>
      </w:r>
      <w:r w:rsidR="285C809A" w:rsidRPr="0FCFD952">
        <w:rPr>
          <w:rFonts w:eastAsia="Garamond" w:cs="Garamond"/>
        </w:rPr>
        <w:t xml:space="preserve"> </w:t>
      </w:r>
    </w:p>
    <w:p w14:paraId="270671D1" w14:textId="59754C56" w:rsidR="0042263B" w:rsidRDefault="0042263B" w:rsidP="0042263B">
      <w:pPr>
        <w:pStyle w:val="Rubrikpb"/>
      </w:pPr>
      <w:r w:rsidRPr="22B3E616">
        <w:t xml:space="preserve">Egenskapsbestämmelser för </w:t>
      </w:r>
      <w:r w:rsidR="00E47E02">
        <w:t>allmän plats</w:t>
      </w:r>
    </w:p>
    <w:p w14:paraId="2FF385A2" w14:textId="29CD3DEE" w:rsidR="0042263B" w:rsidRDefault="00EA67F9" w:rsidP="0FCFD952">
      <w:pPr>
        <w:rPr>
          <w:rFonts w:eastAsia="Garamond" w:cs="Garamond"/>
          <w:b/>
          <w:bCs/>
        </w:rPr>
      </w:pPr>
      <w:r w:rsidRPr="00EA67F9">
        <w:rPr>
          <w:b/>
          <w:bCs/>
          <w:lang w:eastAsia="sv-SE"/>
        </w:rPr>
        <w:t xml:space="preserve">Utfartsförbud (Utfartsförbud): </w:t>
      </w:r>
      <w:r w:rsidR="000556A7">
        <w:rPr>
          <w:lang w:eastAsia="sv-SE"/>
        </w:rPr>
        <w:t>Utfartsförbud gäller m</w:t>
      </w:r>
      <w:r w:rsidR="00D51217">
        <w:rPr>
          <w:lang w:eastAsia="sv-SE"/>
        </w:rPr>
        <w:t xml:space="preserve">ot Torggatan och </w:t>
      </w:r>
      <w:r w:rsidR="00410F91">
        <w:rPr>
          <w:lang w:eastAsia="sv-SE"/>
        </w:rPr>
        <w:t xml:space="preserve">Rönngatan för att </w:t>
      </w:r>
      <w:r w:rsidR="00B223B9">
        <w:rPr>
          <w:lang w:eastAsia="sv-SE"/>
        </w:rPr>
        <w:t xml:space="preserve">undvika trafikfarliga utfarter. Utfart från planområdet sker mot Södergatan. </w:t>
      </w:r>
    </w:p>
    <w:p w14:paraId="4642A41D" w14:textId="77777777" w:rsidR="00B513AA" w:rsidRPr="00276C49" w:rsidRDefault="00B513AA" w:rsidP="00B513AA">
      <w:pPr>
        <w:pStyle w:val="Rubrikpb"/>
      </w:pPr>
      <w:bookmarkStart w:id="29" w:name="_Toc89445990"/>
      <w:bookmarkStart w:id="30" w:name="_Toc101363493"/>
      <w:bookmarkEnd w:id="28"/>
      <w:r w:rsidRPr="22B3E616">
        <w:t>Egenskapsbestämmelser för kvartersmark</w:t>
      </w:r>
      <w:bookmarkEnd w:id="29"/>
      <w:bookmarkEnd w:id="30"/>
    </w:p>
    <w:p w14:paraId="3B572892" w14:textId="0ECB9A0F" w:rsidR="2C328669" w:rsidRDefault="2C328669" w:rsidP="1FCC10D7">
      <w:pPr>
        <w:pStyle w:val="Undergrupp"/>
      </w:pPr>
      <w:r w:rsidRPr="0659638A">
        <w:t>Begränsning av markens utnyttjande</w:t>
      </w:r>
    </w:p>
    <w:p w14:paraId="20B8CC3E" w14:textId="1D91EEA2" w:rsidR="2C328669" w:rsidRDefault="2C328669" w:rsidP="14C9347A">
      <w:r w:rsidRPr="0659638A">
        <w:rPr>
          <w:b/>
        </w:rPr>
        <w:t>Marken får inte förses med byggnad - (</w:t>
      </w:r>
      <w:proofErr w:type="spellStart"/>
      <w:r w:rsidRPr="0659638A">
        <w:rPr>
          <w:b/>
        </w:rPr>
        <w:t>prickmark</w:t>
      </w:r>
      <w:proofErr w:type="spellEnd"/>
      <w:r w:rsidRPr="0659638A">
        <w:rPr>
          <w:b/>
        </w:rPr>
        <w:t>):</w:t>
      </w:r>
      <w:r w:rsidRPr="0659638A">
        <w:t xml:space="preserve"> </w:t>
      </w:r>
      <w:proofErr w:type="spellStart"/>
      <w:r w:rsidR="00644763">
        <w:t>Prickmarken</w:t>
      </w:r>
      <w:proofErr w:type="spellEnd"/>
      <w:r w:rsidR="00644763">
        <w:t xml:space="preserve"> </w:t>
      </w:r>
      <w:r w:rsidR="005339FC">
        <w:t xml:space="preserve">reglerar </w:t>
      </w:r>
      <w:r w:rsidR="002A03F8">
        <w:t>att huvudbyggnaden inte byggs närmare än 4 meter från fastighetsgräns</w:t>
      </w:r>
      <w:r w:rsidR="00DB041B">
        <w:t xml:space="preserve"> </w:t>
      </w:r>
      <w:r w:rsidR="00644763">
        <w:t>mot Oxeln 1</w:t>
      </w:r>
      <w:r w:rsidR="005339FC">
        <w:t xml:space="preserve"> </w:t>
      </w:r>
      <w:r w:rsidR="00CD470A">
        <w:t xml:space="preserve">av brandsäkerhetsskäl. </w:t>
      </w:r>
    </w:p>
    <w:p w14:paraId="09E1F4EB" w14:textId="401053CB" w:rsidR="0659638A" w:rsidRDefault="64B086EA" w:rsidP="0659638A">
      <w:pPr>
        <w:rPr>
          <w:noProof/>
        </w:rPr>
      </w:pPr>
      <w:r w:rsidRPr="344B32C5">
        <w:rPr>
          <w:b/>
          <w:bCs/>
          <w:noProof/>
        </w:rPr>
        <w:t>Marken får endast förses med komplementbyggnad - (korsmark):</w:t>
      </w:r>
      <w:r w:rsidRPr="49C59256">
        <w:rPr>
          <w:b/>
          <w:bCs/>
          <w:noProof/>
        </w:rPr>
        <w:t xml:space="preserve"> </w:t>
      </w:r>
      <w:r w:rsidRPr="79C7A9A4">
        <w:t>Bestämmelsen reglerar att det korsade markområdet endast får förses med komplementbyggnad, för att styra ut huvudbyggnaderna närmre gatan och ha komplementbyggnaden på innergården</w:t>
      </w:r>
      <w:r w:rsidRPr="79C7A9A4">
        <w:rPr>
          <w:noProof/>
        </w:rPr>
        <w:t xml:space="preserve">, vilket är önskvärt ur gestaltningssynpunkt. </w:t>
      </w:r>
    </w:p>
    <w:p w14:paraId="676A6952" w14:textId="24A71B9B" w:rsidR="2C328669" w:rsidRDefault="2C328669" w:rsidP="14C9347A">
      <w:pPr>
        <w:rPr>
          <w:rFonts w:ascii="Franklin Gothic Book" w:eastAsia="Franklin Gothic Book" w:hAnsi="Franklin Gothic Book" w:cs="Franklin Gothic Book"/>
          <w:color w:val="344055"/>
          <w:sz w:val="28"/>
          <w:szCs w:val="28"/>
          <w:lang w:eastAsia="sv-SE"/>
        </w:rPr>
      </w:pPr>
      <w:r w:rsidRPr="57DD4FE3">
        <w:rPr>
          <w:rFonts w:ascii="Franklin Gothic Book" w:eastAsia="Franklin Gothic Book" w:hAnsi="Franklin Gothic Book" w:cs="Franklin Gothic Book"/>
          <w:color w:val="344055"/>
          <w:sz w:val="28"/>
          <w:szCs w:val="28"/>
          <w:lang w:eastAsia="sv-SE"/>
        </w:rPr>
        <w:lastRenderedPageBreak/>
        <w:t>Höjd på byggnadsverk</w:t>
      </w:r>
    </w:p>
    <w:p w14:paraId="4BFBBBD7" w14:textId="2F3847BF" w:rsidR="2C328669" w:rsidRDefault="49836F83" w:rsidP="165762DD">
      <w:r w:rsidRPr="20FCD48E">
        <w:rPr>
          <w:b/>
        </w:rPr>
        <w:t>Högsta nockhöjd är angivet värde i meter</w:t>
      </w:r>
      <w:r w:rsidR="2C328669" w:rsidRPr="20FCD48E">
        <w:rPr>
          <w:b/>
        </w:rPr>
        <w:t xml:space="preserve"> (</w:t>
      </w:r>
      <w:r w:rsidR="4793D6CE" w:rsidRPr="20FCD48E">
        <w:rPr>
          <w:b/>
        </w:rPr>
        <w:t>h1 och h3</w:t>
      </w:r>
      <w:r w:rsidR="2C328669" w:rsidRPr="20FCD48E">
        <w:rPr>
          <w:b/>
        </w:rPr>
        <w:t>):</w:t>
      </w:r>
      <w:r w:rsidR="2C328669" w:rsidRPr="20FCD48E">
        <w:t xml:space="preserve"> </w:t>
      </w:r>
      <w:r w:rsidR="093C856B" w:rsidRPr="20FCD48E">
        <w:t>Bestämmelsen motiveras av (PBL 2 kap. 6§) att bebyggelse och byggnadsverk utformas och placeras på den avsedda marken på ett sätt som är lämpligt med hänsyn till stads- och landskapsbilden, natur- och kulturvärdena på platsen och intresset av en god helhetsverkan.</w:t>
      </w:r>
    </w:p>
    <w:p w14:paraId="22869D3E" w14:textId="5A47E016" w:rsidR="093C856B" w:rsidRDefault="093C856B" w:rsidP="20FCD48E">
      <w:r w:rsidRPr="7D5BCE72">
        <w:rPr>
          <w:b/>
        </w:rPr>
        <w:t>Högsta totalhöjd är angivet i värde i meter (</w:t>
      </w:r>
      <w:r w:rsidRPr="7D5BCE72">
        <w:rPr>
          <w:b/>
          <w:bCs/>
          <w:noProof/>
        </w:rPr>
        <w:t xml:space="preserve">h2 och h4): </w:t>
      </w:r>
      <w:r w:rsidRPr="0D06A130">
        <w:t>Bestämmelsen motiveras av (PBL 2 kap. 6§) att bebyggelse och byggnadsverk utformas och placeras på den avsedda marken på ett sätt som är lämpligt med hänsyn till stads- och landskapsbilden, natur- och kulturvärdena på platsen och intresset av en god helhetsverkan.</w:t>
      </w:r>
    </w:p>
    <w:p w14:paraId="6B9AEBE5" w14:textId="77777777" w:rsidR="00F104B0" w:rsidRDefault="00F104B0" w:rsidP="00F104B0">
      <w:pPr>
        <w:rPr>
          <w:rFonts w:ascii="Franklin Gothic Book" w:eastAsia="Franklin Gothic Book" w:hAnsi="Franklin Gothic Book" w:cs="Franklin Gothic Book"/>
          <w:color w:val="344055"/>
          <w:sz w:val="28"/>
          <w:szCs w:val="28"/>
          <w:lang w:eastAsia="sv-SE"/>
        </w:rPr>
      </w:pPr>
      <w:r w:rsidRPr="57DD4FE3">
        <w:rPr>
          <w:rFonts w:ascii="Franklin Gothic Book" w:eastAsia="Franklin Gothic Book" w:hAnsi="Franklin Gothic Book" w:cs="Franklin Gothic Book"/>
          <w:color w:val="344055"/>
          <w:sz w:val="28"/>
          <w:szCs w:val="28"/>
          <w:lang w:eastAsia="sv-SE"/>
        </w:rPr>
        <w:t>Utnyttjandegrad</w:t>
      </w:r>
    </w:p>
    <w:p w14:paraId="361F58B5" w14:textId="1D098320" w:rsidR="00F104B0" w:rsidRPr="00F104B0" w:rsidRDefault="00F104B0" w:rsidP="20FCD48E">
      <w:pPr>
        <w:rPr>
          <w:rFonts w:eastAsia="Garamond" w:cs="Garamond"/>
        </w:rPr>
      </w:pPr>
      <w:r w:rsidRPr="00507D36">
        <w:rPr>
          <w:b/>
          <w:bCs/>
        </w:rPr>
        <w:t>Största byggnadsarea är &lt;50 %&gt; av fastighetsarean inom användningsområdet - (e</w:t>
      </w:r>
      <w:r w:rsidRPr="00507D36">
        <w:rPr>
          <w:b/>
          <w:bCs/>
          <w:vertAlign w:val="subscript"/>
        </w:rPr>
        <w:t>1</w:t>
      </w:r>
      <w:r w:rsidRPr="00507D36">
        <w:rPr>
          <w:rFonts w:asciiTheme="minorHAnsi" w:eastAsiaTheme="minorEastAsia" w:hAnsiTheme="minorHAnsi"/>
          <w:b/>
          <w:bCs/>
        </w:rPr>
        <w:t xml:space="preserve">): </w:t>
      </w:r>
      <w:r w:rsidRPr="00507D36">
        <w:rPr>
          <w:rFonts w:eastAsia="Garamond" w:cs="Garamond"/>
        </w:rPr>
        <w:t>Bestämmelsen</w:t>
      </w:r>
      <w:r w:rsidRPr="1D3006CB">
        <w:rPr>
          <w:rFonts w:eastAsia="Garamond" w:cs="Garamond"/>
        </w:rPr>
        <w:t xml:space="preserve"> motiveras av (PBL 2 kap. 6§) att bebyggelse och byggnadsverk utformas och placeras på den avsedda marken på ett sätt som är lämpligt med hänsyn till stads- och landskapsbilden, natur- och kulturvärdena på platsen och intresset av en god helhetsverkan.</w:t>
      </w:r>
    </w:p>
    <w:p w14:paraId="012F61E1" w14:textId="6893F8D9" w:rsidR="165762DD" w:rsidRDefault="421E3791" w:rsidP="165762DD">
      <w:pPr>
        <w:rPr>
          <w:rFonts w:ascii="Franklin Gothic Book" w:eastAsia="Franklin Gothic Book" w:hAnsi="Franklin Gothic Book" w:cs="Franklin Gothic Book"/>
          <w:color w:val="344055"/>
          <w:sz w:val="28"/>
          <w:szCs w:val="28"/>
          <w:lang w:eastAsia="sv-SE"/>
        </w:rPr>
      </w:pPr>
      <w:r w:rsidRPr="57DD4FE3">
        <w:rPr>
          <w:rFonts w:ascii="Franklin Gothic Book" w:eastAsia="Franklin Gothic Book" w:hAnsi="Franklin Gothic Book" w:cs="Franklin Gothic Book"/>
          <w:color w:val="344055"/>
          <w:sz w:val="28"/>
          <w:szCs w:val="28"/>
          <w:lang w:eastAsia="sv-SE"/>
        </w:rPr>
        <w:t>Placering</w:t>
      </w:r>
    </w:p>
    <w:p w14:paraId="364A8CD3" w14:textId="655555FD" w:rsidR="421E3791" w:rsidRDefault="421E3791" w:rsidP="06B04DFB">
      <w:r w:rsidRPr="1D3006CB">
        <w:rPr>
          <w:b/>
          <w:bCs/>
        </w:rPr>
        <w:t>B</w:t>
      </w:r>
      <w:r w:rsidR="0F748093" w:rsidRPr="1D3006CB">
        <w:rPr>
          <w:b/>
          <w:bCs/>
        </w:rPr>
        <w:t xml:space="preserve">yggnad ska placeras </w:t>
      </w:r>
      <w:r w:rsidR="6C421FDB" w:rsidRPr="1D3006CB">
        <w:rPr>
          <w:b/>
          <w:bCs/>
        </w:rPr>
        <w:t xml:space="preserve">minst </w:t>
      </w:r>
      <w:r w:rsidR="0F748093" w:rsidRPr="1D3006CB">
        <w:rPr>
          <w:b/>
          <w:bCs/>
        </w:rPr>
        <w:t xml:space="preserve">4 </w:t>
      </w:r>
      <w:r w:rsidR="48D1302A" w:rsidRPr="1D3006CB">
        <w:rPr>
          <w:b/>
          <w:bCs/>
        </w:rPr>
        <w:t xml:space="preserve">från fastighetsgräns </w:t>
      </w:r>
      <w:r w:rsidRPr="1D3006CB">
        <w:rPr>
          <w:b/>
          <w:bCs/>
        </w:rPr>
        <w:t>(</w:t>
      </w:r>
      <w:r w:rsidR="62612CA2" w:rsidRPr="1D3006CB">
        <w:rPr>
          <w:b/>
          <w:bCs/>
        </w:rPr>
        <w:t>p</w:t>
      </w:r>
      <w:r w:rsidR="62612CA2" w:rsidRPr="1D3006CB">
        <w:rPr>
          <w:rFonts w:asciiTheme="minorHAnsi" w:eastAsiaTheme="minorEastAsia" w:hAnsiTheme="minorHAnsi"/>
          <w:b/>
          <w:bCs/>
          <w:szCs w:val="24"/>
          <w:vertAlign w:val="subscript"/>
        </w:rPr>
        <w:t>1</w:t>
      </w:r>
      <w:r w:rsidRPr="1D3006CB">
        <w:rPr>
          <w:b/>
          <w:bCs/>
        </w:rPr>
        <w:t>):</w:t>
      </w:r>
      <w:r>
        <w:t xml:space="preserve"> </w:t>
      </w:r>
      <w:r w:rsidR="3B4C5CCA">
        <w:t xml:space="preserve">Bestämmelsen reglerar att </w:t>
      </w:r>
      <w:r w:rsidR="00CD470A">
        <w:t>byggnad</w:t>
      </w:r>
      <w:r w:rsidR="3B4C5CCA">
        <w:t xml:space="preserve"> av brandsäkerhetsskäl inte placeras närmare fastighetsgräns än 4 meter.</w:t>
      </w:r>
    </w:p>
    <w:p w14:paraId="51DEA608" w14:textId="57C5BF7E" w:rsidR="00F104B0" w:rsidRDefault="008B1565" w:rsidP="00F104B0">
      <w:pPr>
        <w:rPr>
          <w:rFonts w:ascii="Franklin Gothic Book" w:eastAsia="Franklin Gothic Book" w:hAnsi="Franklin Gothic Book" w:cs="Franklin Gothic Book"/>
          <w:color w:val="344055"/>
          <w:sz w:val="28"/>
          <w:szCs w:val="28"/>
          <w:lang w:eastAsia="sv-SE"/>
        </w:rPr>
      </w:pPr>
      <w:r>
        <w:rPr>
          <w:rFonts w:ascii="Franklin Gothic Book" w:eastAsia="Franklin Gothic Book" w:hAnsi="Franklin Gothic Book" w:cs="Franklin Gothic Book"/>
          <w:color w:val="344055"/>
          <w:sz w:val="28"/>
          <w:szCs w:val="28"/>
          <w:lang w:eastAsia="sv-SE"/>
        </w:rPr>
        <w:t>Utförande</w:t>
      </w:r>
    </w:p>
    <w:p w14:paraId="12D32574" w14:textId="0FB72456" w:rsidR="00427F05" w:rsidRPr="005B0A21" w:rsidRDefault="005B0A21" w:rsidP="06B04DFB">
      <w:r w:rsidRPr="005B0A21">
        <w:rPr>
          <w:b/>
          <w:bCs/>
        </w:rPr>
        <w:t>25% av marken inom egenskapsområdet ska vara genomsläpplig (b</w:t>
      </w:r>
      <w:r w:rsidRPr="005B0A21">
        <w:rPr>
          <w:b/>
          <w:bCs/>
          <w:vertAlign w:val="subscript"/>
        </w:rPr>
        <w:t>1</w:t>
      </w:r>
      <w:r w:rsidRPr="005B0A21">
        <w:rPr>
          <w:b/>
          <w:bCs/>
        </w:rPr>
        <w:t>)</w:t>
      </w:r>
      <w:r>
        <w:t xml:space="preserve">: </w:t>
      </w:r>
      <w:r w:rsidR="00D86CC4">
        <w:t xml:space="preserve">Bestämmelsen </w:t>
      </w:r>
      <w:r w:rsidR="00D86CC4" w:rsidRPr="00D86CC4">
        <w:t>möjliggör naturlig infiltration av dagvatten</w:t>
      </w:r>
      <w:r w:rsidR="00010E53">
        <w:t>.</w:t>
      </w:r>
    </w:p>
    <w:p w14:paraId="6C075414" w14:textId="15B899FE" w:rsidR="00191777" w:rsidRDefault="00191777" w:rsidP="00191777">
      <w:pPr>
        <w:rPr>
          <w:rFonts w:ascii="Franklin Gothic Book" w:eastAsia="Franklin Gothic Book" w:hAnsi="Franklin Gothic Book" w:cs="Franklin Gothic Book"/>
          <w:color w:val="344055"/>
          <w:sz w:val="28"/>
          <w:szCs w:val="28"/>
          <w:lang w:eastAsia="sv-SE"/>
        </w:rPr>
      </w:pPr>
      <w:r>
        <w:rPr>
          <w:rFonts w:ascii="Franklin Gothic Book" w:eastAsia="Franklin Gothic Book" w:hAnsi="Franklin Gothic Book" w:cs="Franklin Gothic Book"/>
          <w:color w:val="344055"/>
          <w:sz w:val="28"/>
          <w:szCs w:val="28"/>
          <w:lang w:eastAsia="sv-SE"/>
        </w:rPr>
        <w:lastRenderedPageBreak/>
        <w:t>Markens anordnande och vegetation</w:t>
      </w:r>
    </w:p>
    <w:p w14:paraId="08E77A41" w14:textId="2F55781F" w:rsidR="00191777" w:rsidRDefault="00DC240B" w:rsidP="1D3006CB">
      <w:pPr>
        <w:rPr>
          <w:rFonts w:eastAsia="Garamond" w:cs="Garamond"/>
        </w:rPr>
      </w:pPr>
      <w:r w:rsidRPr="00611CF3">
        <w:rPr>
          <w:rFonts w:eastAsia="Garamond" w:cs="Garamond"/>
          <w:b/>
          <w:bCs/>
        </w:rPr>
        <w:t>Fördröjning av dagvatten (n</w:t>
      </w:r>
      <w:r w:rsidRPr="00611CF3">
        <w:rPr>
          <w:rFonts w:eastAsia="Garamond" w:cs="Garamond"/>
          <w:b/>
          <w:bCs/>
          <w:vertAlign w:val="subscript"/>
        </w:rPr>
        <w:t>1</w:t>
      </w:r>
      <w:r w:rsidR="00B16B94" w:rsidRPr="00611CF3">
        <w:rPr>
          <w:rFonts w:eastAsia="Garamond" w:cs="Garamond"/>
          <w:b/>
          <w:bCs/>
        </w:rPr>
        <w:t>):</w:t>
      </w:r>
      <w:r w:rsidR="00B16B94">
        <w:rPr>
          <w:rFonts w:eastAsia="Garamond" w:cs="Garamond"/>
        </w:rPr>
        <w:t xml:space="preserve"> </w:t>
      </w:r>
      <w:r w:rsidR="00611CF3" w:rsidRPr="00611CF3">
        <w:rPr>
          <w:rFonts w:eastAsia="Garamond" w:cs="Garamond"/>
        </w:rPr>
        <w:t>Syftet är att säkerställa att yta finns inom planområdet för att hantera dagvatten samt kunna hantera ett skyfall</w:t>
      </w:r>
      <w:r w:rsidR="00D81869">
        <w:rPr>
          <w:rFonts w:eastAsia="Garamond" w:cs="Garamond"/>
        </w:rPr>
        <w:t xml:space="preserve"> i enlighet med dagvattenanalys daterad 2025-06-02. </w:t>
      </w:r>
    </w:p>
    <w:p w14:paraId="3DC6381C" w14:textId="39104480" w:rsidR="00AD506F" w:rsidRDefault="00AD506F" w:rsidP="00AD506F">
      <w:pPr>
        <w:rPr>
          <w:rFonts w:ascii="Franklin Gothic Book" w:eastAsia="Franklin Gothic Book" w:hAnsi="Franklin Gothic Book" w:cs="Franklin Gothic Book"/>
          <w:color w:val="344055"/>
          <w:sz w:val="28"/>
          <w:szCs w:val="28"/>
          <w:lang w:eastAsia="sv-SE"/>
        </w:rPr>
      </w:pPr>
      <w:r w:rsidRPr="57DD4FE3">
        <w:rPr>
          <w:rFonts w:ascii="Franklin Gothic Book" w:eastAsia="Franklin Gothic Book" w:hAnsi="Franklin Gothic Book" w:cs="Franklin Gothic Book"/>
          <w:color w:val="344055"/>
          <w:sz w:val="28"/>
          <w:szCs w:val="28"/>
          <w:lang w:eastAsia="sv-SE"/>
        </w:rPr>
        <w:t>Ut</w:t>
      </w:r>
      <w:r>
        <w:rPr>
          <w:rFonts w:ascii="Franklin Gothic Book" w:eastAsia="Franklin Gothic Book" w:hAnsi="Franklin Gothic Book" w:cs="Franklin Gothic Book"/>
          <w:color w:val="344055"/>
          <w:sz w:val="28"/>
          <w:szCs w:val="28"/>
          <w:lang w:eastAsia="sv-SE"/>
        </w:rPr>
        <w:t>formning</w:t>
      </w:r>
    </w:p>
    <w:p w14:paraId="22F20856" w14:textId="78AFB96E" w:rsidR="009520B7" w:rsidRPr="00294BE7" w:rsidRDefault="005A484C" w:rsidP="1D3006CB">
      <w:pPr>
        <w:rPr>
          <w:b/>
          <w:bCs/>
          <w:lang w:eastAsia="sv-SE"/>
        </w:rPr>
      </w:pPr>
      <w:r w:rsidRPr="005A484C">
        <w:rPr>
          <w:b/>
          <w:bCs/>
          <w:lang w:eastAsia="sv-SE"/>
        </w:rPr>
        <w:t>Byggnader</w:t>
      </w:r>
      <w:r w:rsidR="009520B7" w:rsidRPr="005A484C">
        <w:rPr>
          <w:b/>
          <w:lang w:eastAsia="sv-SE"/>
        </w:rPr>
        <w:t xml:space="preserve"> </w:t>
      </w:r>
      <w:r w:rsidR="009520B7" w:rsidRPr="00294BE7">
        <w:rPr>
          <w:b/>
          <w:bCs/>
          <w:lang w:eastAsia="sv-SE"/>
        </w:rPr>
        <w:t xml:space="preserve">ska </w:t>
      </w:r>
      <w:r w:rsidRPr="005A484C">
        <w:rPr>
          <w:b/>
          <w:bCs/>
          <w:lang w:eastAsia="sv-SE"/>
        </w:rPr>
        <w:t>ha</w:t>
      </w:r>
      <w:r w:rsidR="009520B7" w:rsidRPr="00294BE7">
        <w:rPr>
          <w:b/>
          <w:bCs/>
          <w:lang w:eastAsia="sv-SE"/>
        </w:rPr>
        <w:t xml:space="preserve"> utgångar som möjliggör </w:t>
      </w:r>
      <w:r w:rsidRPr="005A484C">
        <w:rPr>
          <w:b/>
          <w:bCs/>
          <w:lang w:eastAsia="sv-SE"/>
        </w:rPr>
        <w:t>säker utrymning i riktning bort från Rönngatan</w:t>
      </w:r>
      <w:r w:rsidR="00FA76C5">
        <w:rPr>
          <w:b/>
          <w:bCs/>
          <w:lang w:eastAsia="sv-SE"/>
        </w:rPr>
        <w:t xml:space="preserve"> (</w:t>
      </w:r>
      <w:r w:rsidR="00544E0A">
        <w:rPr>
          <w:b/>
          <w:bCs/>
          <w:lang w:eastAsia="sv-SE"/>
        </w:rPr>
        <w:t>f</w:t>
      </w:r>
      <w:r w:rsidR="00544E0A">
        <w:rPr>
          <w:b/>
          <w:bCs/>
          <w:vertAlign w:val="subscript"/>
          <w:lang w:eastAsia="sv-SE"/>
        </w:rPr>
        <w:t>1</w:t>
      </w:r>
      <w:r w:rsidR="00FA76C5">
        <w:rPr>
          <w:b/>
          <w:bCs/>
          <w:lang w:eastAsia="sv-SE"/>
        </w:rPr>
        <w:t xml:space="preserve">): </w:t>
      </w:r>
      <w:r w:rsidR="00DF5B97" w:rsidRPr="00DF5B97">
        <w:rPr>
          <w:lang w:eastAsia="sv-SE"/>
        </w:rPr>
        <w:t>För att säkerställa trygg och effektiv utrymning vid eventuell fara, med hänsyn till närheten till drivmedelsstationen, ska byggnader inom planområdet utformas med utgångar som möjliggör utrymning i riktning bort från riskområde</w:t>
      </w:r>
      <w:r w:rsidR="00DF5B97">
        <w:rPr>
          <w:lang w:eastAsia="sv-SE"/>
        </w:rPr>
        <w:t>t</w:t>
      </w:r>
      <w:r w:rsidR="000B5EA9">
        <w:rPr>
          <w:lang w:eastAsia="sv-SE"/>
        </w:rPr>
        <w:t>.</w:t>
      </w:r>
    </w:p>
    <w:p w14:paraId="38DAA13E" w14:textId="3012F827" w:rsidR="00B61ACD" w:rsidRDefault="009520B7" w:rsidP="1D3006CB">
      <w:pPr>
        <w:rPr>
          <w:lang w:eastAsia="sv-SE"/>
        </w:rPr>
      </w:pPr>
      <w:r w:rsidRPr="00FC215B">
        <w:rPr>
          <w:b/>
          <w:bCs/>
          <w:lang w:eastAsia="sv-SE"/>
        </w:rPr>
        <w:t>Luftintag på byggnader inom planområdet ska placeras så att de inte vetter mot Rönngatan</w:t>
      </w:r>
      <w:r w:rsidR="000B5EA9">
        <w:rPr>
          <w:b/>
          <w:bCs/>
          <w:lang w:eastAsia="sv-SE"/>
        </w:rPr>
        <w:t xml:space="preserve"> </w:t>
      </w:r>
      <w:r w:rsidR="00FC215B">
        <w:rPr>
          <w:b/>
          <w:bCs/>
          <w:lang w:eastAsia="sv-SE"/>
        </w:rPr>
        <w:t>(</w:t>
      </w:r>
      <w:r w:rsidR="00544E0A">
        <w:rPr>
          <w:b/>
          <w:bCs/>
          <w:lang w:eastAsia="sv-SE"/>
        </w:rPr>
        <w:t>f</w:t>
      </w:r>
      <w:r w:rsidR="002B5FAD">
        <w:rPr>
          <w:b/>
          <w:bCs/>
          <w:vertAlign w:val="subscript"/>
          <w:lang w:eastAsia="sv-SE"/>
        </w:rPr>
        <w:t>2</w:t>
      </w:r>
      <w:r w:rsidR="00236F49">
        <w:rPr>
          <w:b/>
          <w:bCs/>
          <w:lang w:eastAsia="sv-SE"/>
        </w:rPr>
        <w:t xml:space="preserve">): </w:t>
      </w:r>
      <w:r w:rsidRPr="00FF17C8">
        <w:rPr>
          <w:lang w:eastAsia="sv-SE"/>
        </w:rPr>
        <w:t xml:space="preserve"> </w:t>
      </w:r>
      <w:r w:rsidR="002B7414">
        <w:rPr>
          <w:lang w:eastAsia="sv-SE"/>
        </w:rPr>
        <w:t>Bestämmelsen medför e</w:t>
      </w:r>
      <w:r w:rsidR="00E65703" w:rsidRPr="00E65703">
        <w:rPr>
          <w:lang w:eastAsia="sv-SE"/>
        </w:rPr>
        <w:t xml:space="preserve">tt förlängt avstånd mellan luftintag och </w:t>
      </w:r>
      <w:r w:rsidR="002B7414">
        <w:rPr>
          <w:lang w:eastAsia="sv-SE"/>
        </w:rPr>
        <w:t>drivmedelsstationen på Rönngatan</w:t>
      </w:r>
      <w:r w:rsidR="00954224">
        <w:rPr>
          <w:lang w:eastAsia="sv-SE"/>
        </w:rPr>
        <w:t xml:space="preserve"> och</w:t>
      </w:r>
      <w:r w:rsidR="00E65703" w:rsidRPr="00E65703">
        <w:rPr>
          <w:lang w:eastAsia="sv-SE"/>
        </w:rPr>
        <w:t xml:space="preserve"> ger </w:t>
      </w:r>
      <w:r w:rsidR="00954224">
        <w:rPr>
          <w:lang w:eastAsia="sv-SE"/>
        </w:rPr>
        <w:t xml:space="preserve">därmed </w:t>
      </w:r>
      <w:r w:rsidR="00E65703" w:rsidRPr="00E65703">
        <w:rPr>
          <w:lang w:eastAsia="sv-SE"/>
        </w:rPr>
        <w:t xml:space="preserve">en lägre koncentration av giftiga ämnen i den luft som </w:t>
      </w:r>
      <w:r w:rsidR="002B7414">
        <w:rPr>
          <w:lang w:eastAsia="sv-SE"/>
        </w:rPr>
        <w:t>kan tränga</w:t>
      </w:r>
      <w:r w:rsidR="00E65703" w:rsidRPr="00E65703">
        <w:rPr>
          <w:lang w:eastAsia="sv-SE"/>
        </w:rPr>
        <w:t xml:space="preserve"> in i byggnaderna</w:t>
      </w:r>
      <w:r w:rsidR="002B7414">
        <w:rPr>
          <w:lang w:eastAsia="sv-SE"/>
        </w:rPr>
        <w:t xml:space="preserve"> vid </w:t>
      </w:r>
      <w:r w:rsidR="00954224">
        <w:rPr>
          <w:lang w:eastAsia="sv-SE"/>
        </w:rPr>
        <w:t xml:space="preserve">en </w:t>
      </w:r>
      <w:r w:rsidR="002B7414">
        <w:rPr>
          <w:lang w:eastAsia="sv-SE"/>
        </w:rPr>
        <w:t xml:space="preserve">olycka vid drivmedelsstationen. </w:t>
      </w:r>
    </w:p>
    <w:p w14:paraId="37C18A3E" w14:textId="04A078A0" w:rsidR="00AD506F" w:rsidRDefault="009520B7" w:rsidP="1D3006CB">
      <w:pPr>
        <w:rPr>
          <w:rFonts w:eastAsia="Garamond" w:cs="Garamond"/>
        </w:rPr>
      </w:pPr>
      <w:r w:rsidRPr="00236F49">
        <w:rPr>
          <w:b/>
          <w:bCs/>
          <w:lang w:eastAsia="sv-SE"/>
        </w:rPr>
        <w:t>Fasader som vetter direkt mot Rönngatan och drivmedelsstationen ska utformas i obrännbart material, vilket motsvarar lägst brandteknisk klass</w:t>
      </w:r>
      <w:r w:rsidR="00236F49" w:rsidRPr="00236F49">
        <w:rPr>
          <w:b/>
          <w:bCs/>
          <w:lang w:eastAsia="sv-SE"/>
        </w:rPr>
        <w:t xml:space="preserve"> (</w:t>
      </w:r>
      <w:r w:rsidR="002B5FAD">
        <w:rPr>
          <w:b/>
          <w:bCs/>
          <w:lang w:eastAsia="sv-SE"/>
        </w:rPr>
        <w:t>f</w:t>
      </w:r>
      <w:r w:rsidR="002B5FAD">
        <w:rPr>
          <w:b/>
          <w:bCs/>
          <w:vertAlign w:val="subscript"/>
          <w:lang w:eastAsia="sv-SE"/>
        </w:rPr>
        <w:t>3</w:t>
      </w:r>
      <w:r w:rsidR="00236F49" w:rsidRPr="00236F49">
        <w:rPr>
          <w:b/>
          <w:bCs/>
          <w:lang w:eastAsia="sv-SE"/>
        </w:rPr>
        <w:t>):</w:t>
      </w:r>
      <w:r w:rsidR="00236F49">
        <w:rPr>
          <w:lang w:eastAsia="sv-SE"/>
        </w:rPr>
        <w:t xml:space="preserve"> </w:t>
      </w:r>
      <w:r w:rsidR="0020118F">
        <w:rPr>
          <w:lang w:eastAsia="sv-SE"/>
        </w:rPr>
        <w:t>Bestämmelsen syftar till att</w:t>
      </w:r>
      <w:r w:rsidR="0020118F" w:rsidRPr="0020118F">
        <w:rPr>
          <w:lang w:eastAsia="sv-SE"/>
        </w:rPr>
        <w:t xml:space="preserve"> minska risken för brandspridning från drivmedelsstationen och stärker byggnadens brandskydd.</w:t>
      </w:r>
    </w:p>
    <w:p w14:paraId="6CCB966E" w14:textId="77777777" w:rsidR="00B513AA" w:rsidRDefault="00B513AA" w:rsidP="00B513AA">
      <w:pPr>
        <w:pStyle w:val="Huvudrubrikpb"/>
        <w:rPr>
          <w:noProof/>
        </w:rPr>
      </w:pPr>
      <w:bookmarkStart w:id="31" w:name="_Toc104281275"/>
      <w:bookmarkEnd w:id="25"/>
      <w:r w:rsidRPr="00C11B0C">
        <w:rPr>
          <w:noProof/>
        </w:rPr>
        <w:lastRenderedPageBreak/>
        <w:t>Planeringsförutsättningar</w:t>
      </w:r>
      <w:bookmarkEnd w:id="15"/>
      <w:bookmarkEnd w:id="16"/>
      <w:bookmarkEnd w:id="31"/>
    </w:p>
    <w:p w14:paraId="77E7B917" w14:textId="77777777" w:rsidR="00B513AA" w:rsidRPr="004A3ACE" w:rsidRDefault="00B513AA" w:rsidP="00B513AA">
      <w:pPr>
        <w:pStyle w:val="Rubrikpb"/>
        <w:rPr>
          <w:noProof/>
        </w:rPr>
      </w:pPr>
      <w:bookmarkStart w:id="32" w:name="_Toc89445992"/>
      <w:bookmarkStart w:id="33" w:name="_Toc101363496"/>
      <w:bookmarkStart w:id="34" w:name="pf_kommunala01"/>
      <w:r w:rsidRPr="004A3ACE">
        <w:rPr>
          <w:noProof/>
        </w:rPr>
        <w:t>Kommunala</w:t>
      </w:r>
      <w:bookmarkEnd w:id="32"/>
      <w:bookmarkEnd w:id="33"/>
    </w:p>
    <w:p w14:paraId="0FB49641" w14:textId="0A8A3EDD" w:rsidR="00B513AA" w:rsidRPr="004A3ACE" w:rsidRDefault="00B513AA" w:rsidP="00B513AA">
      <w:pPr>
        <w:rPr>
          <w:noProof/>
        </w:rPr>
      </w:pPr>
      <w:r w:rsidRPr="004A3ACE">
        <w:rPr>
          <w:noProof/>
          <w:lang w:bidi="sv-SE"/>
        </w:rPr>
        <w:t>Nedan redovisas de kommunala ställningstaganden som ger förutsättningar för planområdet och dess utformning.</w:t>
      </w:r>
    </w:p>
    <w:p w14:paraId="57882268" w14:textId="56BF7FA4" w:rsidR="00B513AA" w:rsidRPr="004E0A79" w:rsidRDefault="00B513AA" w:rsidP="004E0A79">
      <w:pPr>
        <w:pStyle w:val="Undergrupp"/>
        <w:rPr>
          <w:noProof/>
        </w:rPr>
      </w:pPr>
      <w:bookmarkStart w:id="35" w:name="_Toc89445999"/>
      <w:bookmarkStart w:id="36" w:name="_Toc101363503"/>
      <w:bookmarkStart w:id="37" w:name="_Toc89445993"/>
      <w:bookmarkStart w:id="38" w:name="_Toc101363497"/>
      <w:bookmarkEnd w:id="34"/>
      <w:r w:rsidRPr="004E0A79">
        <w:rPr>
          <w:noProof/>
        </w:rPr>
        <w:t>Översiktsplan</w:t>
      </w:r>
      <w:bookmarkStart w:id="39" w:name="_Hlk90559718"/>
      <w:bookmarkStart w:id="40" w:name="pf_översiktsplan01"/>
      <w:bookmarkEnd w:id="35"/>
      <w:bookmarkEnd w:id="36"/>
    </w:p>
    <w:p w14:paraId="3199A5E9" w14:textId="263CC336" w:rsidR="004E0A79" w:rsidRDefault="004E0A79" w:rsidP="004E0A79">
      <w:pPr>
        <w:rPr>
          <w:szCs w:val="24"/>
        </w:rPr>
      </w:pPr>
      <w:r w:rsidRPr="005F2A1C">
        <w:rPr>
          <w:szCs w:val="24"/>
        </w:rPr>
        <w:t xml:space="preserve">I den gällande översiktsplanen är berörd mark inte särskilt utpekad utan anges som befintlig markanvändning. </w:t>
      </w:r>
    </w:p>
    <w:p w14:paraId="41A26672" w14:textId="6D549945" w:rsidR="004E0A79" w:rsidRDefault="004E0A79" w:rsidP="004E0A79">
      <w:pPr>
        <w:rPr>
          <w:szCs w:val="24"/>
        </w:rPr>
      </w:pPr>
      <w:r>
        <w:rPr>
          <w:szCs w:val="24"/>
        </w:rPr>
        <w:t xml:space="preserve">I översiktsplanen anges att kommunen ska uppmuntra till förtätning för att stärka Vara tätort. Nedan citeras översiktsplanen: </w:t>
      </w:r>
    </w:p>
    <w:p w14:paraId="3A32785B" w14:textId="77164E0F" w:rsidR="004E0A79" w:rsidRDefault="004E0A79" w:rsidP="004E0A79">
      <w:pPr>
        <w:rPr>
          <w:szCs w:val="24"/>
        </w:rPr>
      </w:pPr>
      <w:r>
        <w:rPr>
          <w:noProof/>
          <w:lang w:eastAsia="sv-SE"/>
        </w:rPr>
        <mc:AlternateContent>
          <mc:Choice Requires="wps">
            <w:drawing>
              <wp:anchor distT="0" distB="0" distL="114300" distR="114300" simplePos="0" relativeHeight="251658240" behindDoc="0" locked="0" layoutInCell="1" allowOverlap="1" wp14:anchorId="57A60290" wp14:editId="4479AB29">
                <wp:simplePos x="0" y="0"/>
                <wp:positionH relativeFrom="column">
                  <wp:posOffset>-83820</wp:posOffset>
                </wp:positionH>
                <wp:positionV relativeFrom="paragraph">
                  <wp:posOffset>27940</wp:posOffset>
                </wp:positionV>
                <wp:extent cx="4772025" cy="2771775"/>
                <wp:effectExtent l="0" t="0" r="9525" b="9525"/>
                <wp:wrapNone/>
                <wp:docPr id="12" name="Rektangel med rundade hörn 12"/>
                <wp:cNvGraphicFramePr/>
                <a:graphic xmlns:a="http://schemas.openxmlformats.org/drawingml/2006/main">
                  <a:graphicData uri="http://schemas.microsoft.com/office/word/2010/wordprocessingShape">
                    <wps:wsp>
                      <wps:cNvSpPr/>
                      <wps:spPr>
                        <a:xfrm>
                          <a:off x="0" y="0"/>
                          <a:ext cx="4772025" cy="2771775"/>
                        </a:xfrm>
                        <a:prstGeom prst="round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AAFD08" w14:textId="1B42D16B" w:rsidR="00D44E40" w:rsidRPr="004E0A79" w:rsidRDefault="00D44E40" w:rsidP="004E0A79">
                            <w:r w:rsidRPr="004E0A79">
                              <w:t>”Kommunen ska uppmuntra till förtätning av Vara småstad, då det stärker stadskaraktären. Fler lägenheter behövs så att ingen behöver flytta från kommunen på grund av bostadsbrist. Företagen i kommunen behöver kvalificerad arbetskraft. För att locka dessa personer är det viktigt med ett starkt centrum med bra utbud och bra kommunal service som gör kommunen attraktiv att flytta till.”</w:t>
                            </w:r>
                          </w:p>
                          <w:p w14:paraId="6D68A4D9" w14:textId="7580431C" w:rsidR="00D44E40" w:rsidRPr="004E0A79" w:rsidRDefault="00D44E40" w:rsidP="004E0A79">
                            <w:pPr>
                              <w:jc w:val="right"/>
                              <w:rPr>
                                <w:b/>
                              </w:rPr>
                            </w:pPr>
                            <w:r>
                              <w:rPr>
                                <w:b/>
                              </w:rPr>
                              <w:t>Vara kommun Översiktsplan 2012</w:t>
                            </w:r>
                          </w:p>
                          <w:p w14:paraId="6297AFC1" w14:textId="77777777" w:rsidR="00D44E40" w:rsidRDefault="00D44E40" w:rsidP="004E0A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A60290" id="Rektangel med rundade hörn 12" o:spid="_x0000_s1029" style="position:absolute;margin-left:-6.6pt;margin-top:2.2pt;width:375.75pt;height:218.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" fillcolor="#44546a [3215]" stroked="f" strokeweight="1pt">
                <v:stroke joinstyle="miter"/>
                <v:textbox>
                  <w:txbxContent>
                    <w:p w14:paraId="22AAFD08" w14:textId="1B42D16B" w:rsidR="00D44E40" w:rsidRPr="004E0A79" w:rsidRDefault="00D44E40" w:rsidP="004E0A79">
                      <w:r w:rsidRPr="004E0A79">
                        <w:t>”Kommunen ska uppmuntra till förtätning av Vara småstad, då det stärker stadskaraktären. Fler lägenheter behövs så att ingen behöver flytta från kommunen på grund av bostadsbrist. Företagen i kommunen behöver kvalificerad arbetskraft. För att locka dessa personer är det viktigt med ett starkt centrum med bra utbud och bra kommunal service som gör kommunen attraktiv att flytta till.”</w:t>
                      </w:r>
                    </w:p>
                    <w:p w14:paraId="6D68A4D9" w14:textId="7580431C" w:rsidR="00D44E40" w:rsidRPr="004E0A79" w:rsidRDefault="00D44E40" w:rsidP="004E0A79">
                      <w:pPr>
                        <w:jc w:val="right"/>
                        <w:rPr>
                          <w:b/>
                        </w:rPr>
                      </w:pPr>
                      <w:r>
                        <w:rPr>
                          <w:b/>
                        </w:rPr>
                        <w:t>Vara kommun Översiktsplan 2012</w:t>
                      </w:r>
                    </w:p>
                    <w:p w14:paraId="6297AFC1" w14:textId="77777777" w:rsidR="00D44E40" w:rsidRDefault="00D44E40" w:rsidP="004E0A79">
                      <w:pPr>
                        <w:jc w:val="center"/>
                      </w:pPr>
                    </w:p>
                  </w:txbxContent>
                </v:textbox>
              </v:roundrect>
            </w:pict>
          </mc:Fallback>
        </mc:AlternateContent>
      </w:r>
    </w:p>
    <w:p w14:paraId="75400927" w14:textId="21774171" w:rsidR="004E0A79" w:rsidRDefault="004E0A79" w:rsidP="004E0A79">
      <w:pPr>
        <w:rPr>
          <w:szCs w:val="24"/>
        </w:rPr>
      </w:pPr>
    </w:p>
    <w:p w14:paraId="4AC7E775" w14:textId="77777777" w:rsidR="004E0A79" w:rsidRDefault="004E0A79" w:rsidP="004E0A79">
      <w:pPr>
        <w:rPr>
          <w:szCs w:val="24"/>
        </w:rPr>
      </w:pPr>
    </w:p>
    <w:p w14:paraId="321A5523" w14:textId="404DD85E" w:rsidR="004E0A79" w:rsidRDefault="004E0A79" w:rsidP="004E0A79">
      <w:pPr>
        <w:rPr>
          <w:szCs w:val="24"/>
        </w:rPr>
      </w:pPr>
    </w:p>
    <w:p w14:paraId="3CE9B479" w14:textId="7AB77382" w:rsidR="004E0A79" w:rsidRDefault="004E0A79" w:rsidP="004E0A79">
      <w:pPr>
        <w:rPr>
          <w:szCs w:val="24"/>
        </w:rPr>
      </w:pPr>
    </w:p>
    <w:p w14:paraId="69429B66" w14:textId="53524407" w:rsidR="004E0A79" w:rsidRDefault="004E0A79" w:rsidP="004E0A79">
      <w:pPr>
        <w:rPr>
          <w:szCs w:val="24"/>
        </w:rPr>
      </w:pPr>
    </w:p>
    <w:p w14:paraId="5F3C1477" w14:textId="3030F9F4" w:rsidR="004E0A79" w:rsidRPr="003F15FB" w:rsidRDefault="004E0A79" w:rsidP="00B513AA">
      <w:pPr>
        <w:rPr>
          <w:szCs w:val="24"/>
        </w:rPr>
      </w:pPr>
      <w:r w:rsidRPr="005F2A1C">
        <w:rPr>
          <w:szCs w:val="24"/>
        </w:rPr>
        <w:t xml:space="preserve">Utifrån översiktsplanens ställningstagande bedömer Vara kommun att föreslagen planläggning för bostadsändamål inte strider mot översiktsplanen. </w:t>
      </w:r>
      <w:r w:rsidR="00F71207">
        <w:rPr>
          <w:szCs w:val="24"/>
        </w:rPr>
        <w:t xml:space="preserve"> </w:t>
      </w:r>
    </w:p>
    <w:bookmarkEnd w:id="39"/>
    <w:bookmarkEnd w:id="40"/>
    <w:p w14:paraId="7093B900" w14:textId="501C64E0" w:rsidR="00B513AA" w:rsidRDefault="00B513AA" w:rsidP="00B513AA">
      <w:pPr>
        <w:pStyle w:val="Undergrupp"/>
      </w:pPr>
      <w:r w:rsidRPr="0081239F">
        <w:t>Detaljplan</w:t>
      </w:r>
      <w:bookmarkEnd w:id="37"/>
      <w:bookmarkEnd w:id="38"/>
    </w:p>
    <w:p w14:paraId="7AAFDD12" w14:textId="26B93540" w:rsidR="004E0A79" w:rsidRPr="00BA7DFF" w:rsidRDefault="00C84AB9" w:rsidP="00B513AA">
      <w:pPr>
        <w:rPr>
          <w:lang w:eastAsia="sv-SE"/>
        </w:rPr>
      </w:pPr>
      <w:r>
        <w:rPr>
          <w:lang w:eastAsia="sv-SE"/>
        </w:rPr>
        <w:t>Planområdet berörs av gällande detaljplan ”Stadsplan</w:t>
      </w:r>
      <w:r w:rsidR="00D60292">
        <w:rPr>
          <w:lang w:eastAsia="sv-SE"/>
        </w:rPr>
        <w:t xml:space="preserve"> för kvarteren Pilen och Poppeln </w:t>
      </w:r>
      <w:proofErr w:type="spellStart"/>
      <w:r w:rsidR="00D60292">
        <w:rPr>
          <w:lang w:eastAsia="sv-SE"/>
        </w:rPr>
        <w:t>m.m</w:t>
      </w:r>
      <w:proofErr w:type="spellEnd"/>
      <w:r w:rsidR="00D60292">
        <w:rPr>
          <w:lang w:eastAsia="sv-SE"/>
        </w:rPr>
        <w:t>”</w:t>
      </w:r>
      <w:r w:rsidR="00795F29">
        <w:rPr>
          <w:lang w:eastAsia="sv-SE"/>
        </w:rPr>
        <w:t xml:space="preserve"> som vann laga kraft </w:t>
      </w:r>
      <w:r w:rsidR="00453148">
        <w:rPr>
          <w:lang w:eastAsia="sv-SE"/>
        </w:rPr>
        <w:t xml:space="preserve">år 1960. </w:t>
      </w:r>
      <w:r w:rsidR="001526D3">
        <w:rPr>
          <w:lang w:eastAsia="sv-SE"/>
        </w:rPr>
        <w:t>Området är utlagt som kvartersmark för bostadsbebyggelse</w:t>
      </w:r>
      <w:r w:rsidR="00097580">
        <w:rPr>
          <w:lang w:eastAsia="sv-SE"/>
        </w:rPr>
        <w:t xml:space="preserve"> med friliggande hus</w:t>
      </w:r>
      <w:r w:rsidR="003D1FF3">
        <w:rPr>
          <w:lang w:eastAsia="sv-SE"/>
        </w:rPr>
        <w:t xml:space="preserve"> i två våningar</w:t>
      </w:r>
      <w:r w:rsidR="008C3713">
        <w:rPr>
          <w:lang w:eastAsia="sv-SE"/>
        </w:rPr>
        <w:t xml:space="preserve">. </w:t>
      </w:r>
      <w:r w:rsidR="008375BB">
        <w:rPr>
          <w:lang w:eastAsia="sv-SE"/>
        </w:rPr>
        <w:lastRenderedPageBreak/>
        <w:t xml:space="preserve">Längs </w:t>
      </w:r>
      <w:r w:rsidR="00772A14">
        <w:rPr>
          <w:lang w:eastAsia="sv-SE"/>
        </w:rPr>
        <w:t xml:space="preserve">kvarterets </w:t>
      </w:r>
      <w:r w:rsidR="00B22754">
        <w:rPr>
          <w:lang w:eastAsia="sv-SE"/>
        </w:rPr>
        <w:t>gräns</w:t>
      </w:r>
      <w:r w:rsidR="00975EF0">
        <w:rPr>
          <w:lang w:eastAsia="sv-SE"/>
        </w:rPr>
        <w:t xml:space="preserve">er finns </w:t>
      </w:r>
      <w:proofErr w:type="spellStart"/>
      <w:r w:rsidR="00975EF0">
        <w:rPr>
          <w:lang w:eastAsia="sv-SE"/>
        </w:rPr>
        <w:t>prickmark</w:t>
      </w:r>
      <w:proofErr w:type="spellEnd"/>
      <w:r w:rsidR="00975EF0">
        <w:rPr>
          <w:lang w:eastAsia="sv-SE"/>
        </w:rPr>
        <w:t>.</w:t>
      </w:r>
      <w:r w:rsidR="003E35C9">
        <w:rPr>
          <w:lang w:eastAsia="sv-SE"/>
        </w:rPr>
        <w:t xml:space="preserve"> För omkringliggande fastigheter gäller detaljplaner som medger</w:t>
      </w:r>
      <w:r w:rsidR="00801D39">
        <w:rPr>
          <w:lang w:eastAsia="sv-SE"/>
        </w:rPr>
        <w:t xml:space="preserve"> </w:t>
      </w:r>
      <w:r w:rsidR="000434FA">
        <w:rPr>
          <w:lang w:eastAsia="sv-SE"/>
        </w:rPr>
        <w:t xml:space="preserve">småindustri, </w:t>
      </w:r>
      <w:r w:rsidR="005B5737">
        <w:rPr>
          <w:lang w:eastAsia="sv-SE"/>
        </w:rPr>
        <w:t xml:space="preserve">bostäder och </w:t>
      </w:r>
      <w:r w:rsidR="00DA4BE6">
        <w:rPr>
          <w:lang w:eastAsia="sv-SE"/>
        </w:rPr>
        <w:t xml:space="preserve">garage. </w:t>
      </w:r>
      <w:bookmarkStart w:id="41" w:name="pf_detaljplan01"/>
      <w:bookmarkStart w:id="42" w:name="_Toc89445994"/>
    </w:p>
    <w:p w14:paraId="25A040A8" w14:textId="7DC4D17A" w:rsidR="00B513AA" w:rsidRPr="001B38D1" w:rsidRDefault="00B513AA" w:rsidP="00B513AA">
      <w:pPr>
        <w:pStyle w:val="Undergrupp"/>
        <w:rPr>
          <w:noProof/>
        </w:rPr>
      </w:pPr>
      <w:bookmarkStart w:id="43" w:name="_Toc89445997"/>
      <w:bookmarkStart w:id="44" w:name="_Toc101363501"/>
      <w:bookmarkEnd w:id="41"/>
      <w:bookmarkEnd w:id="42"/>
      <w:r w:rsidRPr="001B38D1">
        <w:rPr>
          <w:noProof/>
        </w:rPr>
        <w:t>Planbesked</w:t>
      </w:r>
      <w:bookmarkEnd w:id="43"/>
      <w:bookmarkEnd w:id="44"/>
    </w:p>
    <w:p w14:paraId="0C69441F" w14:textId="75E30A3E" w:rsidR="00B70A16" w:rsidRPr="001B38D1" w:rsidRDefault="00B70A16" w:rsidP="00B513AA">
      <w:pPr>
        <w:rPr>
          <w:noProof/>
        </w:rPr>
      </w:pPr>
      <w:bookmarkStart w:id="45" w:name="pf_planbesked01"/>
      <w:r w:rsidRPr="001B38D1">
        <w:rPr>
          <w:noProof/>
        </w:rPr>
        <w:t xml:space="preserve">Kommunens miljö- och byggnadsnämnd beslutade den </w:t>
      </w:r>
      <w:r w:rsidR="00971440" w:rsidRPr="001B38D1">
        <w:rPr>
          <w:noProof/>
        </w:rPr>
        <w:t xml:space="preserve">4 april 2024 att </w:t>
      </w:r>
      <w:r w:rsidR="002411C2" w:rsidRPr="001B38D1">
        <w:rPr>
          <w:noProof/>
        </w:rPr>
        <w:t xml:space="preserve">ge positivt planbesked </w:t>
      </w:r>
      <w:r w:rsidR="0052674C" w:rsidRPr="001B38D1">
        <w:rPr>
          <w:noProof/>
        </w:rPr>
        <w:t xml:space="preserve">för </w:t>
      </w:r>
      <w:r w:rsidR="00274EB1" w:rsidRPr="001B38D1">
        <w:rPr>
          <w:noProof/>
        </w:rPr>
        <w:t xml:space="preserve">ny detaljplan på fastigheterna Oxeln </w:t>
      </w:r>
      <w:r w:rsidR="001B38D1" w:rsidRPr="001B38D1">
        <w:rPr>
          <w:noProof/>
        </w:rPr>
        <w:t xml:space="preserve">2, 3 och 4. </w:t>
      </w:r>
    </w:p>
    <w:p w14:paraId="58BC95FA" w14:textId="77777777" w:rsidR="00B513AA" w:rsidRPr="00A0685A" w:rsidRDefault="00B513AA" w:rsidP="00B513AA">
      <w:pPr>
        <w:pStyle w:val="Rubrikpb"/>
        <w:rPr>
          <w:noProof/>
        </w:rPr>
      </w:pPr>
      <w:bookmarkStart w:id="46" w:name="_Toc89446002"/>
      <w:bookmarkStart w:id="47" w:name="_Toc101363506"/>
      <w:bookmarkEnd w:id="45"/>
      <w:r w:rsidRPr="00A0685A">
        <w:rPr>
          <w:noProof/>
        </w:rPr>
        <w:t>Riksintressen</w:t>
      </w:r>
    </w:p>
    <w:p w14:paraId="58926E28" w14:textId="06CDAAD9" w:rsidR="00A0685A" w:rsidRPr="00395B09" w:rsidRDefault="004E0A79" w:rsidP="00B513AA">
      <w:pPr>
        <w:rPr>
          <w:noProof/>
          <w:shd w:val="clear" w:color="auto" w:fill="FFFFFF"/>
        </w:rPr>
      </w:pPr>
      <w:bookmarkStart w:id="48" w:name="pf_riksintressen01"/>
      <w:bookmarkStart w:id="49" w:name="pf_riksintressen02"/>
      <w:bookmarkEnd w:id="46"/>
      <w:bookmarkEnd w:id="47"/>
      <w:r w:rsidRPr="00A0685A">
        <w:rPr>
          <w:noProof/>
          <w:shd w:val="clear" w:color="auto" w:fill="FFFFFF"/>
        </w:rPr>
        <w:t>Plan</w:t>
      </w:r>
      <w:r w:rsidR="00A0685A" w:rsidRPr="00A0685A">
        <w:rPr>
          <w:noProof/>
          <w:shd w:val="clear" w:color="auto" w:fill="FFFFFF"/>
        </w:rPr>
        <w:t>området berörs endas</w:t>
      </w:r>
      <w:r w:rsidR="00210444">
        <w:rPr>
          <w:noProof/>
          <w:shd w:val="clear" w:color="auto" w:fill="FFFFFF"/>
        </w:rPr>
        <w:t>t</w:t>
      </w:r>
      <w:r w:rsidR="00A0685A" w:rsidRPr="00A0685A">
        <w:rPr>
          <w:noProof/>
          <w:shd w:val="clear" w:color="auto" w:fill="FFFFFF"/>
        </w:rPr>
        <w:t xml:space="preserve"> av totalförsvarets intressen. Inga rikstressen </w:t>
      </w:r>
      <w:r w:rsidR="00A0685A" w:rsidRPr="00395B09">
        <w:rPr>
          <w:noProof/>
          <w:shd w:val="clear" w:color="auto" w:fill="FFFFFF"/>
        </w:rPr>
        <w:t>därutöver finns inom eller angränsandes till planområdet.</w:t>
      </w:r>
    </w:p>
    <w:p w14:paraId="7B4ED7B0" w14:textId="08C82E85" w:rsidR="00B513AA" w:rsidRPr="00395B09" w:rsidRDefault="00B513AA" w:rsidP="00B513AA">
      <w:pPr>
        <w:pStyle w:val="Undergrupp"/>
        <w:rPr>
          <w:noProof/>
        </w:rPr>
      </w:pPr>
      <w:bookmarkStart w:id="50" w:name="_Toc89446016"/>
      <w:bookmarkStart w:id="51" w:name="_Toc101363520"/>
      <w:bookmarkEnd w:id="48"/>
      <w:bookmarkEnd w:id="49"/>
      <w:r w:rsidRPr="00395B09">
        <w:rPr>
          <w:noProof/>
        </w:rPr>
        <w:t>T</w:t>
      </w:r>
      <w:bookmarkEnd w:id="50"/>
      <w:bookmarkEnd w:id="51"/>
      <w:r w:rsidRPr="00395B09">
        <w:rPr>
          <w:noProof/>
        </w:rPr>
        <w:t>otalförsvar</w:t>
      </w:r>
    </w:p>
    <w:p w14:paraId="02AD5E04" w14:textId="3262BFB8" w:rsidR="00A0685A" w:rsidRPr="00395B09" w:rsidRDefault="00A0685A" w:rsidP="00A0685A">
      <w:pPr>
        <w:rPr>
          <w:lang w:eastAsia="sv-SE"/>
        </w:rPr>
      </w:pPr>
      <w:r w:rsidRPr="00395B09">
        <w:rPr>
          <w:lang w:eastAsia="sv-SE"/>
        </w:rPr>
        <w:t xml:space="preserve">Planområdet berörs av fyra </w:t>
      </w:r>
      <w:r w:rsidR="00395B09">
        <w:rPr>
          <w:lang w:eastAsia="sv-SE"/>
        </w:rPr>
        <w:t>riksintressen</w:t>
      </w:r>
      <w:r w:rsidRPr="00395B09">
        <w:rPr>
          <w:lang w:eastAsia="sv-SE"/>
        </w:rPr>
        <w:t xml:space="preserve"> för totalförsvaret. Dessa </w:t>
      </w:r>
      <w:r w:rsidR="00395B09">
        <w:rPr>
          <w:lang w:eastAsia="sv-SE"/>
        </w:rPr>
        <w:t>riksintressen</w:t>
      </w:r>
      <w:r w:rsidRPr="00395B09">
        <w:rPr>
          <w:lang w:eastAsia="sv-SE"/>
        </w:rPr>
        <w:t xml:space="preserve"> är: </w:t>
      </w:r>
    </w:p>
    <w:p w14:paraId="17623D6C" w14:textId="376DC85A" w:rsidR="00A0685A" w:rsidRPr="00395B09" w:rsidRDefault="00A0685A" w:rsidP="000768F4">
      <w:pPr>
        <w:pStyle w:val="Liststycke"/>
        <w:numPr>
          <w:ilvl w:val="0"/>
          <w:numId w:val="16"/>
        </w:numPr>
        <w:rPr>
          <w:lang w:eastAsia="sv-SE"/>
        </w:rPr>
      </w:pPr>
      <w:r w:rsidRPr="00395B09">
        <w:rPr>
          <w:lang w:eastAsia="sv-SE"/>
        </w:rPr>
        <w:t>Påverkansområde för väderradar: Vara</w:t>
      </w:r>
    </w:p>
    <w:p w14:paraId="09ABF313" w14:textId="3F2EB37D" w:rsidR="00A0685A" w:rsidRPr="00395B09" w:rsidRDefault="00A0685A" w:rsidP="000768F4">
      <w:pPr>
        <w:pStyle w:val="Liststycke"/>
        <w:numPr>
          <w:ilvl w:val="0"/>
          <w:numId w:val="16"/>
        </w:numPr>
        <w:rPr>
          <w:lang w:eastAsia="sv-SE"/>
        </w:rPr>
      </w:pPr>
      <w:r w:rsidRPr="00395B09">
        <w:rPr>
          <w:lang w:eastAsia="sv-SE"/>
        </w:rPr>
        <w:t xml:space="preserve">MSA-område: Såtenäs flottiljflygplats/Råda övningsflygplats </w:t>
      </w:r>
    </w:p>
    <w:p w14:paraId="1821C0FC" w14:textId="1B963733" w:rsidR="00A0685A" w:rsidRPr="00395B09" w:rsidRDefault="00A0685A" w:rsidP="000768F4">
      <w:pPr>
        <w:pStyle w:val="Liststycke"/>
        <w:numPr>
          <w:ilvl w:val="0"/>
          <w:numId w:val="16"/>
        </w:numPr>
        <w:rPr>
          <w:lang w:eastAsia="sv-SE"/>
        </w:rPr>
      </w:pPr>
      <w:r w:rsidRPr="00395B09">
        <w:rPr>
          <w:lang w:eastAsia="sv-SE"/>
        </w:rPr>
        <w:t xml:space="preserve">MSA-områden: Råda övningsflygplats </w:t>
      </w:r>
    </w:p>
    <w:p w14:paraId="6CD07159" w14:textId="435EB581" w:rsidR="00A0685A" w:rsidRPr="00395B09" w:rsidRDefault="00A0685A" w:rsidP="000768F4">
      <w:pPr>
        <w:pStyle w:val="Liststycke"/>
        <w:numPr>
          <w:ilvl w:val="0"/>
          <w:numId w:val="16"/>
        </w:numPr>
        <w:rPr>
          <w:lang w:eastAsia="sv-SE"/>
        </w:rPr>
      </w:pPr>
      <w:r w:rsidRPr="00395B09">
        <w:rPr>
          <w:lang w:eastAsia="sv-SE"/>
        </w:rPr>
        <w:t xml:space="preserve">Stoppområde för höga objekt: Såtenäs </w:t>
      </w:r>
      <w:proofErr w:type="spellStart"/>
      <w:r w:rsidRPr="00395B09">
        <w:rPr>
          <w:lang w:eastAsia="sv-SE"/>
        </w:rPr>
        <w:t>flottiljsflygplats</w:t>
      </w:r>
      <w:proofErr w:type="spellEnd"/>
      <w:r w:rsidRPr="00395B09">
        <w:rPr>
          <w:lang w:eastAsia="sv-SE"/>
        </w:rPr>
        <w:t xml:space="preserve">/Råda övningsflygplats </w:t>
      </w:r>
    </w:p>
    <w:p w14:paraId="4F7AC5B2" w14:textId="25DB4659" w:rsidR="00A0685A" w:rsidRPr="00395B09" w:rsidRDefault="00A0685A" w:rsidP="00A0685A">
      <w:pPr>
        <w:rPr>
          <w:lang w:eastAsia="sv-SE"/>
        </w:rPr>
      </w:pPr>
      <w:r w:rsidRPr="00395B09">
        <w:rPr>
          <w:lang w:eastAsia="sv-SE"/>
        </w:rPr>
        <w:t xml:space="preserve">Nedan beskrivs de olika riksintressenas värden och bakgrund närmare. </w:t>
      </w:r>
    </w:p>
    <w:p w14:paraId="56204487" w14:textId="3BE79794" w:rsidR="00A0685A" w:rsidRPr="00395B09" w:rsidRDefault="00A0685A" w:rsidP="00A0685A">
      <w:pPr>
        <w:rPr>
          <w:b/>
          <w:lang w:eastAsia="sv-SE"/>
        </w:rPr>
      </w:pPr>
      <w:r w:rsidRPr="00395B09">
        <w:rPr>
          <w:b/>
          <w:lang w:eastAsia="sv-SE"/>
        </w:rPr>
        <w:t xml:space="preserve">Stoppområde för höga objekt </w:t>
      </w:r>
    </w:p>
    <w:p w14:paraId="3EAED14C" w14:textId="3733D557" w:rsidR="00A0685A" w:rsidRPr="00395B09" w:rsidRDefault="00A0685A" w:rsidP="00A0685A">
      <w:pPr>
        <w:rPr>
          <w:lang w:eastAsia="sv-SE"/>
        </w:rPr>
      </w:pPr>
      <w:r w:rsidRPr="00395B09">
        <w:rPr>
          <w:lang w:eastAsia="sv-SE"/>
        </w:rPr>
        <w:t xml:space="preserve">Inom stoppområde för höga objekt riskerar vindkraftverk och andra höga objekt att medföra påtaglig skada på riksintresset, då sådana påverkar möjligheterna till säkra start- och landningar för den flygande verksamheten. </w:t>
      </w:r>
    </w:p>
    <w:p w14:paraId="3FA45C18" w14:textId="1D07137E" w:rsidR="00A0685A" w:rsidRPr="00395B09" w:rsidRDefault="00A0685A" w:rsidP="00A0685A">
      <w:pPr>
        <w:rPr>
          <w:b/>
          <w:lang w:eastAsia="sv-SE"/>
        </w:rPr>
      </w:pPr>
      <w:r w:rsidRPr="00395B09">
        <w:rPr>
          <w:b/>
          <w:lang w:eastAsia="sv-SE"/>
        </w:rPr>
        <w:t xml:space="preserve">MSA-område </w:t>
      </w:r>
    </w:p>
    <w:p w14:paraId="33839294" w14:textId="177F7B4C" w:rsidR="00395B09" w:rsidRPr="00395B09" w:rsidRDefault="00395B09" w:rsidP="00395B09">
      <w:pPr>
        <w:rPr>
          <w:lang w:eastAsia="sv-SE"/>
        </w:rPr>
      </w:pPr>
      <w:r w:rsidRPr="00395B09">
        <w:rPr>
          <w:lang w:eastAsia="sv-SE"/>
        </w:rPr>
        <w:t xml:space="preserve">Militär definition av MSA avser ”Minimum </w:t>
      </w:r>
      <w:proofErr w:type="spellStart"/>
      <w:r w:rsidRPr="00395B09">
        <w:rPr>
          <w:lang w:eastAsia="sv-SE"/>
        </w:rPr>
        <w:t>Safe</w:t>
      </w:r>
      <w:proofErr w:type="spellEnd"/>
      <w:r w:rsidRPr="00395B09">
        <w:rPr>
          <w:lang w:eastAsia="sv-SE"/>
        </w:rPr>
        <w:t xml:space="preserve"> </w:t>
      </w:r>
      <w:proofErr w:type="spellStart"/>
      <w:r w:rsidRPr="00395B09">
        <w:rPr>
          <w:lang w:eastAsia="sv-SE"/>
        </w:rPr>
        <w:t>Altitude</w:t>
      </w:r>
      <w:proofErr w:type="spellEnd"/>
      <w:r w:rsidRPr="00395B09">
        <w:rPr>
          <w:lang w:eastAsia="sv-SE"/>
        </w:rPr>
        <w:t xml:space="preserve">”. MSA anger den minimihöjd kring en militär flygplats inom vilken det är säkert att </w:t>
      </w:r>
      <w:r w:rsidRPr="00395B09">
        <w:rPr>
          <w:lang w:eastAsia="sv-SE"/>
        </w:rPr>
        <w:lastRenderedPageBreak/>
        <w:t>geno</w:t>
      </w:r>
      <w:r>
        <w:rPr>
          <w:lang w:eastAsia="sv-SE"/>
        </w:rPr>
        <w:t>mföra in- och ut</w:t>
      </w:r>
      <w:r w:rsidRPr="00395B09">
        <w:rPr>
          <w:lang w:eastAsia="sv-SE"/>
        </w:rPr>
        <w:t>flygningar. MSA syftar till att säkerställa möjligheten att genomföra visuell inflygning till en flygplats.</w:t>
      </w:r>
    </w:p>
    <w:p w14:paraId="6E358A5F" w14:textId="33D2D878" w:rsidR="00A0685A" w:rsidRPr="00395B09" w:rsidRDefault="00A0685A" w:rsidP="00A0685A">
      <w:pPr>
        <w:rPr>
          <w:b/>
          <w:lang w:eastAsia="sv-SE"/>
        </w:rPr>
      </w:pPr>
      <w:r w:rsidRPr="00395B09">
        <w:rPr>
          <w:b/>
          <w:lang w:eastAsia="sv-SE"/>
        </w:rPr>
        <w:t xml:space="preserve">Påverkansområde för väderradar </w:t>
      </w:r>
    </w:p>
    <w:p w14:paraId="432D9CC8" w14:textId="2C9B2FC5" w:rsidR="00A0685A" w:rsidRPr="009A5EA1" w:rsidRDefault="00395B09" w:rsidP="009A5EA1">
      <w:pPr>
        <w:rPr>
          <w:lang w:eastAsia="sv-SE"/>
        </w:rPr>
      </w:pPr>
      <w:r w:rsidRPr="00395B09">
        <w:rPr>
          <w:lang w:eastAsia="sv-SE"/>
        </w:rPr>
        <w:t>Inom påverkansområde</w:t>
      </w:r>
      <w:r>
        <w:rPr>
          <w:lang w:eastAsia="sv-SE"/>
        </w:rPr>
        <w:t>t</w:t>
      </w:r>
      <w:r w:rsidRPr="00395B09">
        <w:rPr>
          <w:lang w:eastAsia="sv-SE"/>
        </w:rPr>
        <w:t xml:space="preserve"> riskerar vindkraft och andra höga objekt skada väderradarstationen varför s</w:t>
      </w:r>
      <w:r>
        <w:rPr>
          <w:lang w:eastAsia="sv-SE"/>
        </w:rPr>
        <w:t>ärskilda analyser behöver genom</w:t>
      </w:r>
      <w:r w:rsidRPr="00395B09">
        <w:rPr>
          <w:lang w:eastAsia="sv-SE"/>
        </w:rPr>
        <w:t>föras av Försvarsmakten innan sådana uppförs. Ett påverkansområde väderradar utgörs av ett cirkulärt område med 50 kilometers radie i förhållande till väderradarstationen.</w:t>
      </w:r>
      <w:bookmarkStart w:id="52" w:name="_Toc89446025"/>
      <w:bookmarkStart w:id="53" w:name="_Toc101363529"/>
    </w:p>
    <w:p w14:paraId="66633472" w14:textId="027E5272" w:rsidR="00B513AA" w:rsidRPr="00417482" w:rsidRDefault="00B513AA" w:rsidP="00B513AA">
      <w:pPr>
        <w:pStyle w:val="Rubrikpb"/>
      </w:pPr>
      <w:r w:rsidRPr="00417482">
        <w:t>Hushållningsbestämmelser enligt 3 kap. Miljöbalken</w:t>
      </w:r>
    </w:p>
    <w:p w14:paraId="3C4FFFD2" w14:textId="401D2D6A" w:rsidR="000A5AC1" w:rsidRPr="00417482" w:rsidRDefault="000A5AC1" w:rsidP="00B513AA">
      <w:pPr>
        <w:rPr>
          <w:noProof/>
          <w:shd w:val="clear" w:color="auto" w:fill="FFFFFF"/>
        </w:rPr>
      </w:pPr>
      <w:bookmarkStart w:id="54" w:name="pf_hushållningsbestämmelserenl3kap_mb01"/>
      <w:bookmarkEnd w:id="52"/>
      <w:bookmarkEnd w:id="53"/>
      <w:r w:rsidRPr="00417482">
        <w:rPr>
          <w:noProof/>
          <w:shd w:val="clear" w:color="auto" w:fill="FFFFFF"/>
        </w:rPr>
        <w:t>Inom planområdet finns ing</w:t>
      </w:r>
      <w:r w:rsidR="00945075" w:rsidRPr="00417482">
        <w:rPr>
          <w:noProof/>
          <w:shd w:val="clear" w:color="auto" w:fill="FFFFFF"/>
        </w:rPr>
        <w:t>en jorbruksmark, skogsbruksmark, ekologist känsligt område eller oexploaterat område som berörs av hushållnings</w:t>
      </w:r>
      <w:r w:rsidR="00417482" w:rsidRPr="00417482">
        <w:rPr>
          <w:noProof/>
          <w:shd w:val="clear" w:color="auto" w:fill="FFFFFF"/>
        </w:rPr>
        <w:t xml:space="preserve">bestämmelse enligt 3 kap. Miljöbalken. </w:t>
      </w:r>
    </w:p>
    <w:p w14:paraId="4376E025" w14:textId="5C92E18F" w:rsidR="00B513AA" w:rsidRPr="00155CF5" w:rsidRDefault="00B513AA" w:rsidP="00B513AA">
      <w:pPr>
        <w:pStyle w:val="Rubrikpb"/>
        <w:rPr>
          <w:noProof/>
        </w:rPr>
      </w:pPr>
      <w:bookmarkStart w:id="55" w:name="_Toc89446030"/>
      <w:bookmarkStart w:id="56" w:name="_Toc101363534"/>
      <w:bookmarkEnd w:id="54"/>
      <w:r w:rsidRPr="00155CF5">
        <w:rPr>
          <w:noProof/>
        </w:rPr>
        <w:t>Miljökvalitetsnormer</w:t>
      </w:r>
    </w:p>
    <w:p w14:paraId="0A292DEC" w14:textId="77777777" w:rsidR="00B513AA" w:rsidRPr="00155CF5" w:rsidRDefault="00B513AA" w:rsidP="00B513AA">
      <w:pPr>
        <w:pStyle w:val="Undergrupp"/>
        <w:rPr>
          <w:noProof/>
          <w:lang w:val="en-US"/>
        </w:rPr>
      </w:pPr>
      <w:bookmarkStart w:id="57" w:name="_Toc89446031"/>
      <w:bookmarkStart w:id="58" w:name="_Toc101363535"/>
      <w:bookmarkEnd w:id="55"/>
      <w:bookmarkEnd w:id="56"/>
      <w:r w:rsidRPr="00155CF5">
        <w:rPr>
          <w:noProof/>
        </w:rPr>
        <w:t>L</w:t>
      </w:r>
      <w:bookmarkEnd w:id="57"/>
      <w:bookmarkEnd w:id="58"/>
      <w:r w:rsidRPr="00155CF5">
        <w:rPr>
          <w:noProof/>
        </w:rPr>
        <w:t>uft</w:t>
      </w:r>
    </w:p>
    <w:p w14:paraId="68D37645" w14:textId="0685C28A" w:rsidR="00B513AA" w:rsidRPr="00155CF5" w:rsidRDefault="00417482" w:rsidP="00B513AA">
      <w:pPr>
        <w:rPr>
          <w:noProof/>
        </w:rPr>
      </w:pPr>
      <w:bookmarkStart w:id="59" w:name="pf_luft01"/>
      <w:r w:rsidRPr="00155CF5">
        <w:rPr>
          <w:noProof/>
        </w:rPr>
        <w:t>I dagsläget överskrids in</w:t>
      </w:r>
      <w:r w:rsidR="00861085" w:rsidRPr="00155CF5">
        <w:rPr>
          <w:noProof/>
        </w:rPr>
        <w:t>gen miljökvalitetsnorm för luft</w:t>
      </w:r>
      <w:r w:rsidR="00155CF5" w:rsidRPr="00155CF5">
        <w:rPr>
          <w:noProof/>
        </w:rPr>
        <w:t xml:space="preserve"> i området. </w:t>
      </w:r>
    </w:p>
    <w:p w14:paraId="136D3678" w14:textId="77777777" w:rsidR="00B513AA" w:rsidRPr="00387E60" w:rsidRDefault="00B513AA" w:rsidP="00B513AA">
      <w:pPr>
        <w:pStyle w:val="Undergrupp"/>
        <w:rPr>
          <w:noProof/>
          <w:lang w:val="en-US"/>
        </w:rPr>
      </w:pPr>
      <w:bookmarkStart w:id="60" w:name="_Toc89446032"/>
      <w:bookmarkStart w:id="61" w:name="_Toc101363536"/>
      <w:bookmarkEnd w:id="59"/>
      <w:r w:rsidRPr="00387E60">
        <w:rPr>
          <w:noProof/>
        </w:rPr>
        <w:t>Vatten</w:t>
      </w:r>
      <w:bookmarkEnd w:id="60"/>
      <w:bookmarkEnd w:id="61"/>
    </w:p>
    <w:p w14:paraId="5DAAABEE" w14:textId="77777777" w:rsidR="006D0E31" w:rsidRDefault="00387E60" w:rsidP="00B513AA">
      <w:pPr>
        <w:rPr>
          <w:noProof/>
        </w:rPr>
      </w:pPr>
      <w:bookmarkStart w:id="62" w:name="pf_vatten01"/>
      <w:r w:rsidRPr="00387E60">
        <w:rPr>
          <w:noProof/>
        </w:rPr>
        <w:t xml:space="preserve">Recipienten för planområdet är Afsån vid delsträckan Vara och Uvered. Recipienten har enligt VISS ”måttlig” ekologisk status och ”uppnår ej god” kemisk status. </w:t>
      </w:r>
    </w:p>
    <w:p w14:paraId="5FCF67AB" w14:textId="255F8CD6" w:rsidR="00B513AA" w:rsidRDefault="00387E60" w:rsidP="00B513AA">
      <w:pPr>
        <w:rPr>
          <w:noProof/>
        </w:rPr>
      </w:pPr>
      <w:r w:rsidRPr="7784A5B9">
        <w:rPr>
          <w:noProof/>
        </w:rPr>
        <w:t>Den ekologiska statusen påverkas negativt av problem med övergödning och vandringshinder. Statusen för fisk är klassad som otillfredsställande och det beror sannolikt på övergödning och hydromorfologisk påverkan. Vattenförekomsten har också problem med miljöfarliga ämnen, inklusive ammoniak och så kallade särskilt förorenade ämnen.</w:t>
      </w:r>
    </w:p>
    <w:p w14:paraId="3DB5D9E5" w14:textId="77777777" w:rsidR="002545B2" w:rsidRDefault="002545B2">
      <w:pPr>
        <w:spacing w:before="0" w:after="160" w:line="259" w:lineRule="auto"/>
        <w:rPr>
          <w:rFonts w:ascii="Franklin Gothic Book" w:eastAsia="Arial" w:hAnsi="Franklin Gothic Book" w:cs="Arial"/>
          <w:bCs/>
          <w:color w:val="344055"/>
          <w:sz w:val="36"/>
          <w:szCs w:val="20"/>
          <w:lang w:eastAsia="sv-SE"/>
        </w:rPr>
      </w:pPr>
      <w:bookmarkStart w:id="63" w:name="_Toc89446035"/>
      <w:bookmarkStart w:id="64" w:name="_Toc101363539"/>
      <w:bookmarkEnd w:id="62"/>
      <w:r>
        <w:br w:type="page"/>
      </w:r>
    </w:p>
    <w:p w14:paraId="1A1904F0" w14:textId="214DB8C3" w:rsidR="00B513AA" w:rsidRPr="009A5EA1" w:rsidRDefault="00B513AA" w:rsidP="00B513AA">
      <w:pPr>
        <w:pStyle w:val="Rubrikpb"/>
      </w:pPr>
      <w:r w:rsidRPr="22B3E616">
        <w:lastRenderedPageBreak/>
        <w:t>Miljö</w:t>
      </w:r>
    </w:p>
    <w:p w14:paraId="3076D996" w14:textId="77777777" w:rsidR="00B513AA" w:rsidRPr="00276C49" w:rsidRDefault="00B513AA" w:rsidP="00B513AA">
      <w:pPr>
        <w:pStyle w:val="Undergrupp"/>
        <w:rPr>
          <w:lang w:val="en-US"/>
        </w:rPr>
      </w:pPr>
      <w:bookmarkStart w:id="65" w:name="_Toc89446037"/>
      <w:bookmarkStart w:id="66" w:name="_Toc101363541"/>
      <w:bookmarkEnd w:id="63"/>
      <w:bookmarkEnd w:id="64"/>
      <w:r w:rsidRPr="22B3E616">
        <w:t>Dagvatten</w:t>
      </w:r>
      <w:bookmarkEnd w:id="65"/>
      <w:bookmarkEnd w:id="66"/>
    </w:p>
    <w:p w14:paraId="229B7077" w14:textId="6F9D31F3" w:rsidR="00087C95" w:rsidRDefault="00D44E40" w:rsidP="00B513AA">
      <w:pPr>
        <w:rPr>
          <w:noProof/>
        </w:rPr>
      </w:pPr>
      <w:bookmarkStart w:id="67" w:name="pf_dagvatten01"/>
      <w:r>
        <w:rPr>
          <w:noProof/>
        </w:rPr>
        <w:t xml:space="preserve">Planområdet är lokaliserat inom kommunens </w:t>
      </w:r>
      <w:r w:rsidR="00EB6FFC">
        <w:rPr>
          <w:noProof/>
        </w:rPr>
        <w:t xml:space="preserve">verksamhetsområde för </w:t>
      </w:r>
      <w:r w:rsidR="002F25FE">
        <w:rPr>
          <w:noProof/>
        </w:rPr>
        <w:t xml:space="preserve">VA (vatten och avlopp) </w:t>
      </w:r>
      <w:r>
        <w:rPr>
          <w:noProof/>
        </w:rPr>
        <w:t xml:space="preserve">vilket innebär att berörda fastigheter är idag kopplade till kommunal dagvattenledning. </w:t>
      </w:r>
    </w:p>
    <w:p w14:paraId="7737083F" w14:textId="7188E347" w:rsidR="5FCAC724" w:rsidRDefault="5FCAC724" w:rsidP="22B3E616">
      <w:pPr>
        <w:spacing w:before="240" w:after="0"/>
        <w:rPr>
          <w:rFonts w:eastAsia="Garamond" w:cs="Garamond"/>
          <w:noProof/>
          <w:szCs w:val="24"/>
        </w:rPr>
      </w:pPr>
      <w:r w:rsidRPr="22B3E616">
        <w:rPr>
          <w:rFonts w:eastAsia="Garamond" w:cs="Garamond"/>
          <w:noProof/>
          <w:szCs w:val="24"/>
        </w:rPr>
        <w:t>Planområdet är lokaliserat inom Vara tätort och är idag till viss del exploaterat. Marken utgörs av glacial lera med en låg genomsläpplighet och begränsad infiltration. Grundvattennivå</w:t>
      </w:r>
      <w:r w:rsidR="21614C58" w:rsidRPr="22B3E616">
        <w:rPr>
          <w:rFonts w:eastAsia="Garamond" w:cs="Garamond"/>
          <w:noProof/>
          <w:szCs w:val="24"/>
        </w:rPr>
        <w:t>er</w:t>
      </w:r>
      <w:r w:rsidRPr="22B3E616">
        <w:rPr>
          <w:rFonts w:eastAsia="Garamond" w:cs="Garamond"/>
          <w:noProof/>
          <w:szCs w:val="24"/>
        </w:rPr>
        <w:t>n</w:t>
      </w:r>
      <w:r w:rsidR="7EFB657F" w:rsidRPr="22B3E616">
        <w:rPr>
          <w:rFonts w:eastAsia="Garamond" w:cs="Garamond"/>
          <w:noProof/>
          <w:szCs w:val="24"/>
        </w:rPr>
        <w:t>a</w:t>
      </w:r>
      <w:r w:rsidRPr="22B3E616">
        <w:rPr>
          <w:rFonts w:eastAsia="Garamond" w:cs="Garamond"/>
          <w:noProof/>
          <w:szCs w:val="24"/>
        </w:rPr>
        <w:t xml:space="preserve"> inom området är</w:t>
      </w:r>
      <w:r w:rsidR="5F079F8C" w:rsidRPr="22B3E616">
        <w:rPr>
          <w:rFonts w:eastAsia="Garamond" w:cs="Garamond"/>
          <w:noProof/>
          <w:szCs w:val="24"/>
        </w:rPr>
        <w:t xml:space="preserve"> höga.</w:t>
      </w:r>
      <w:r w:rsidRPr="22B3E616">
        <w:rPr>
          <w:rFonts w:eastAsia="Garamond" w:cs="Garamond"/>
          <w:noProof/>
          <w:szCs w:val="24"/>
        </w:rPr>
        <w:t xml:space="preserve"> </w:t>
      </w:r>
    </w:p>
    <w:p w14:paraId="1A5CFB0A" w14:textId="0BBD7A4E" w:rsidR="31F4A091" w:rsidRDefault="31F4A091" w:rsidP="22B3E616">
      <w:pPr>
        <w:spacing w:before="240" w:after="0"/>
      </w:pPr>
      <w:r w:rsidRPr="22B3E616">
        <w:rPr>
          <w:rFonts w:eastAsia="Garamond" w:cs="Garamond"/>
          <w:noProof/>
          <w:szCs w:val="24"/>
        </w:rPr>
        <w:t>En mindre tillrinning från angränsande fastighet i öster, Motorn 9, sker utifrån den topologiska analysen av naturlig avrinning. Men då angränsande fastigheter till planområdet ingår inom verksamhetsområde för kommunal hantering av vatten och avlopp ska inte denna typ av dagvatten tillåtas flöda från en privat fastighet till en annan. Inom verksamhetsområdet för VA är samtliga fastigheter kopplade till bland annat dagvattenledning varvid ingen angränsande fastighets dagvatten ska påverka planområdet vid ett normalregn. Vid ett skyfall, som fyller ledningsnätet, kan dock de ytliga avrinningsvägarna komma att påverka planområdet utifrån att den ytliga avrinningen från Motorn 9 är riktad mot planområdet.</w:t>
      </w:r>
    </w:p>
    <w:p w14:paraId="5E92975A" w14:textId="77777777" w:rsidR="00CB1FA0" w:rsidRDefault="31F4A091" w:rsidP="00CB1FA0">
      <w:pPr>
        <w:keepNext/>
        <w:spacing w:before="240" w:after="0"/>
      </w:pPr>
      <w:r>
        <w:rPr>
          <w:noProof/>
        </w:rPr>
        <w:drawing>
          <wp:inline distT="0" distB="0" distL="0" distR="0" wp14:anchorId="102622FB" wp14:editId="2E31640E">
            <wp:extent cx="4499238" cy="2755631"/>
            <wp:effectExtent l="0" t="0" r="0" b="0"/>
            <wp:docPr id="1327486276" name="Bildobjekt 1327486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86276" name="Bildobjekt 1327486276">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4499238" cy="2755631"/>
                    </a:xfrm>
                    <a:prstGeom prst="rect">
                      <a:avLst/>
                    </a:prstGeom>
                  </pic:spPr>
                </pic:pic>
              </a:graphicData>
            </a:graphic>
          </wp:inline>
        </w:drawing>
      </w:r>
    </w:p>
    <w:p w14:paraId="32D4EB62" w14:textId="0AA9CB4D" w:rsidR="31F4A091" w:rsidRDefault="00CB1FA0" w:rsidP="00CB1FA0">
      <w:pPr>
        <w:pStyle w:val="Beskrivning"/>
      </w:pPr>
      <w:r>
        <w:t xml:space="preserve">Figur </w:t>
      </w:r>
      <w:r>
        <w:fldChar w:fldCharType="begin"/>
      </w:r>
      <w:r>
        <w:instrText xml:space="preserve"> SEQ Figur \* ARABIC </w:instrText>
      </w:r>
      <w:r>
        <w:fldChar w:fldCharType="separate"/>
      </w:r>
      <w:r w:rsidR="004611C0">
        <w:rPr>
          <w:noProof/>
        </w:rPr>
        <w:t>3</w:t>
      </w:r>
      <w:r>
        <w:fldChar w:fldCharType="end"/>
      </w:r>
      <w:r>
        <w:t xml:space="preserve"> </w:t>
      </w:r>
      <w:r w:rsidRPr="008B7011">
        <w:t xml:space="preserve">Bilden ovan är ett skärmklipp från </w:t>
      </w:r>
      <w:proofErr w:type="spellStart"/>
      <w:r w:rsidRPr="008B7011">
        <w:t>Scalgo</w:t>
      </w:r>
      <w:proofErr w:type="spellEnd"/>
      <w:r w:rsidRPr="008B7011">
        <w:t xml:space="preserve"> som redovisas i tillhörande dagvattenanalys som redovisar ytliga avrinningsvägar med de blå linjerna. Det grönmarkerade området, som berör planområdet, utgör ett delavrinningsområde till det blå markerade område</w:t>
      </w:r>
      <w:r>
        <w:t>t</w:t>
      </w:r>
      <w:r w:rsidR="00334DCF">
        <w:t>.</w:t>
      </w:r>
    </w:p>
    <w:p w14:paraId="4CA9036D" w14:textId="27FEEB26" w:rsidR="051ABF09" w:rsidRDefault="051ABF09" w:rsidP="22B3E616">
      <w:pPr>
        <w:spacing w:before="240" w:after="0"/>
        <w:rPr>
          <w:noProof/>
        </w:rPr>
      </w:pPr>
      <w:r w:rsidRPr="22B3E616">
        <w:rPr>
          <w:rFonts w:eastAsia="Garamond" w:cs="Garamond"/>
          <w:noProof/>
          <w:szCs w:val="24"/>
        </w:rPr>
        <w:lastRenderedPageBreak/>
        <w:t>Vara tätort ingår till stor del i båtnadsområden, det vill säga områden som en gång i tiden gynnats av den markavvattning som markavvattningsföretagen åstadkommit då fastigheterna var jordbruksmarker. Planområdet är lokaliserat inom båtnadsområde för markavvattningsföretaget Vara-Bengt-Knudsensgårdens TF som förrättades år 1934.</w:t>
      </w:r>
    </w:p>
    <w:p w14:paraId="6E70242B" w14:textId="79A246F3" w:rsidR="5C5AB4D4" w:rsidRDefault="5C5AB4D4" w:rsidP="22B3E616">
      <w:pPr>
        <w:spacing w:before="240" w:after="0"/>
        <w:rPr>
          <w:noProof/>
        </w:rPr>
      </w:pPr>
      <w:r w:rsidRPr="22B3E616">
        <w:rPr>
          <w:noProof/>
        </w:rPr>
        <w:t>Planområdet har inga egentliga anläggningar för rening eller fördröjning av dagvatten idag.</w:t>
      </w:r>
    </w:p>
    <w:p w14:paraId="652C333C" w14:textId="77777777" w:rsidR="00B513AA" w:rsidRPr="001744B5" w:rsidRDefault="00B513AA" w:rsidP="00B513AA">
      <w:pPr>
        <w:pStyle w:val="Rubrikpb"/>
      </w:pPr>
      <w:bookmarkStart w:id="68" w:name="_Toc89446038"/>
      <w:bookmarkStart w:id="69" w:name="_Toc101363542"/>
      <w:bookmarkEnd w:id="67"/>
      <w:r w:rsidRPr="001744B5">
        <w:t>Hälsa och säkerhet</w:t>
      </w:r>
      <w:bookmarkEnd w:id="68"/>
      <w:bookmarkEnd w:id="69"/>
    </w:p>
    <w:p w14:paraId="501CB095" w14:textId="77777777" w:rsidR="00B513AA" w:rsidRPr="001744B5" w:rsidRDefault="00B513AA" w:rsidP="00B513AA">
      <w:pPr>
        <w:pStyle w:val="Undergrupp"/>
        <w:rPr>
          <w:lang w:val="en-US"/>
        </w:rPr>
      </w:pPr>
      <w:bookmarkStart w:id="70" w:name="_Toc89446039"/>
      <w:bookmarkStart w:id="71" w:name="_Toc101363543"/>
      <w:r w:rsidRPr="001744B5">
        <w:t>Omgivningsbuller</w:t>
      </w:r>
      <w:bookmarkEnd w:id="70"/>
      <w:bookmarkEnd w:id="71"/>
      <w:r w:rsidRPr="001744B5">
        <w:t xml:space="preserve"> </w:t>
      </w:r>
    </w:p>
    <w:p w14:paraId="4B2F1D72" w14:textId="77777777" w:rsidR="00345F1A" w:rsidRPr="00345F1A" w:rsidRDefault="00345F1A" w:rsidP="00345F1A">
      <w:pPr>
        <w:rPr>
          <w:noProof/>
        </w:rPr>
      </w:pPr>
      <w:r w:rsidRPr="00345F1A">
        <w:rPr>
          <w:noProof/>
        </w:rPr>
        <w:t>En trafikbullerutredning har genomförts av Brekke &amp; Strand Akustik AB för planområdet Oxeln 2, 3 och 4. Utredningen omfattar buller från både väg- och tågtrafik och baseras på trafikflöden för nuläget (2025) samt prognosår 2045. Beräkningarna har utförts enligt Nord2000-standard i programvaran SoundPlan.</w:t>
      </w:r>
    </w:p>
    <w:p w14:paraId="69897B1A" w14:textId="77777777" w:rsidR="00345F1A" w:rsidRPr="00345F1A" w:rsidRDefault="00345F1A" w:rsidP="00345F1A">
      <w:pPr>
        <w:rPr>
          <w:noProof/>
        </w:rPr>
      </w:pPr>
      <w:r w:rsidRPr="00345F1A">
        <w:rPr>
          <w:noProof/>
        </w:rPr>
        <w:t>Enligt Trafikbullerförordningen (2015:216) gäller riktvärden om högst 60 dBA ekvivalent ljudnivå vid bostadsfasad och 50 dBA ekvivalent samt 70 dBA maximal ljudnivå vid uteplats. För bostäder under 35 m² gäller ett högre riktvärde om 65 dBA vid fasad. Om riktvärden överskrids ska minst hälften av bostadsrummen vara vända mot fasader där ljudnivån understiger 55 dBA ekvivalent och 70 dBA maximal ljudnivå nattetid.</w:t>
      </w:r>
    </w:p>
    <w:p w14:paraId="5A44795F" w14:textId="77777777" w:rsidR="00345F1A" w:rsidRPr="00345F1A" w:rsidRDefault="00345F1A" w:rsidP="00345F1A">
      <w:pPr>
        <w:rPr>
          <w:noProof/>
        </w:rPr>
      </w:pPr>
      <w:r w:rsidRPr="00345F1A">
        <w:rPr>
          <w:noProof/>
        </w:rPr>
        <w:t>I nuläget överskrids riktvärdet 60 dBA vid vissa fasader längs Torggatan, delvis Eklandagatan och Rönngatan. Övriga fasader har ljudnivåer under 55 dBA, vilket innebär att krav på bullerskyddad sida bedöms kunna uppfyllas. Förutsättningarna för att anordna uteplatser med ljudnivåer under riktvärdena är goda, med cirka 1600 m² under 50 dBA ekvivalent och cirka 1900 m² under 70 dBA maximal ljudnivå i nordvästra delen av planområdet.</w:t>
      </w:r>
    </w:p>
    <w:p w14:paraId="0FF1250E" w14:textId="4E8D2D13" w:rsidR="00345F1A" w:rsidRPr="00345F1A" w:rsidRDefault="00345F1A" w:rsidP="00345F1A">
      <w:pPr>
        <w:rPr>
          <w:noProof/>
        </w:rPr>
      </w:pPr>
      <w:r w:rsidRPr="00345F1A">
        <w:rPr>
          <w:noProof/>
        </w:rPr>
        <w:t xml:space="preserve">Bedömningen att bullerkraven kan uppfyllas bygger på antagandet att bostäderna utformas som </w:t>
      </w:r>
      <w:r w:rsidR="00DD075B">
        <w:rPr>
          <w:noProof/>
        </w:rPr>
        <w:t xml:space="preserve">en L-formad byggnad med </w:t>
      </w:r>
      <w:r w:rsidRPr="00345F1A">
        <w:rPr>
          <w:noProof/>
        </w:rPr>
        <w:t>genomgående lägenheter, vilket möjliggör placering av bostadsrum mot tystare fasader</w:t>
      </w:r>
      <w:r w:rsidR="0018586F">
        <w:rPr>
          <w:noProof/>
        </w:rPr>
        <w:t xml:space="preserve"> </w:t>
      </w:r>
      <w:r w:rsidR="0018586F">
        <w:rPr>
          <w:noProof/>
        </w:rPr>
        <w:lastRenderedPageBreak/>
        <w:t xml:space="preserve">eftersom byggnaden stänger ute bullret mot </w:t>
      </w:r>
      <w:r w:rsidR="00AA1962">
        <w:rPr>
          <w:noProof/>
        </w:rPr>
        <w:t>innergårdssidan</w:t>
      </w:r>
      <w:r w:rsidRPr="00345F1A">
        <w:rPr>
          <w:noProof/>
        </w:rPr>
        <w:t>. Beräkningarna inkluderar en osäkerhet på ±1–2 dB, och trafikflödenas variation kan påverka ljudnivåerna med upp till ±3 dB.</w:t>
      </w:r>
    </w:p>
    <w:p w14:paraId="3D0C79AA" w14:textId="5F805A20" w:rsidR="00B8670F" w:rsidRDefault="00345F1A" w:rsidP="7784A5B9">
      <w:pPr>
        <w:rPr>
          <w:noProof/>
        </w:rPr>
      </w:pPr>
      <w:r w:rsidRPr="00345F1A">
        <w:rPr>
          <w:noProof/>
        </w:rPr>
        <w:t>Sammantaget bedöms planområdet ha förutsättningar att uppfylla gällande riktvärden för trafikbuller vid ny bebyggelse.</w:t>
      </w:r>
    </w:p>
    <w:p w14:paraId="14D57C7E" w14:textId="77777777" w:rsidR="00B513AA" w:rsidRDefault="00B513AA" w:rsidP="00B513AA">
      <w:pPr>
        <w:pStyle w:val="Undergrupp"/>
        <w:rPr>
          <w:noProof/>
        </w:rPr>
      </w:pPr>
      <w:bookmarkStart w:id="72" w:name="_Toc89446040"/>
      <w:bookmarkStart w:id="73" w:name="_Toc101363544"/>
      <w:r w:rsidRPr="00682AAB">
        <w:rPr>
          <w:noProof/>
        </w:rPr>
        <w:t>Risk för olyckor</w:t>
      </w:r>
      <w:bookmarkEnd w:id="72"/>
      <w:bookmarkEnd w:id="73"/>
    </w:p>
    <w:p w14:paraId="70610344" w14:textId="5A0B33F8" w:rsidR="00682AAB" w:rsidRDefault="00C77650" w:rsidP="00682AAB">
      <w:pPr>
        <w:rPr>
          <w:lang w:eastAsia="sv-SE"/>
        </w:rPr>
      </w:pPr>
      <w:r>
        <w:rPr>
          <w:lang w:eastAsia="sv-SE"/>
        </w:rPr>
        <w:t xml:space="preserve">En riskutredning har tagits i samband med planläggningen. </w:t>
      </w:r>
      <w:r w:rsidR="00682AAB">
        <w:rPr>
          <w:lang w:eastAsia="sv-SE"/>
        </w:rPr>
        <w:t>I anslutning till planområdet finns en drivmedelsstation (din-X) där bensin och diesel hanteras i cisterner under mark. Påfyllning av cisterner sker ungefär tre gånger per månad. Inom stationen sker även försäljning och förvaring av brandfarliga gaser i lösa behållare, både i container och inom inhägnat område. Leveranser av gas sker ungefär fyra gånger per månad.</w:t>
      </w:r>
    </w:p>
    <w:p w14:paraId="79DF7AE4" w14:textId="7BAD9503" w:rsidR="00682AAB" w:rsidRDefault="00682AAB" w:rsidP="00682AAB">
      <w:pPr>
        <w:rPr>
          <w:lang w:eastAsia="sv-SE"/>
        </w:rPr>
      </w:pPr>
      <w:r>
        <w:rPr>
          <w:lang w:eastAsia="sv-SE"/>
        </w:rPr>
        <w:t xml:space="preserve">Till och från drivmedelsstationen sker transporter av drivmedel och gas via Torggatan och Rönngatan. Dessa vägar utgör inte rekommenderade transportleder för farligt gods, men används för stationens </w:t>
      </w:r>
      <w:proofErr w:type="gramStart"/>
      <w:r>
        <w:rPr>
          <w:lang w:eastAsia="sv-SE"/>
        </w:rPr>
        <w:t>egna</w:t>
      </w:r>
      <w:proofErr w:type="gramEnd"/>
      <w:r>
        <w:rPr>
          <w:lang w:eastAsia="sv-SE"/>
        </w:rPr>
        <w:t xml:space="preserve"> transporter. Hastighetsbegränsningen är 40 km/h.</w:t>
      </w:r>
    </w:p>
    <w:p w14:paraId="709C99A3" w14:textId="7462B626" w:rsidR="00682AAB" w:rsidRPr="00682AAB" w:rsidRDefault="00682AAB" w:rsidP="00682AAB">
      <w:pPr>
        <w:rPr>
          <w:lang w:eastAsia="sv-SE"/>
        </w:rPr>
      </w:pPr>
      <w:r>
        <w:rPr>
          <w:lang w:eastAsia="sv-SE"/>
        </w:rPr>
        <w:t>De huvudsakliga riskkällorna i området utgörs därmed av hantering och förvaring av brandfarliga vätskor och gaser vid drivmedelsstationen samt de transporter av farligt gods som sker i anslutning till denna</w:t>
      </w:r>
      <w:r w:rsidR="00BF508E">
        <w:rPr>
          <w:lang w:eastAsia="sv-SE"/>
        </w:rPr>
        <w:t xml:space="preserve">. </w:t>
      </w:r>
    </w:p>
    <w:p w14:paraId="22845E2A" w14:textId="77777777" w:rsidR="00B513AA" w:rsidRPr="009A5EA1" w:rsidRDefault="00B513AA" w:rsidP="00B513AA">
      <w:pPr>
        <w:pStyle w:val="Undergrupp"/>
      </w:pPr>
      <w:bookmarkStart w:id="74" w:name="_Toc89446041"/>
      <w:bookmarkStart w:id="75" w:name="_Toc101363545"/>
      <w:r w:rsidRPr="22B3E616">
        <w:t>Risk för översvämning</w:t>
      </w:r>
    </w:p>
    <w:p w14:paraId="2997ADAA" w14:textId="7961E730" w:rsidR="3C78E8EA" w:rsidRDefault="3C78E8EA" w:rsidP="22B3E616">
      <w:pPr>
        <w:rPr>
          <w:noProof/>
        </w:rPr>
      </w:pPr>
      <w:r w:rsidRPr="22B3E616">
        <w:rPr>
          <w:noProof/>
        </w:rPr>
        <w:t xml:space="preserve">Vid ett skyfall kommer delar av marken inom planområdet att bli påverkat utifrån dagens förutsättningar. Påverkan av ett skyfall har analyserats genom programmet Scalgo. I illustrationen nedan redovisas hur ett skyfall hade påverkat marken inom planområdet vid ett nollalternativ, och därmed dagsläget. Planområdet berörs enbart av en situation som är markerat med grönt, det vill säga 0-30 centimeters vattendjup vid översvämning. </w:t>
      </w:r>
      <w:r w:rsidR="019BA052" w:rsidRPr="22B3E616">
        <w:rPr>
          <w:noProof/>
        </w:rPr>
        <w:t xml:space="preserve">De ytor som berörs är främst Oxeln 3 och korsningen vid Torggatan och Rönngatan. </w:t>
      </w:r>
    </w:p>
    <w:p w14:paraId="6AD59D27" w14:textId="77777777" w:rsidR="00F93B9E" w:rsidRDefault="43A037A2" w:rsidP="00F93B9E">
      <w:pPr>
        <w:keepNext/>
      </w:pPr>
      <w:r>
        <w:rPr>
          <w:noProof/>
        </w:rPr>
        <w:lastRenderedPageBreak/>
        <w:drawing>
          <wp:inline distT="0" distB="0" distL="0" distR="0" wp14:anchorId="206F071E" wp14:editId="70D31EB3">
            <wp:extent cx="4499610" cy="2782570"/>
            <wp:effectExtent l="0" t="0" r="0" b="0"/>
            <wp:docPr id="1217769344" name="Bildobjekt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69344" name="Bildobjekt 19">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9610" cy="2782570"/>
                    </a:xfrm>
                    <a:prstGeom prst="rect">
                      <a:avLst/>
                    </a:prstGeom>
                  </pic:spPr>
                </pic:pic>
              </a:graphicData>
            </a:graphic>
          </wp:inline>
        </w:drawing>
      </w:r>
    </w:p>
    <w:p w14:paraId="062F36A6" w14:textId="2FBEF9DC" w:rsidR="43A037A2" w:rsidRDefault="00F93B9E" w:rsidP="00F93B9E">
      <w:pPr>
        <w:pStyle w:val="Beskrivning"/>
        <w:rPr>
          <w:noProof/>
        </w:rPr>
      </w:pPr>
      <w:r>
        <w:t xml:space="preserve">Figur </w:t>
      </w:r>
      <w:r>
        <w:fldChar w:fldCharType="begin"/>
      </w:r>
      <w:r>
        <w:instrText xml:space="preserve"> SEQ Figur \* ARABIC </w:instrText>
      </w:r>
      <w:r>
        <w:fldChar w:fldCharType="separate"/>
      </w:r>
      <w:r w:rsidR="004611C0">
        <w:rPr>
          <w:noProof/>
        </w:rPr>
        <w:t>4</w:t>
      </w:r>
      <w:r>
        <w:fldChar w:fldCharType="end"/>
      </w:r>
      <w:r>
        <w:t xml:space="preserve"> </w:t>
      </w:r>
      <w:r w:rsidRPr="00BE4F2C">
        <w:t xml:space="preserve">Bilden ovan är ett skärmklipp från </w:t>
      </w:r>
      <w:proofErr w:type="spellStart"/>
      <w:r w:rsidRPr="00BE4F2C">
        <w:t>Scalgo</w:t>
      </w:r>
      <w:proofErr w:type="spellEnd"/>
      <w:r w:rsidRPr="00BE4F2C">
        <w:t xml:space="preserve"> som redovisar hur ett skyfall påverkar planområdet och angränsande bebyggelse idag. Dagens situation skyfall (68,75 mm) Grönt 0-30cm, gult 30-50cm, rött &gt;50cm.</w:t>
      </w:r>
    </w:p>
    <w:p w14:paraId="3B362E04" w14:textId="42E32809" w:rsidR="00B513AA" w:rsidRPr="00FE7707" w:rsidRDefault="00B513AA" w:rsidP="00B513AA">
      <w:pPr>
        <w:pStyle w:val="Undergrupp"/>
        <w:rPr>
          <w:lang w:val="en-US"/>
        </w:rPr>
      </w:pPr>
      <w:bookmarkStart w:id="76" w:name="_Toc89446042"/>
      <w:bookmarkStart w:id="77" w:name="_Toc101363546"/>
      <w:bookmarkEnd w:id="74"/>
      <w:bookmarkEnd w:id="75"/>
      <w:r w:rsidRPr="00FE7707">
        <w:t>Risk för erosion</w:t>
      </w:r>
      <w:bookmarkEnd w:id="76"/>
      <w:bookmarkEnd w:id="77"/>
      <w:r w:rsidR="00FE7707">
        <w:rPr>
          <w:noProof/>
        </w:rPr>
        <w:t>, ras och skred</w:t>
      </w:r>
    </w:p>
    <w:p w14:paraId="485DB720" w14:textId="77777777" w:rsidR="005D312A" w:rsidRDefault="005D312A" w:rsidP="005D312A">
      <w:pPr>
        <w:rPr>
          <w:bCs/>
          <w:noProof/>
        </w:rPr>
      </w:pPr>
      <w:r w:rsidRPr="005D312A">
        <w:rPr>
          <w:noProof/>
        </w:rPr>
        <w:t>Det finns inga ytliga berg eller block inom eller i närheten av planområdet, vilket innebär att risken för erosion, ras eller skred bedöms som mycket låg. Utifrån den planerade byggnationens omfattning, områdets topografi och de geotekniska förhållandena (främst lera med viss överkonsolidering) bedöms stabiliteten som god. Förutsättningarna är därmed gynnsamma för exploatering, under förutsättning att schaktning och grundläggning sker enligt gällande rekommendationer.</w:t>
      </w:r>
    </w:p>
    <w:p w14:paraId="7EAFFD72" w14:textId="4E47227D" w:rsidR="00B513AA" w:rsidRPr="00195D12" w:rsidRDefault="00B513AA" w:rsidP="00B513AA">
      <w:pPr>
        <w:pStyle w:val="Rubrikpb"/>
        <w:rPr>
          <w:noProof/>
        </w:rPr>
      </w:pPr>
      <w:bookmarkStart w:id="78" w:name="_Toc89446045"/>
      <w:bookmarkStart w:id="79" w:name="_Toc101363549"/>
      <w:r w:rsidRPr="00D861AD">
        <w:t>Geotekniska förhållanden</w:t>
      </w:r>
    </w:p>
    <w:p w14:paraId="08CE4FA5" w14:textId="77777777" w:rsidR="00195D12" w:rsidRDefault="00195D12" w:rsidP="00195D12">
      <w:pPr>
        <w:rPr>
          <w:noProof/>
        </w:rPr>
      </w:pPr>
      <w:bookmarkStart w:id="80" w:name="pf_geotekniskaförhållanden01"/>
      <w:bookmarkEnd w:id="78"/>
      <w:bookmarkEnd w:id="79"/>
      <w:r w:rsidRPr="00C5080B">
        <w:rPr>
          <w:noProof/>
        </w:rPr>
        <w:t>I och med planarbetet har en geoteknisk undersökning upprättats. Syftet med undersökningen var att utreda de geotekniska förhållandena som finns inom planområdet. Resultatet från undersökningen sammanfattas nedan</w:t>
      </w:r>
      <w:r>
        <w:rPr>
          <w:noProof/>
        </w:rPr>
        <w:t xml:space="preserve">. </w:t>
      </w:r>
    </w:p>
    <w:p w14:paraId="6DD23159" w14:textId="77777777" w:rsidR="00195D12" w:rsidRPr="002A5325" w:rsidRDefault="00195D12" w:rsidP="00195D12">
      <w:pPr>
        <w:pStyle w:val="Undergrupp"/>
        <w:rPr>
          <w:noProof/>
        </w:rPr>
      </w:pPr>
      <w:r w:rsidRPr="002A5325">
        <w:rPr>
          <w:noProof/>
        </w:rPr>
        <w:t>Sammanfattning</w:t>
      </w:r>
    </w:p>
    <w:p w14:paraId="33BC1D51" w14:textId="77777777" w:rsidR="00195D12" w:rsidRDefault="00195D12" w:rsidP="00195D12">
      <w:pPr>
        <w:rPr>
          <w:lang w:eastAsia="sv-SE"/>
        </w:rPr>
      </w:pPr>
      <w:r w:rsidRPr="002A5325">
        <w:rPr>
          <w:lang w:eastAsia="sv-SE"/>
        </w:rPr>
        <w:t>Terrängen inom området är relativt plan. De avvägda nivåerna vid de undersökta punkterna varierade mellan +79,6 och +79,7. Inom områdets norra och västra delar finns idag byggnation i form av flerbostadshus med 2 våningar. Den dominerande jordarten inom området är lera.</w:t>
      </w:r>
    </w:p>
    <w:p w14:paraId="409B0A75" w14:textId="52BD7B2D" w:rsidR="00B513AA" w:rsidRPr="00276C49" w:rsidRDefault="00195D12" w:rsidP="00195D12">
      <w:pPr>
        <w:rPr>
          <w:noProof/>
          <w:highlight w:val="yellow"/>
        </w:rPr>
      </w:pPr>
      <w:r w:rsidRPr="002A5325">
        <w:rPr>
          <w:lang w:eastAsia="sv-SE"/>
        </w:rPr>
        <w:lastRenderedPageBreak/>
        <w:t xml:space="preserve">Inom större delen av området utgörs de ytliga jordlagren av gräs- och </w:t>
      </w:r>
      <w:proofErr w:type="spellStart"/>
      <w:r w:rsidRPr="002A5325">
        <w:rPr>
          <w:lang w:eastAsia="sv-SE"/>
        </w:rPr>
        <w:t>grusytor</w:t>
      </w:r>
      <w:proofErr w:type="spellEnd"/>
      <w:r w:rsidRPr="002A5325">
        <w:rPr>
          <w:lang w:eastAsia="sv-SE"/>
        </w:rPr>
        <w:t xml:space="preserve">. Ytlagret inom området består av fyllning innehållande lera, </w:t>
      </w:r>
      <w:proofErr w:type="spellStart"/>
      <w:r w:rsidRPr="002A5325">
        <w:rPr>
          <w:lang w:eastAsia="sv-SE"/>
        </w:rPr>
        <w:t>silt</w:t>
      </w:r>
      <w:proofErr w:type="spellEnd"/>
      <w:r w:rsidRPr="002A5325">
        <w:rPr>
          <w:lang w:eastAsia="sv-SE"/>
        </w:rPr>
        <w:t xml:space="preserve"> eller humusjord ner till 0,7 resp. 0,9 m under markytan. Direkt under fyllningen består jorden av </w:t>
      </w:r>
      <w:proofErr w:type="spellStart"/>
      <w:r w:rsidRPr="002A5325">
        <w:rPr>
          <w:lang w:eastAsia="sv-SE"/>
        </w:rPr>
        <w:t>siltig</w:t>
      </w:r>
      <w:proofErr w:type="spellEnd"/>
      <w:r w:rsidRPr="002A5325">
        <w:rPr>
          <w:lang w:eastAsia="sv-SE"/>
        </w:rPr>
        <w:t xml:space="preserve"> lera med </w:t>
      </w:r>
      <w:proofErr w:type="spellStart"/>
      <w:r w:rsidRPr="002A5325">
        <w:rPr>
          <w:lang w:eastAsia="sv-SE"/>
        </w:rPr>
        <w:t>torrskorpekaraktär</w:t>
      </w:r>
      <w:proofErr w:type="spellEnd"/>
      <w:r w:rsidRPr="002A5325">
        <w:rPr>
          <w:lang w:eastAsia="sv-SE"/>
        </w:rPr>
        <w:t xml:space="preserve"> ner till ca 1 m under markytan. Därefter följer något </w:t>
      </w:r>
      <w:proofErr w:type="spellStart"/>
      <w:r w:rsidRPr="002A5325">
        <w:rPr>
          <w:lang w:eastAsia="sv-SE"/>
        </w:rPr>
        <w:t>siltig</w:t>
      </w:r>
      <w:proofErr w:type="spellEnd"/>
      <w:r w:rsidRPr="002A5325">
        <w:rPr>
          <w:lang w:eastAsia="sv-SE"/>
        </w:rPr>
        <w:t xml:space="preserve"> lera ner till som mest 1,7 m undermarkytan följt av lera ner till ca 15 meter under markytan. Lerans </w:t>
      </w:r>
      <w:proofErr w:type="spellStart"/>
      <w:r w:rsidRPr="002A5325">
        <w:rPr>
          <w:lang w:eastAsia="sv-SE"/>
        </w:rPr>
        <w:t>skjuvhållfasthet</w:t>
      </w:r>
      <w:proofErr w:type="spellEnd"/>
      <w:r w:rsidRPr="002A5325">
        <w:rPr>
          <w:lang w:eastAsia="sv-SE"/>
        </w:rPr>
        <w:t xml:space="preserve"> är som lägst ca 10 </w:t>
      </w:r>
      <w:proofErr w:type="spellStart"/>
      <w:r w:rsidRPr="002A5325">
        <w:rPr>
          <w:lang w:eastAsia="sv-SE"/>
        </w:rPr>
        <w:t>kPa</w:t>
      </w:r>
      <w:proofErr w:type="spellEnd"/>
      <w:r w:rsidRPr="002A5325">
        <w:rPr>
          <w:lang w:eastAsia="sv-SE"/>
        </w:rPr>
        <w:t xml:space="preserve"> och ökar mot djupet, se mer i figur 5 nedan. Leran bedöms vara något överkonsoliderad vilket innebär att viss belastning kan tas utan att skadliga sättningar uppkommer. Det utfördes 1 statisk sondering i form av trycksondering, metodstopp erhölls på ca 28,5 m under markytan Vidare utfördes 1 dynamisk sondering i form av en hejarsondering, den har avslutits med förmodat stopp på block/berg. Stoppet erhölls på ca 27 m under markytan. Djupet till berg har inte närmare undersökts.</w:t>
      </w:r>
    </w:p>
    <w:p w14:paraId="16ECF0B7" w14:textId="77777777" w:rsidR="00B513AA" w:rsidRPr="009A5EA1" w:rsidRDefault="00B513AA" w:rsidP="00B513AA">
      <w:pPr>
        <w:pStyle w:val="Rubrikpb"/>
      </w:pPr>
      <w:bookmarkStart w:id="81" w:name="_Toc89446046"/>
      <w:bookmarkStart w:id="82" w:name="_Toc101363550"/>
      <w:bookmarkEnd w:id="80"/>
      <w:r>
        <w:t>Hydrologiska förhållanden</w:t>
      </w:r>
    </w:p>
    <w:p w14:paraId="22A4A59C" w14:textId="1287FBB7" w:rsidR="355C1C9D" w:rsidRDefault="355C1C9D" w:rsidP="22B3E616">
      <w:pPr>
        <w:pStyle w:val="Undergrupp"/>
      </w:pPr>
      <w:r>
        <w:t>Grundvattenförhållanden</w:t>
      </w:r>
    </w:p>
    <w:p w14:paraId="7DB41A09" w14:textId="1A35C5E3" w:rsidR="0BAAEEE5" w:rsidRDefault="0BAAEEE5" w:rsidP="22B3E616">
      <w:r>
        <w:t xml:space="preserve">Det föreligger höga grundvattennivåer inom planområdet. Den geotekniska undersökningen visar på nivåer som 0,2 - 1,7 meter. </w:t>
      </w:r>
    </w:p>
    <w:p w14:paraId="6BB98E9D" w14:textId="77777777" w:rsidR="00B513AA" w:rsidRPr="007E07FC" w:rsidRDefault="00B513AA" w:rsidP="00B513AA">
      <w:pPr>
        <w:pStyle w:val="Rubrikpb"/>
        <w:rPr>
          <w:noProof/>
        </w:rPr>
      </w:pPr>
      <w:bookmarkStart w:id="83" w:name="_Toc89446047"/>
      <w:bookmarkStart w:id="84" w:name="_Toc101363551"/>
      <w:bookmarkEnd w:id="81"/>
      <w:bookmarkEnd w:id="82"/>
      <w:r w:rsidRPr="00461870">
        <w:rPr>
          <w:noProof/>
        </w:rPr>
        <w:t>Kulturmiljö</w:t>
      </w:r>
      <w:bookmarkEnd w:id="83"/>
      <w:bookmarkEnd w:id="84"/>
    </w:p>
    <w:p w14:paraId="48A0FC32" w14:textId="417D32A5" w:rsidR="00B513AA" w:rsidRPr="00C43B3E" w:rsidRDefault="00C43B3E" w:rsidP="00B513AA">
      <w:pPr>
        <w:rPr>
          <w:noProof/>
        </w:rPr>
      </w:pPr>
      <w:bookmarkStart w:id="85" w:name="pf_kulturmiljö01"/>
      <w:r>
        <w:rPr>
          <w:noProof/>
          <w:shd w:val="clear" w:color="auto" w:fill="FFFFFF"/>
        </w:rPr>
        <w:t xml:space="preserve">Inom planområdet finns inga kända fornlämningar. Planförslaget berör inga byggnadsminnen eller övriga kulturmiljövärden. </w:t>
      </w:r>
    </w:p>
    <w:p w14:paraId="12D603A2" w14:textId="77777777" w:rsidR="00B513AA" w:rsidRPr="00C85BA6" w:rsidRDefault="00B513AA" w:rsidP="00B513AA">
      <w:pPr>
        <w:pStyle w:val="Rubrikpb"/>
        <w:rPr>
          <w:noProof/>
        </w:rPr>
      </w:pPr>
      <w:bookmarkStart w:id="86" w:name="_Toc89446051"/>
      <w:bookmarkStart w:id="87" w:name="_Toc101363555"/>
      <w:bookmarkEnd w:id="85"/>
      <w:r w:rsidRPr="00C85BA6">
        <w:rPr>
          <w:noProof/>
        </w:rPr>
        <w:t>Fysisk miljö</w:t>
      </w:r>
    </w:p>
    <w:p w14:paraId="7722E69F" w14:textId="5BEDA66D" w:rsidR="000339D2" w:rsidRDefault="00D364A0" w:rsidP="00B513AA">
      <w:pPr>
        <w:rPr>
          <w:noProof/>
        </w:rPr>
      </w:pPr>
      <w:bookmarkStart w:id="88" w:name="pf_fysiskmiljö01"/>
      <w:bookmarkEnd w:id="86"/>
      <w:bookmarkEnd w:id="87"/>
      <w:r>
        <w:rPr>
          <w:noProof/>
        </w:rPr>
        <w:t>Planområdet ligger</w:t>
      </w:r>
      <w:r w:rsidR="00D55BE4">
        <w:rPr>
          <w:noProof/>
        </w:rPr>
        <w:t xml:space="preserve"> vid Torggatan</w:t>
      </w:r>
      <w:r>
        <w:rPr>
          <w:noProof/>
        </w:rPr>
        <w:t xml:space="preserve"> </w:t>
      </w:r>
      <w:r w:rsidR="009116A4">
        <w:rPr>
          <w:noProof/>
        </w:rPr>
        <w:t>mitt emellan tätortens centrumstråk</w:t>
      </w:r>
      <w:r w:rsidR="00D162AA">
        <w:rPr>
          <w:noProof/>
        </w:rPr>
        <w:t xml:space="preserve"> med butiker, restauranger och café</w:t>
      </w:r>
      <w:r w:rsidR="009840E2">
        <w:rPr>
          <w:noProof/>
        </w:rPr>
        <w:t xml:space="preserve"> och tätortens handelsområde med större matbutiker, </w:t>
      </w:r>
      <w:r w:rsidR="000930DD">
        <w:rPr>
          <w:noProof/>
        </w:rPr>
        <w:t>apotek, elektronikaffär och möbelaffär</w:t>
      </w:r>
      <w:r w:rsidR="001014D0">
        <w:rPr>
          <w:noProof/>
        </w:rPr>
        <w:t>.</w:t>
      </w:r>
    </w:p>
    <w:p w14:paraId="2E424401" w14:textId="77777777" w:rsidR="000556DC" w:rsidRDefault="00357D06" w:rsidP="000556DC">
      <w:pPr>
        <w:keepNext/>
      </w:pPr>
      <w:r w:rsidRPr="00357D06">
        <w:rPr>
          <w:noProof/>
        </w:rPr>
        <w:t>Planområdet</w:t>
      </w:r>
      <w:r>
        <w:rPr>
          <w:noProof/>
        </w:rPr>
        <w:t xml:space="preserve"> är ianspråk</w:t>
      </w:r>
      <w:r w:rsidR="00321CDE">
        <w:rPr>
          <w:noProof/>
        </w:rPr>
        <w:t xml:space="preserve">staget av bebyggelse i form </w:t>
      </w:r>
      <w:r w:rsidR="00795C41">
        <w:rPr>
          <w:noProof/>
        </w:rPr>
        <w:t xml:space="preserve">av modulhus för studentbostäder. På Oxeln 3 finns en grusad parkeringsplats. </w:t>
      </w:r>
      <w:r w:rsidR="00992A54">
        <w:rPr>
          <w:noProof/>
        </w:rPr>
        <w:t xml:space="preserve">Ytorna runtom husen och parkeringen består till största del av gräsmatta. </w:t>
      </w:r>
      <w:r w:rsidR="00904809">
        <w:rPr>
          <w:noProof/>
        </w:rPr>
        <w:t>På omkringliggande fastigheter finns bostäder</w:t>
      </w:r>
      <w:r w:rsidR="00A92FC1">
        <w:rPr>
          <w:noProof/>
        </w:rPr>
        <w:t xml:space="preserve">, </w:t>
      </w:r>
      <w:r w:rsidR="00690DF9">
        <w:rPr>
          <w:noProof/>
        </w:rPr>
        <w:t>garage och bil</w:t>
      </w:r>
      <w:r w:rsidR="00B76454">
        <w:rPr>
          <w:noProof/>
        </w:rPr>
        <w:t>delsförsäljning</w:t>
      </w:r>
      <w:r w:rsidR="00A968B6">
        <w:rPr>
          <w:noProof/>
        </w:rPr>
        <w:t xml:space="preserve"> </w:t>
      </w:r>
      <w:r w:rsidR="00A968B6">
        <w:rPr>
          <w:noProof/>
        </w:rPr>
        <w:lastRenderedPageBreak/>
        <w:t>med bensin</w:t>
      </w:r>
      <w:r w:rsidR="00BF4159">
        <w:rPr>
          <w:noProof/>
        </w:rPr>
        <w:t xml:space="preserve">pump. </w:t>
      </w:r>
      <w:r w:rsidR="00716C20">
        <w:rPr>
          <w:noProof/>
        </w:rPr>
        <w:drawing>
          <wp:inline distT="0" distB="0" distL="0" distR="0" wp14:anchorId="328AABEF" wp14:editId="0E567FEA">
            <wp:extent cx="4495800" cy="2486025"/>
            <wp:effectExtent l="0" t="0" r="0" b="9525"/>
            <wp:docPr id="904660174" name="Bildobjekt 1" descr="bilden visar gatuvy i planområde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660174" name="Bildobjekt 1" descr="bilden visar gatuvy i planområdet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495800" cy="2486025"/>
                    </a:xfrm>
                    <a:prstGeom prst="rect">
                      <a:avLst/>
                    </a:prstGeom>
                    <a:noFill/>
                    <a:ln>
                      <a:noFill/>
                    </a:ln>
                  </pic:spPr>
                </pic:pic>
              </a:graphicData>
            </a:graphic>
          </wp:inline>
        </w:drawing>
      </w:r>
    </w:p>
    <w:p w14:paraId="3F37B481" w14:textId="66A5EDAA" w:rsidR="000556DC" w:rsidRDefault="000556DC" w:rsidP="000556DC">
      <w:pPr>
        <w:pStyle w:val="Beskrivning"/>
      </w:pPr>
      <w:r>
        <w:t xml:space="preserve">Figur </w:t>
      </w:r>
      <w:r w:rsidR="002748B1">
        <w:fldChar w:fldCharType="begin"/>
      </w:r>
      <w:r w:rsidR="002748B1">
        <w:instrText xml:space="preserve"> SEQ Figur \* ARABIC </w:instrText>
      </w:r>
      <w:r w:rsidR="002748B1">
        <w:fldChar w:fldCharType="separate"/>
      </w:r>
      <w:r w:rsidR="004611C0">
        <w:rPr>
          <w:noProof/>
        </w:rPr>
        <w:t>5</w:t>
      </w:r>
      <w:r w:rsidR="002748B1">
        <w:rPr>
          <w:noProof/>
        </w:rPr>
        <w:fldChar w:fldCharType="end"/>
      </w:r>
      <w:r w:rsidR="002545B2">
        <w:rPr>
          <w:noProof/>
        </w:rPr>
        <w:t xml:space="preserve"> </w:t>
      </w:r>
      <w:r>
        <w:t>visar vy av området från sydöst</w:t>
      </w:r>
    </w:p>
    <w:p w14:paraId="637F5664" w14:textId="77777777" w:rsidR="000556DC" w:rsidRDefault="00716C20" w:rsidP="000556DC">
      <w:pPr>
        <w:keepNext/>
      </w:pPr>
      <w:r>
        <w:rPr>
          <w:noProof/>
        </w:rPr>
        <w:drawing>
          <wp:inline distT="0" distB="0" distL="0" distR="0" wp14:anchorId="44151699" wp14:editId="43931365">
            <wp:extent cx="4495800" cy="2809875"/>
            <wp:effectExtent l="0" t="0" r="0" b="9525"/>
            <wp:docPr id="1475446492" name="Bildobjekt 3" descr="bilden visar gatuvy i planområ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46492" name="Bildobjekt 3" descr="bilden visar gatuvy i planområdet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2809875"/>
                    </a:xfrm>
                    <a:prstGeom prst="rect">
                      <a:avLst/>
                    </a:prstGeom>
                    <a:noFill/>
                    <a:ln>
                      <a:noFill/>
                    </a:ln>
                  </pic:spPr>
                </pic:pic>
              </a:graphicData>
            </a:graphic>
          </wp:inline>
        </w:drawing>
      </w:r>
    </w:p>
    <w:p w14:paraId="2722307E" w14:textId="55C6D6F3" w:rsidR="000556DC" w:rsidRDefault="000556DC" w:rsidP="000556DC">
      <w:pPr>
        <w:pStyle w:val="Beskrivning"/>
      </w:pPr>
      <w:r>
        <w:t xml:space="preserve">Figur </w:t>
      </w:r>
      <w:r w:rsidR="002748B1">
        <w:fldChar w:fldCharType="begin"/>
      </w:r>
      <w:r w:rsidR="002748B1">
        <w:instrText xml:space="preserve"> SEQ Figur \* ARABIC </w:instrText>
      </w:r>
      <w:r w:rsidR="002748B1">
        <w:fldChar w:fldCharType="separate"/>
      </w:r>
      <w:r w:rsidR="004611C0">
        <w:rPr>
          <w:noProof/>
        </w:rPr>
        <w:t>6</w:t>
      </w:r>
      <w:r w:rsidR="002748B1">
        <w:rPr>
          <w:noProof/>
        </w:rPr>
        <w:fldChar w:fldCharType="end"/>
      </w:r>
      <w:r>
        <w:t xml:space="preserve"> visar vy över området från nordväst</w:t>
      </w:r>
    </w:p>
    <w:p w14:paraId="2AA1DD73" w14:textId="77777777" w:rsidR="002748B1" w:rsidRDefault="00716C20" w:rsidP="002748B1">
      <w:pPr>
        <w:keepNext/>
      </w:pPr>
      <w:r>
        <w:rPr>
          <w:noProof/>
        </w:rPr>
        <w:lastRenderedPageBreak/>
        <w:drawing>
          <wp:inline distT="0" distB="0" distL="0" distR="0" wp14:anchorId="1BD6B235" wp14:editId="2C265F6E">
            <wp:extent cx="4495800" cy="2828925"/>
            <wp:effectExtent l="0" t="0" r="0" b="9525"/>
            <wp:docPr id="1449060769" name="Bildobjekt 2" descr="bilden visar gatuvy i planområd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060769" name="Bildobjekt 2" descr="bilden visar gatuvy i planområdet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495800" cy="2828925"/>
                    </a:xfrm>
                    <a:prstGeom prst="rect">
                      <a:avLst/>
                    </a:prstGeom>
                    <a:noFill/>
                    <a:ln>
                      <a:noFill/>
                    </a:ln>
                  </pic:spPr>
                </pic:pic>
              </a:graphicData>
            </a:graphic>
          </wp:inline>
        </w:drawing>
      </w:r>
    </w:p>
    <w:p w14:paraId="68CD61BE" w14:textId="5BCF714D" w:rsidR="00DE1D87" w:rsidRDefault="002748B1" w:rsidP="002748B1">
      <w:pPr>
        <w:pStyle w:val="Beskrivning"/>
        <w:rPr>
          <w:noProof/>
        </w:rPr>
      </w:pPr>
      <w:r>
        <w:t xml:space="preserve">Figur </w:t>
      </w:r>
      <w:r>
        <w:fldChar w:fldCharType="begin"/>
      </w:r>
      <w:r>
        <w:instrText xml:space="preserve"> SEQ Figur \* ARABIC </w:instrText>
      </w:r>
      <w:r>
        <w:fldChar w:fldCharType="separate"/>
      </w:r>
      <w:r w:rsidR="004611C0">
        <w:rPr>
          <w:noProof/>
        </w:rPr>
        <w:t>7</w:t>
      </w:r>
      <w:r>
        <w:rPr>
          <w:noProof/>
        </w:rPr>
        <w:fldChar w:fldCharType="end"/>
      </w:r>
      <w:r>
        <w:t xml:space="preserve"> visar vyn av planområdet från korsningen Rönngatan och </w:t>
      </w:r>
      <w:proofErr w:type="spellStart"/>
      <w:r>
        <w:t>Torgatan</w:t>
      </w:r>
      <w:proofErr w:type="spellEnd"/>
    </w:p>
    <w:p w14:paraId="17AE1DC6" w14:textId="77777777" w:rsidR="00B513AA" w:rsidRDefault="00B513AA" w:rsidP="00B513AA">
      <w:pPr>
        <w:pStyle w:val="Rubrikpb"/>
        <w:rPr>
          <w:noProof/>
          <w:highlight w:val="darkMagenta"/>
        </w:rPr>
      </w:pPr>
      <w:bookmarkStart w:id="89" w:name="_Toc89446053"/>
      <w:bookmarkStart w:id="90" w:name="_Toc101363557"/>
      <w:bookmarkEnd w:id="88"/>
      <w:r w:rsidRPr="00010CEC">
        <w:rPr>
          <w:noProof/>
        </w:rPr>
        <w:t>Teknik</w:t>
      </w:r>
      <w:bookmarkEnd w:id="89"/>
      <w:bookmarkEnd w:id="90"/>
      <w:r w:rsidRPr="009A5EA1">
        <w:rPr>
          <w:noProof/>
          <w:highlight w:val="darkMagenta"/>
        </w:rPr>
        <w:t xml:space="preserve"> </w:t>
      </w:r>
    </w:p>
    <w:p w14:paraId="69CE3CB1" w14:textId="1448DD95" w:rsidR="00A20BB5" w:rsidRDefault="006D52D6" w:rsidP="002D6129">
      <w:pPr>
        <w:rPr>
          <w:lang w:eastAsia="sv-SE"/>
        </w:rPr>
      </w:pPr>
      <w:r>
        <w:rPr>
          <w:lang w:eastAsia="sv-SE"/>
        </w:rPr>
        <w:t xml:space="preserve">Fastigheterna inom planområdet är anslutna till det kommunala vatten- och avloppsnätet samt till det kommunala dagvattennätet. </w:t>
      </w:r>
    </w:p>
    <w:p w14:paraId="46CFEA43" w14:textId="4C2D9697" w:rsidR="00A20BB5" w:rsidRPr="002D6129" w:rsidRDefault="00A20BB5" w:rsidP="002D6129">
      <w:pPr>
        <w:rPr>
          <w:lang w:eastAsia="sv-SE"/>
        </w:rPr>
      </w:pPr>
      <w:r>
        <w:rPr>
          <w:lang w:eastAsia="sv-SE"/>
        </w:rPr>
        <w:t xml:space="preserve">Vara energi försörjer området med el. </w:t>
      </w:r>
    </w:p>
    <w:p w14:paraId="0E225CA2" w14:textId="77777777" w:rsidR="00B513AA" w:rsidRPr="009A5EA1" w:rsidRDefault="00B513AA" w:rsidP="00B513AA">
      <w:pPr>
        <w:pStyle w:val="Rubrikpb"/>
        <w:rPr>
          <w:noProof/>
          <w:highlight w:val="darkMagenta"/>
          <w:lang w:val="en-US"/>
        </w:rPr>
      </w:pPr>
      <w:bookmarkStart w:id="91" w:name="_Toc89446054"/>
      <w:bookmarkStart w:id="92" w:name="_Toc101363558"/>
      <w:r w:rsidRPr="00B12F03">
        <w:rPr>
          <w:noProof/>
        </w:rPr>
        <w:t>Service</w:t>
      </w:r>
      <w:bookmarkEnd w:id="91"/>
      <w:bookmarkEnd w:id="92"/>
      <w:r w:rsidRPr="009A5EA1">
        <w:rPr>
          <w:noProof/>
          <w:highlight w:val="darkMagenta"/>
        </w:rPr>
        <w:t xml:space="preserve"> </w:t>
      </w:r>
    </w:p>
    <w:p w14:paraId="3D94E091" w14:textId="509ED8CE" w:rsidR="004A67A4" w:rsidRPr="00B12F03" w:rsidRDefault="004A67A4" w:rsidP="00B513AA">
      <w:pPr>
        <w:rPr>
          <w:noProof/>
        </w:rPr>
      </w:pPr>
      <w:bookmarkStart w:id="93" w:name="pf_service01"/>
      <w:r w:rsidRPr="00B12F03">
        <w:rPr>
          <w:noProof/>
        </w:rPr>
        <w:t>Planområdet ligger i centala Vara tätort</w:t>
      </w:r>
      <w:r w:rsidR="00A314D2" w:rsidRPr="00B12F03">
        <w:rPr>
          <w:noProof/>
        </w:rPr>
        <w:t xml:space="preserve">. Service så som </w:t>
      </w:r>
      <w:r w:rsidR="00891713" w:rsidRPr="00B12F03">
        <w:rPr>
          <w:noProof/>
        </w:rPr>
        <w:t xml:space="preserve">vård, skola och omsorg finns inom behörigt avstånd i tätorten. </w:t>
      </w:r>
    </w:p>
    <w:p w14:paraId="0E3A2552" w14:textId="77777777" w:rsidR="00B513AA" w:rsidRPr="001D0427" w:rsidRDefault="00B513AA" w:rsidP="00B513AA">
      <w:pPr>
        <w:pStyle w:val="Rubrikpb"/>
        <w:rPr>
          <w:noProof/>
        </w:rPr>
      </w:pPr>
      <w:bookmarkStart w:id="94" w:name="_Toc89446055"/>
      <w:bookmarkStart w:id="95" w:name="_Toc101363559"/>
      <w:bookmarkEnd w:id="93"/>
      <w:r w:rsidRPr="001D0427">
        <w:rPr>
          <w:noProof/>
        </w:rPr>
        <w:t>Trafik</w:t>
      </w:r>
      <w:bookmarkEnd w:id="94"/>
      <w:bookmarkEnd w:id="95"/>
      <w:r w:rsidRPr="001D0427">
        <w:rPr>
          <w:noProof/>
        </w:rPr>
        <w:t xml:space="preserve"> </w:t>
      </w:r>
    </w:p>
    <w:p w14:paraId="71DC4FF4" w14:textId="4FC1C0D7" w:rsidR="006C2BB9" w:rsidRPr="001D0427" w:rsidRDefault="00227C1C" w:rsidP="006C2BB9">
      <w:pPr>
        <w:rPr>
          <w:lang w:eastAsia="sv-SE"/>
        </w:rPr>
      </w:pPr>
      <w:r w:rsidRPr="001D0427">
        <w:rPr>
          <w:lang w:eastAsia="sv-SE"/>
        </w:rPr>
        <w:t>Området nås via Torggatan</w:t>
      </w:r>
      <w:r w:rsidR="00851C17" w:rsidRPr="001D0427">
        <w:rPr>
          <w:lang w:eastAsia="sv-SE"/>
        </w:rPr>
        <w:t xml:space="preserve"> s</w:t>
      </w:r>
      <w:r w:rsidR="00A5603F" w:rsidRPr="001D0427">
        <w:rPr>
          <w:lang w:eastAsia="sv-SE"/>
        </w:rPr>
        <w:t>om angränsar i norr, Rönngatan som angränsar i öst och Södergatan som angränsar i söder</w:t>
      </w:r>
      <w:r w:rsidR="00745DA9" w:rsidRPr="001D0427">
        <w:rPr>
          <w:lang w:eastAsia="sv-SE"/>
        </w:rPr>
        <w:t xml:space="preserve">. Befintlig infart till planområdet </w:t>
      </w:r>
      <w:r w:rsidR="001B6855" w:rsidRPr="001D0427">
        <w:rPr>
          <w:lang w:eastAsia="sv-SE"/>
        </w:rPr>
        <w:t>finns via Rönngatan. Inom planområdet finns boendeparkering</w:t>
      </w:r>
      <w:r w:rsidR="001D0427" w:rsidRPr="001D0427">
        <w:rPr>
          <w:lang w:eastAsia="sv-SE"/>
        </w:rPr>
        <w:t xml:space="preserve"> för de befintliga bostäderna. </w:t>
      </w:r>
    </w:p>
    <w:p w14:paraId="20E3CCB8" w14:textId="77777777" w:rsidR="00B513AA" w:rsidRPr="002C60FD" w:rsidRDefault="00B513AA" w:rsidP="00B513AA">
      <w:pPr>
        <w:pStyle w:val="Huvudrubrikpb"/>
        <w:rPr>
          <w:noProof/>
        </w:rPr>
      </w:pPr>
      <w:bookmarkStart w:id="96" w:name="_Toc89446079"/>
      <w:bookmarkStart w:id="97" w:name="_Toc101363586"/>
      <w:bookmarkStart w:id="98" w:name="_Toc104281276"/>
      <w:r w:rsidRPr="002C60FD">
        <w:rPr>
          <w:noProof/>
        </w:rPr>
        <w:lastRenderedPageBreak/>
        <w:t>Konsekvenser</w:t>
      </w:r>
      <w:bookmarkEnd w:id="96"/>
      <w:bookmarkEnd w:id="97"/>
      <w:bookmarkEnd w:id="98"/>
    </w:p>
    <w:p w14:paraId="5E317460" w14:textId="77777777" w:rsidR="00B513AA" w:rsidRPr="002C60FD" w:rsidRDefault="00B513AA" w:rsidP="00B513AA">
      <w:r w:rsidRPr="002C60FD">
        <w:rPr>
          <w:lang w:bidi="sv-SE"/>
        </w:rPr>
        <w:t>I detta avsnitt redogörs för de sammantagna konsekvenserna som detaljplanens genomförande innebär.</w:t>
      </w:r>
      <w:r w:rsidRPr="002C60FD">
        <w:t xml:space="preserve"> Fastighetsrättsliga konsekvenser beskrivs i genomförandedelen.</w:t>
      </w:r>
    </w:p>
    <w:p w14:paraId="2A4A764C" w14:textId="77777777" w:rsidR="00B513AA" w:rsidRPr="00197A5D" w:rsidRDefault="00B513AA" w:rsidP="00B513AA">
      <w:pPr>
        <w:pStyle w:val="Undergrupp"/>
        <w:rPr>
          <w:noProof/>
        </w:rPr>
      </w:pPr>
      <w:bookmarkStart w:id="99" w:name="_Toc89446088"/>
      <w:bookmarkStart w:id="100" w:name="_Toc101363595"/>
      <w:bookmarkStart w:id="101" w:name="_Toc89446080"/>
      <w:bookmarkStart w:id="102" w:name="ko_ställningstagande4kap33b_pbl01"/>
      <w:bookmarkStart w:id="103" w:name="_Toc101363587"/>
      <w:r w:rsidRPr="00197A5D">
        <w:rPr>
          <w:noProof/>
        </w:rPr>
        <w:t>Ställningsgatande 4 kap. 33b § PBL (2010:900)</w:t>
      </w:r>
    </w:p>
    <w:bookmarkEnd w:id="99"/>
    <w:bookmarkEnd w:id="100"/>
    <w:p w14:paraId="3E61B812" w14:textId="27634622" w:rsidR="00B513AA" w:rsidRPr="00197A5D" w:rsidRDefault="00B513AA" w:rsidP="00B513AA">
      <w:pPr>
        <w:rPr>
          <w:noProof/>
        </w:rPr>
      </w:pPr>
      <w:r w:rsidRPr="00197A5D">
        <w:rPr>
          <w:noProof/>
        </w:rPr>
        <w:t>Kommunen har gjort en undersökning om genomförandet av detaljplanen kan antas medföra en betydande miljöpåverkan. En sammanvägning av konsekvenserna visar att planens genomförande inte bedömts medföra betydande miljöpåverkan.</w:t>
      </w:r>
      <w:r w:rsidR="00F60295" w:rsidRPr="00197A5D">
        <w:rPr>
          <w:noProof/>
        </w:rPr>
        <w:t xml:space="preserve"> Länsstyrelsen </w:t>
      </w:r>
      <w:r w:rsidR="00197A5D" w:rsidRPr="00197A5D">
        <w:rPr>
          <w:noProof/>
        </w:rPr>
        <w:t>meddelar</w:t>
      </w:r>
      <w:r w:rsidR="00F60295" w:rsidRPr="00197A5D">
        <w:rPr>
          <w:noProof/>
        </w:rPr>
        <w:t xml:space="preserve"> i sitt yttrande den 24 juni 2024 att de delar kommunens bedömning. </w:t>
      </w:r>
    </w:p>
    <w:p w14:paraId="45DF5192" w14:textId="77777777" w:rsidR="00B513AA" w:rsidRPr="00197A5D" w:rsidRDefault="00B513AA" w:rsidP="00B513AA">
      <w:pPr>
        <w:rPr>
          <w:noProof/>
        </w:rPr>
      </w:pPr>
      <w:r w:rsidRPr="00197A5D">
        <w:rPr>
          <w:noProof/>
        </w:rPr>
        <w:t>Ställningstagandet grundar sig på bedömningen att ett genomförande av detaljplanen:</w:t>
      </w:r>
    </w:p>
    <w:p w14:paraId="23492F5F" w14:textId="77777777" w:rsidR="00B513AA" w:rsidRPr="00197A5D" w:rsidRDefault="00B513AA" w:rsidP="000768F4">
      <w:pPr>
        <w:pStyle w:val="Liststycke"/>
        <w:numPr>
          <w:ilvl w:val="0"/>
          <w:numId w:val="21"/>
        </w:numPr>
        <w:rPr>
          <w:noProof/>
        </w:rPr>
      </w:pPr>
      <w:r w:rsidRPr="00197A5D">
        <w:rPr>
          <w:noProof/>
        </w:rPr>
        <w:t>Inte påverkar något Natura 2000-område och därmed inte kräver tillstånd enligt 7 kap 28 § MB</w:t>
      </w:r>
    </w:p>
    <w:p w14:paraId="49AB277A" w14:textId="77777777" w:rsidR="00B513AA" w:rsidRPr="00197A5D" w:rsidRDefault="00B513AA" w:rsidP="000768F4">
      <w:pPr>
        <w:pStyle w:val="Liststycke"/>
        <w:numPr>
          <w:ilvl w:val="0"/>
          <w:numId w:val="21"/>
        </w:numPr>
        <w:rPr>
          <w:noProof/>
        </w:rPr>
      </w:pPr>
      <w:r w:rsidRPr="00197A5D">
        <w:rPr>
          <w:noProof/>
        </w:rPr>
        <w:t>Inte negativt påverkar möjligheterna att uppfylla nationella eller regionala miljömål, klimatmål och folkhälsomål</w:t>
      </w:r>
    </w:p>
    <w:p w14:paraId="4616569A" w14:textId="77777777" w:rsidR="00B513AA" w:rsidRPr="00197A5D" w:rsidRDefault="00B513AA" w:rsidP="000768F4">
      <w:pPr>
        <w:pStyle w:val="Liststycke"/>
        <w:numPr>
          <w:ilvl w:val="0"/>
          <w:numId w:val="21"/>
        </w:numPr>
        <w:rPr>
          <w:noProof/>
        </w:rPr>
      </w:pPr>
      <w:r w:rsidRPr="00197A5D">
        <w:rPr>
          <w:noProof/>
        </w:rPr>
        <w:t>Inte ger upphov till risker för människors hälsa och säkerhet</w:t>
      </w:r>
    </w:p>
    <w:p w14:paraId="62051F45" w14:textId="77777777" w:rsidR="00B513AA" w:rsidRPr="00197A5D" w:rsidRDefault="00B513AA" w:rsidP="000768F4">
      <w:pPr>
        <w:pStyle w:val="Liststycke"/>
        <w:numPr>
          <w:ilvl w:val="0"/>
          <w:numId w:val="21"/>
        </w:numPr>
        <w:rPr>
          <w:noProof/>
        </w:rPr>
      </w:pPr>
      <w:r w:rsidRPr="00197A5D">
        <w:rPr>
          <w:noProof/>
        </w:rPr>
        <w:t>Inte bidrar till att några miljökvalitetsnormer överskrids</w:t>
      </w:r>
    </w:p>
    <w:p w14:paraId="798D8549" w14:textId="77777777" w:rsidR="00B513AA" w:rsidRPr="00197A5D" w:rsidRDefault="00B513AA" w:rsidP="000768F4">
      <w:pPr>
        <w:pStyle w:val="Liststycke"/>
        <w:numPr>
          <w:ilvl w:val="0"/>
          <w:numId w:val="21"/>
        </w:numPr>
        <w:rPr>
          <w:noProof/>
        </w:rPr>
      </w:pPr>
      <w:r w:rsidRPr="00197A5D">
        <w:rPr>
          <w:noProof/>
        </w:rPr>
        <w:t>Inte på ett betydande sätt påverkar några områden eller natur som har erkänd nationell eller internationell skyddstatus såsom riksintressent eller naturreservat</w:t>
      </w:r>
    </w:p>
    <w:p w14:paraId="453F3EF3" w14:textId="77777777" w:rsidR="00B513AA" w:rsidRPr="0068245B" w:rsidRDefault="00B513AA" w:rsidP="00B513AA">
      <w:pPr>
        <w:pStyle w:val="Rubrikpb"/>
        <w:rPr>
          <w:noProof/>
        </w:rPr>
      </w:pPr>
      <w:bookmarkStart w:id="104" w:name="_Toc89446081"/>
      <w:bookmarkStart w:id="105" w:name="_Toc101363588"/>
      <w:bookmarkEnd w:id="101"/>
      <w:bookmarkEnd w:id="102"/>
      <w:bookmarkEnd w:id="103"/>
      <w:r w:rsidRPr="0068245B">
        <w:rPr>
          <w:noProof/>
        </w:rPr>
        <w:t>Natur</w:t>
      </w:r>
      <w:bookmarkEnd w:id="104"/>
      <w:bookmarkEnd w:id="105"/>
    </w:p>
    <w:p w14:paraId="1963E57D" w14:textId="77777777" w:rsidR="00B513AA" w:rsidRPr="00D22810" w:rsidRDefault="00B513AA" w:rsidP="00B513AA">
      <w:pPr>
        <w:pStyle w:val="Undergrupp"/>
        <w:rPr>
          <w:noProof/>
          <w:lang w:val="en-US"/>
        </w:rPr>
      </w:pPr>
      <w:bookmarkStart w:id="106" w:name="_Toc89446083"/>
      <w:bookmarkStart w:id="107" w:name="_Toc101363590"/>
      <w:r w:rsidRPr="00D22810">
        <w:rPr>
          <w:noProof/>
        </w:rPr>
        <w:t>Landskapsbild</w:t>
      </w:r>
      <w:bookmarkEnd w:id="106"/>
      <w:bookmarkEnd w:id="107"/>
    </w:p>
    <w:p w14:paraId="2867AC7A" w14:textId="5BEE19D2" w:rsidR="00B513AA" w:rsidRPr="00D22810" w:rsidRDefault="00B03B65" w:rsidP="00B513AA">
      <w:pPr>
        <w:rPr>
          <w:iCs/>
          <w:noProof/>
        </w:rPr>
      </w:pPr>
      <w:bookmarkStart w:id="108" w:name="ko_landskapsbild01"/>
      <w:r>
        <w:rPr>
          <w:iCs/>
          <w:noProof/>
        </w:rPr>
        <w:t>Planområdet är inom centrala Vara</w:t>
      </w:r>
      <w:r w:rsidR="001145D7">
        <w:rPr>
          <w:iCs/>
          <w:noProof/>
        </w:rPr>
        <w:t xml:space="preserve"> tätort</w:t>
      </w:r>
      <w:r w:rsidR="006D4B50">
        <w:rPr>
          <w:iCs/>
          <w:noProof/>
        </w:rPr>
        <w:t xml:space="preserve"> och angränsar till befintlig bebyggelse</w:t>
      </w:r>
      <w:r w:rsidR="00A27D38">
        <w:rPr>
          <w:iCs/>
          <w:noProof/>
        </w:rPr>
        <w:t>. Planförslaget innebär ingen försämring av någon utsikt eller stadsbild</w:t>
      </w:r>
      <w:r w:rsidR="00F470B0">
        <w:rPr>
          <w:iCs/>
          <w:noProof/>
        </w:rPr>
        <w:t>. Planförslaget innebär snarare en</w:t>
      </w:r>
      <w:r w:rsidR="008F368C">
        <w:rPr>
          <w:iCs/>
          <w:noProof/>
        </w:rPr>
        <w:t xml:space="preserve"> naturlig förlägning av</w:t>
      </w:r>
      <w:r w:rsidR="00460AFB">
        <w:rPr>
          <w:iCs/>
          <w:noProof/>
        </w:rPr>
        <w:t xml:space="preserve"> den befintliga </w:t>
      </w:r>
      <w:r w:rsidR="00457494">
        <w:rPr>
          <w:iCs/>
          <w:noProof/>
        </w:rPr>
        <w:t>centrumbebyggelse</w:t>
      </w:r>
      <w:r w:rsidR="00460AFB">
        <w:rPr>
          <w:iCs/>
          <w:noProof/>
        </w:rPr>
        <w:t>n</w:t>
      </w:r>
      <w:r w:rsidR="005F7E54">
        <w:rPr>
          <w:iCs/>
          <w:noProof/>
        </w:rPr>
        <w:t xml:space="preserve"> och förtätning av Va</w:t>
      </w:r>
      <w:r w:rsidR="00460AFB">
        <w:rPr>
          <w:iCs/>
          <w:noProof/>
        </w:rPr>
        <w:t xml:space="preserve">ra tätort. </w:t>
      </w:r>
    </w:p>
    <w:p w14:paraId="3766A0AB" w14:textId="77777777" w:rsidR="00BC4475" w:rsidRDefault="00BC4475">
      <w:pPr>
        <w:spacing w:before="0" w:after="160" w:line="259" w:lineRule="auto"/>
        <w:rPr>
          <w:rFonts w:ascii="Franklin Gothic Book" w:eastAsia="Arial" w:hAnsi="Franklin Gothic Book" w:cs="Arial"/>
          <w:bCs/>
          <w:noProof/>
          <w:color w:val="344055"/>
          <w:sz w:val="36"/>
          <w:szCs w:val="20"/>
          <w:lang w:eastAsia="sv-SE"/>
        </w:rPr>
      </w:pPr>
      <w:bookmarkStart w:id="109" w:name="_Toc89446085"/>
      <w:bookmarkStart w:id="110" w:name="_Toc101363592"/>
      <w:bookmarkEnd w:id="108"/>
      <w:r>
        <w:rPr>
          <w:noProof/>
        </w:rPr>
        <w:br w:type="page"/>
      </w:r>
    </w:p>
    <w:p w14:paraId="2B4A551A" w14:textId="7E59001F" w:rsidR="00B513AA" w:rsidRPr="006C0C83" w:rsidRDefault="00B513AA" w:rsidP="00B513AA">
      <w:pPr>
        <w:pStyle w:val="Rubrikpb"/>
        <w:rPr>
          <w:noProof/>
        </w:rPr>
      </w:pPr>
      <w:r w:rsidRPr="006C0C83">
        <w:rPr>
          <w:noProof/>
        </w:rPr>
        <w:lastRenderedPageBreak/>
        <w:t>Miljö</w:t>
      </w:r>
      <w:bookmarkEnd w:id="109"/>
      <w:bookmarkEnd w:id="110"/>
    </w:p>
    <w:p w14:paraId="7DCC6E11" w14:textId="1C607B9D" w:rsidR="00B513AA" w:rsidRDefault="00B513AA" w:rsidP="00B513AA">
      <w:pPr>
        <w:pStyle w:val="Undergrupp"/>
      </w:pPr>
      <w:bookmarkStart w:id="111" w:name="_Toc89446090"/>
      <w:bookmarkStart w:id="112" w:name="_Toc101363597"/>
      <w:r w:rsidRPr="22B3E616">
        <w:t>Dagvatten</w:t>
      </w:r>
      <w:bookmarkEnd w:id="111"/>
      <w:bookmarkEnd w:id="112"/>
    </w:p>
    <w:p w14:paraId="34769BBD" w14:textId="25F5E2F1" w:rsidR="043F055E" w:rsidRDefault="043F055E" w:rsidP="22B3E616">
      <w:pPr>
        <w:rPr>
          <w:noProof/>
        </w:rPr>
      </w:pPr>
      <w:r w:rsidRPr="22B3E616">
        <w:rPr>
          <w:noProof/>
        </w:rPr>
        <w:t>I nedanstående tabell redovisas beräkning av erforderlig utjämningsvolym vid genomförande av detaljplan. Beräkningarna är baserade på ett 20-årsregn med en varierad regnvaraktighet mellan 10-60 minuter. Beräkningarna utgår även utifrån tidigare redovisad reducerad yta 0,</w:t>
      </w:r>
      <w:r w:rsidR="0D276EB1" w:rsidRPr="22B3E616">
        <w:rPr>
          <w:noProof/>
        </w:rPr>
        <w:t>228</w:t>
      </w:r>
      <w:r w:rsidRPr="22B3E616">
        <w:rPr>
          <w:noProof/>
        </w:rPr>
        <w:t xml:space="preserve"> ha som innebär en maximal tillåten exploatering vid genomförande av detaljplan. Klimatfaktor 1,25 är inkluderad i samtliga beräkningar.</w:t>
      </w:r>
    </w:p>
    <w:tbl>
      <w:tblPr>
        <w:tblStyle w:val="Tabellrutnt"/>
        <w:tblW w:w="0" w:type="auto"/>
        <w:tblLayout w:type="fixed"/>
        <w:tblLook w:val="04A0" w:firstRow="1" w:lastRow="0" w:firstColumn="1" w:lastColumn="0" w:noHBand="0" w:noVBand="1"/>
      </w:tblPr>
      <w:tblGrid>
        <w:gridCol w:w="972"/>
        <w:gridCol w:w="1099"/>
        <w:gridCol w:w="1227"/>
        <w:gridCol w:w="911"/>
        <w:gridCol w:w="914"/>
        <w:gridCol w:w="648"/>
        <w:gridCol w:w="1310"/>
      </w:tblGrid>
      <w:tr w:rsidR="22B3E616" w14:paraId="6EDADE6C" w14:textId="77777777" w:rsidTr="22B3E616">
        <w:trPr>
          <w:trHeight w:val="1605"/>
        </w:trPr>
        <w:tc>
          <w:tcPr>
            <w:tcW w:w="972"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52F2F34" w14:textId="70C27BE1" w:rsidR="22B3E616" w:rsidRDefault="22B3E616" w:rsidP="22B3E616">
            <w:pPr>
              <w:spacing w:before="240" w:after="0"/>
              <w:jc w:val="center"/>
            </w:pPr>
            <w:r w:rsidRPr="22B3E616">
              <w:rPr>
                <w:rFonts w:eastAsia="Garamond" w:cs="Garamond"/>
                <w:b/>
                <w:bCs/>
                <w:color w:val="000000" w:themeColor="accent6"/>
                <w:sz w:val="20"/>
                <w:szCs w:val="20"/>
              </w:rPr>
              <w:t>Varaktighet</w:t>
            </w:r>
          </w:p>
          <w:p w14:paraId="23596043" w14:textId="04783CFC" w:rsidR="22B3E616" w:rsidRDefault="22B3E616" w:rsidP="22B3E616">
            <w:pPr>
              <w:spacing w:before="240" w:after="0"/>
              <w:jc w:val="center"/>
            </w:pPr>
            <w:r w:rsidRPr="22B3E616">
              <w:rPr>
                <w:rFonts w:eastAsia="Garamond" w:cs="Garamond"/>
                <w:b/>
                <w:bCs/>
                <w:color w:val="000000" w:themeColor="accent6"/>
                <w:sz w:val="20"/>
                <w:szCs w:val="20"/>
              </w:rPr>
              <w:t>minuter</w:t>
            </w:r>
          </w:p>
        </w:tc>
        <w:tc>
          <w:tcPr>
            <w:tcW w:w="1099"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0DC3F3BB" w14:textId="2F758B6F" w:rsidR="22B3E616" w:rsidRDefault="22B3E616" w:rsidP="22B3E616">
            <w:pPr>
              <w:spacing w:before="240" w:after="0"/>
              <w:jc w:val="center"/>
            </w:pPr>
            <w:r w:rsidRPr="22B3E616">
              <w:rPr>
                <w:rFonts w:eastAsia="Garamond" w:cs="Garamond"/>
                <w:b/>
                <w:bCs/>
                <w:color w:val="000000" w:themeColor="accent6"/>
                <w:sz w:val="20"/>
                <w:szCs w:val="20"/>
              </w:rPr>
              <w:t>Återkomsttid</w:t>
            </w:r>
          </w:p>
          <w:p w14:paraId="555C6016" w14:textId="12EFBAEB" w:rsidR="22B3E616" w:rsidRDefault="22B3E616" w:rsidP="22B3E616">
            <w:pPr>
              <w:spacing w:before="240" w:after="0"/>
              <w:jc w:val="center"/>
            </w:pPr>
            <w:r w:rsidRPr="22B3E616">
              <w:rPr>
                <w:rFonts w:eastAsia="Garamond" w:cs="Garamond"/>
                <w:b/>
                <w:bCs/>
                <w:color w:val="000000" w:themeColor="accent6"/>
                <w:sz w:val="20"/>
                <w:szCs w:val="20"/>
              </w:rPr>
              <w:t>år</w:t>
            </w:r>
          </w:p>
        </w:tc>
        <w:tc>
          <w:tcPr>
            <w:tcW w:w="1227"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D594847" w14:textId="7E38F78F" w:rsidR="22B3E616" w:rsidRDefault="22B3E616" w:rsidP="22B3E616">
            <w:pPr>
              <w:spacing w:before="240" w:after="0"/>
              <w:jc w:val="center"/>
            </w:pPr>
            <w:r w:rsidRPr="22B3E616">
              <w:rPr>
                <w:rFonts w:eastAsia="Garamond" w:cs="Garamond"/>
                <w:b/>
                <w:bCs/>
                <w:color w:val="000000" w:themeColor="accent6"/>
                <w:sz w:val="20"/>
                <w:szCs w:val="20"/>
              </w:rPr>
              <w:t>Regnintensitet</w:t>
            </w:r>
          </w:p>
          <w:p w14:paraId="2C8C684E" w14:textId="7F76BFF3" w:rsidR="22B3E616" w:rsidRDefault="22B3E616" w:rsidP="22B3E616">
            <w:pPr>
              <w:spacing w:before="240" w:after="0"/>
              <w:jc w:val="center"/>
            </w:pPr>
            <w:r w:rsidRPr="22B3E616">
              <w:rPr>
                <w:rFonts w:eastAsia="Garamond" w:cs="Garamond"/>
                <w:b/>
                <w:bCs/>
                <w:color w:val="000000" w:themeColor="accent6"/>
                <w:sz w:val="20"/>
                <w:szCs w:val="20"/>
              </w:rPr>
              <w:t>l/</w:t>
            </w:r>
            <w:proofErr w:type="gramStart"/>
            <w:r w:rsidRPr="22B3E616">
              <w:rPr>
                <w:rFonts w:eastAsia="Garamond" w:cs="Garamond"/>
                <w:b/>
                <w:bCs/>
                <w:color w:val="000000" w:themeColor="accent6"/>
                <w:sz w:val="20"/>
                <w:szCs w:val="20"/>
              </w:rPr>
              <w:t>s  •</w:t>
            </w:r>
            <w:proofErr w:type="gramEnd"/>
            <w:r w:rsidRPr="22B3E616">
              <w:rPr>
                <w:rFonts w:eastAsia="Garamond" w:cs="Garamond"/>
                <w:b/>
                <w:bCs/>
                <w:color w:val="000000" w:themeColor="accent6"/>
                <w:sz w:val="20"/>
                <w:szCs w:val="20"/>
              </w:rPr>
              <w:t xml:space="preserve"> ha</w:t>
            </w:r>
          </w:p>
        </w:tc>
        <w:tc>
          <w:tcPr>
            <w:tcW w:w="911"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3B1E4726" w14:textId="5ECCF836" w:rsidR="22B3E616" w:rsidRDefault="22B3E616" w:rsidP="22B3E616">
            <w:pPr>
              <w:spacing w:before="240" w:after="0"/>
              <w:jc w:val="center"/>
            </w:pPr>
            <w:r w:rsidRPr="22B3E616">
              <w:rPr>
                <w:rFonts w:eastAsia="Garamond" w:cs="Garamond"/>
                <w:b/>
                <w:bCs/>
                <w:color w:val="000000" w:themeColor="accent6"/>
                <w:sz w:val="20"/>
                <w:szCs w:val="20"/>
              </w:rPr>
              <w:t>Reducerad yta</w:t>
            </w:r>
          </w:p>
          <w:p w14:paraId="516512E0" w14:textId="36036BD7" w:rsidR="22B3E616" w:rsidRDefault="22B3E616" w:rsidP="22B3E616">
            <w:pPr>
              <w:spacing w:before="240" w:after="0"/>
              <w:jc w:val="center"/>
            </w:pPr>
            <w:r w:rsidRPr="22B3E616">
              <w:rPr>
                <w:rFonts w:eastAsia="Garamond" w:cs="Garamond"/>
                <w:b/>
                <w:bCs/>
                <w:color w:val="000000" w:themeColor="accent6"/>
                <w:sz w:val="20"/>
                <w:szCs w:val="20"/>
              </w:rPr>
              <w:t>ha</w:t>
            </w:r>
          </w:p>
        </w:tc>
        <w:tc>
          <w:tcPr>
            <w:tcW w:w="914"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737ECD8F" w14:textId="72636FA0" w:rsidR="22B3E616" w:rsidRDefault="22B3E616" w:rsidP="22B3E616">
            <w:pPr>
              <w:spacing w:before="240" w:after="0"/>
              <w:jc w:val="center"/>
            </w:pPr>
            <w:r w:rsidRPr="22B3E616">
              <w:rPr>
                <w:rFonts w:eastAsia="Garamond" w:cs="Garamond"/>
                <w:b/>
                <w:bCs/>
                <w:color w:val="000000" w:themeColor="accent6"/>
                <w:sz w:val="20"/>
                <w:szCs w:val="20"/>
              </w:rPr>
              <w:t>Tillrinning</w:t>
            </w:r>
          </w:p>
          <w:p w14:paraId="6994B1A9" w14:textId="61BC7D64" w:rsidR="22B3E616" w:rsidRDefault="22B3E616" w:rsidP="22B3E616">
            <w:pPr>
              <w:spacing w:before="240" w:after="0"/>
              <w:jc w:val="center"/>
            </w:pPr>
            <w:r w:rsidRPr="22B3E616">
              <w:rPr>
                <w:rFonts w:eastAsia="Garamond" w:cs="Garamond"/>
                <w:b/>
                <w:bCs/>
                <w:color w:val="000000" w:themeColor="accent6"/>
                <w:sz w:val="20"/>
                <w:szCs w:val="20"/>
              </w:rPr>
              <w:t>l/s</w:t>
            </w:r>
          </w:p>
        </w:tc>
        <w:tc>
          <w:tcPr>
            <w:tcW w:w="648"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4664526D" w14:textId="2F167A94" w:rsidR="22B3E616" w:rsidRDefault="22B3E616" w:rsidP="22B3E616">
            <w:pPr>
              <w:spacing w:before="240" w:after="0"/>
              <w:jc w:val="center"/>
            </w:pPr>
            <w:r w:rsidRPr="22B3E616">
              <w:rPr>
                <w:rFonts w:eastAsia="Garamond" w:cs="Garamond"/>
                <w:b/>
                <w:bCs/>
                <w:color w:val="000000" w:themeColor="accent6"/>
                <w:sz w:val="20"/>
                <w:szCs w:val="20"/>
              </w:rPr>
              <w:t>Utflöde</w:t>
            </w:r>
          </w:p>
          <w:p w14:paraId="03E0F52D" w14:textId="71A48F38" w:rsidR="22B3E616" w:rsidRDefault="22B3E616" w:rsidP="22B3E616">
            <w:pPr>
              <w:spacing w:before="240" w:after="0"/>
              <w:jc w:val="center"/>
            </w:pPr>
            <w:r w:rsidRPr="22B3E616">
              <w:rPr>
                <w:rFonts w:eastAsia="Garamond" w:cs="Garamond"/>
                <w:b/>
                <w:bCs/>
                <w:color w:val="000000" w:themeColor="accent6"/>
                <w:sz w:val="20"/>
                <w:szCs w:val="20"/>
              </w:rPr>
              <w:t>l/s</w:t>
            </w:r>
          </w:p>
        </w:tc>
        <w:tc>
          <w:tcPr>
            <w:tcW w:w="1310"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16AFCEB" w14:textId="7678E7B3" w:rsidR="22B3E616" w:rsidRDefault="22B3E616" w:rsidP="22B3E616">
            <w:pPr>
              <w:spacing w:before="240" w:after="0"/>
              <w:jc w:val="center"/>
            </w:pPr>
            <w:r w:rsidRPr="22B3E616">
              <w:rPr>
                <w:rFonts w:eastAsia="Garamond" w:cs="Garamond"/>
                <w:b/>
                <w:bCs/>
                <w:color w:val="000000" w:themeColor="accent6"/>
                <w:sz w:val="20"/>
                <w:szCs w:val="20"/>
              </w:rPr>
              <w:t>Magasinsvolym</w:t>
            </w:r>
          </w:p>
          <w:p w14:paraId="7E477845" w14:textId="6ED4986E" w:rsidR="22B3E616" w:rsidRDefault="22B3E616" w:rsidP="22B3E616">
            <w:pPr>
              <w:spacing w:before="240" w:after="0"/>
              <w:jc w:val="center"/>
            </w:pPr>
            <w:r w:rsidRPr="22B3E616">
              <w:rPr>
                <w:rFonts w:eastAsia="Garamond" w:cs="Garamond"/>
                <w:b/>
                <w:bCs/>
                <w:color w:val="000000" w:themeColor="accent6"/>
                <w:sz w:val="20"/>
                <w:szCs w:val="20"/>
              </w:rPr>
              <w:t>kubikmeter</w:t>
            </w:r>
          </w:p>
        </w:tc>
      </w:tr>
      <w:tr w:rsidR="22B3E616" w14:paraId="09C49CD6"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59CE2AF3" w14:textId="57F891B6" w:rsidR="22B3E616" w:rsidRDefault="22B3E616" w:rsidP="22B3E616">
            <w:pPr>
              <w:spacing w:before="240" w:after="0"/>
            </w:pPr>
            <w:r w:rsidRPr="22B3E616">
              <w:rPr>
                <w:rFonts w:eastAsia="Garamond" w:cs="Garamond"/>
                <w:sz w:val="22"/>
              </w:rPr>
              <w:t>10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13B0F7DB" w14:textId="17690A9B" w:rsidR="22B3E616" w:rsidRDefault="22B3E616" w:rsidP="22B3E616">
            <w:pPr>
              <w:spacing w:before="240" w:after="0"/>
            </w:pPr>
            <w:r w:rsidRPr="22B3E616">
              <w:rPr>
                <w:rFonts w:eastAsia="Garamond" w:cs="Garamond"/>
                <w:sz w:val="22"/>
              </w:rPr>
              <w:t>20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1D77DC69" w14:textId="63673604" w:rsidR="22B3E616" w:rsidRDefault="22B3E616" w:rsidP="22B3E616">
            <w:pPr>
              <w:spacing w:before="240" w:after="0"/>
            </w:pPr>
            <w:r w:rsidRPr="22B3E616">
              <w:rPr>
                <w:rFonts w:eastAsia="Garamond" w:cs="Garamond"/>
                <w:sz w:val="22"/>
              </w:rPr>
              <w:t>286,6</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52CFA9E3" w14:textId="33100A61"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0405FB45" w14:textId="4633AC3F" w:rsidR="22B3E616" w:rsidRDefault="22B3E616" w:rsidP="22B3E616">
            <w:pPr>
              <w:spacing w:before="240" w:after="0"/>
            </w:pPr>
            <w:r w:rsidRPr="22B3E616">
              <w:rPr>
                <w:rFonts w:eastAsia="Garamond" w:cs="Garamond"/>
                <w:sz w:val="22"/>
              </w:rPr>
              <w:t>81,7</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5A5FC156" w14:textId="2ADDA167"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504DC77B" w14:textId="3203DCA6" w:rsidR="22B3E616" w:rsidRDefault="22B3E616" w:rsidP="22B3E616">
            <w:pPr>
              <w:spacing w:before="240" w:after="0"/>
            </w:pPr>
            <w:r w:rsidRPr="22B3E616">
              <w:rPr>
                <w:rFonts w:eastAsia="Garamond" w:cs="Garamond"/>
                <w:sz w:val="22"/>
              </w:rPr>
              <w:t>48,8</w:t>
            </w:r>
          </w:p>
        </w:tc>
      </w:tr>
      <w:tr w:rsidR="22B3E616" w14:paraId="652EFD04"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0ECCEC42" w14:textId="1E6ABCC0" w:rsidR="22B3E616" w:rsidRDefault="22B3E616" w:rsidP="22B3E616">
            <w:pPr>
              <w:spacing w:before="240" w:after="0"/>
            </w:pPr>
            <w:r w:rsidRPr="22B3E616">
              <w:rPr>
                <w:rFonts w:eastAsia="Garamond" w:cs="Garamond"/>
                <w:sz w:val="22"/>
              </w:rPr>
              <w:t>20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66AE202C" w14:textId="3CF5139B" w:rsidR="22B3E616" w:rsidRDefault="22B3E616" w:rsidP="22B3E616">
            <w:pPr>
              <w:spacing w:before="240" w:after="0"/>
            </w:pPr>
            <w:r w:rsidRPr="22B3E616">
              <w:rPr>
                <w:rFonts w:eastAsia="Garamond" w:cs="Garamond"/>
                <w:sz w:val="22"/>
              </w:rPr>
              <w:t>20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2287D250" w14:textId="60643F66" w:rsidR="22B3E616" w:rsidRDefault="22B3E616" w:rsidP="22B3E616">
            <w:pPr>
              <w:spacing w:before="240" w:after="0"/>
            </w:pPr>
            <w:r w:rsidRPr="22B3E616">
              <w:rPr>
                <w:rFonts w:eastAsia="Garamond" w:cs="Garamond"/>
                <w:sz w:val="22"/>
              </w:rPr>
              <w:t>189,7</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01C06694" w14:textId="31F5FA2B"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40E7FC96" w14:textId="19B12BDC" w:rsidR="22B3E616" w:rsidRDefault="22B3E616" w:rsidP="22B3E616">
            <w:pPr>
              <w:spacing w:before="240" w:after="0"/>
            </w:pPr>
            <w:r w:rsidRPr="22B3E616">
              <w:rPr>
                <w:rFonts w:eastAsia="Garamond" w:cs="Garamond"/>
                <w:sz w:val="22"/>
              </w:rPr>
              <w:t>54,0</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5058CB88" w14:textId="5208C387"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3D1ACEF7" w14:textId="03094AA0" w:rsidR="22B3E616" w:rsidRDefault="22B3E616" w:rsidP="22B3E616">
            <w:pPr>
              <w:spacing w:before="240" w:after="0"/>
            </w:pPr>
            <w:r w:rsidRPr="22B3E616">
              <w:rPr>
                <w:rFonts w:eastAsia="Garamond" w:cs="Garamond"/>
                <w:sz w:val="22"/>
              </w:rPr>
              <w:t>64,4</w:t>
            </w:r>
          </w:p>
        </w:tc>
      </w:tr>
      <w:tr w:rsidR="22B3E616" w14:paraId="65A19312"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49187E9B" w14:textId="75F47034" w:rsidR="22B3E616" w:rsidRDefault="22B3E616" w:rsidP="22B3E616">
            <w:pPr>
              <w:spacing w:before="240" w:after="0"/>
            </w:pPr>
            <w:r w:rsidRPr="22B3E616">
              <w:rPr>
                <w:rFonts w:eastAsia="Garamond" w:cs="Garamond"/>
                <w:sz w:val="22"/>
              </w:rPr>
              <w:t>30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752C4BEF" w14:textId="715F8B92" w:rsidR="22B3E616" w:rsidRDefault="22B3E616" w:rsidP="22B3E616">
            <w:pPr>
              <w:spacing w:before="240" w:after="0"/>
            </w:pPr>
            <w:r w:rsidRPr="22B3E616">
              <w:rPr>
                <w:rFonts w:eastAsia="Garamond" w:cs="Garamond"/>
                <w:sz w:val="22"/>
              </w:rPr>
              <w:t>20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53FBF649" w14:textId="253889B1" w:rsidR="22B3E616" w:rsidRDefault="22B3E616" w:rsidP="22B3E616">
            <w:pPr>
              <w:spacing w:before="240" w:after="0"/>
            </w:pPr>
            <w:r w:rsidRPr="22B3E616">
              <w:rPr>
                <w:rFonts w:eastAsia="Garamond" w:cs="Garamond"/>
                <w:sz w:val="22"/>
              </w:rPr>
              <w:t>145,3</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2D32CDE2" w14:textId="0B7F344A"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17F9C7B1" w14:textId="2FE58996" w:rsidR="22B3E616" w:rsidRDefault="22B3E616" w:rsidP="22B3E616">
            <w:pPr>
              <w:spacing w:before="240" w:after="0"/>
            </w:pPr>
            <w:r w:rsidRPr="22B3E616">
              <w:rPr>
                <w:rFonts w:eastAsia="Garamond" w:cs="Garamond"/>
                <w:sz w:val="22"/>
              </w:rPr>
              <w:t>41,4</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68EFBAB2" w14:textId="622168C1"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7637CA75" w14:textId="139A1CE2" w:rsidR="22B3E616" w:rsidRDefault="22B3E616" w:rsidP="22B3E616">
            <w:pPr>
              <w:spacing w:before="240" w:after="0"/>
            </w:pPr>
            <w:r w:rsidRPr="22B3E616">
              <w:rPr>
                <w:rFonts w:eastAsia="Garamond" w:cs="Garamond"/>
                <w:sz w:val="22"/>
              </w:rPr>
              <w:t>73,9</w:t>
            </w:r>
          </w:p>
        </w:tc>
      </w:tr>
      <w:tr w:rsidR="22B3E616" w14:paraId="5F65E6C0"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18B17D1B" w14:textId="723CBD3F" w:rsidR="22B3E616" w:rsidRDefault="22B3E616" w:rsidP="22B3E616">
            <w:pPr>
              <w:spacing w:before="240" w:after="0"/>
            </w:pPr>
            <w:r w:rsidRPr="22B3E616">
              <w:rPr>
                <w:rFonts w:eastAsia="Garamond" w:cs="Garamond"/>
                <w:sz w:val="22"/>
              </w:rPr>
              <w:t>40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3F341114" w14:textId="7358DF8C" w:rsidR="22B3E616" w:rsidRDefault="22B3E616" w:rsidP="22B3E616">
            <w:pPr>
              <w:spacing w:before="240" w:after="0"/>
            </w:pPr>
            <w:r w:rsidRPr="22B3E616">
              <w:rPr>
                <w:rFonts w:eastAsia="Garamond" w:cs="Garamond"/>
                <w:sz w:val="22"/>
              </w:rPr>
              <w:t>20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6A30C27B" w14:textId="72837D5A" w:rsidR="22B3E616" w:rsidRDefault="22B3E616" w:rsidP="22B3E616">
            <w:pPr>
              <w:spacing w:before="240" w:after="0"/>
            </w:pPr>
            <w:r w:rsidRPr="22B3E616">
              <w:rPr>
                <w:rFonts w:eastAsia="Garamond" w:cs="Garamond"/>
                <w:sz w:val="22"/>
              </w:rPr>
              <w:t>119,2</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04D035B6" w14:textId="1017D37D"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711EDA7F" w14:textId="3D8828FC" w:rsidR="22B3E616" w:rsidRDefault="22B3E616" w:rsidP="22B3E616">
            <w:pPr>
              <w:spacing w:before="240" w:after="0"/>
            </w:pPr>
            <w:r w:rsidRPr="22B3E616">
              <w:rPr>
                <w:rFonts w:eastAsia="Garamond" w:cs="Garamond"/>
                <w:sz w:val="22"/>
              </w:rPr>
              <w:t>33,9</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06C1A534" w14:textId="02A84A7B"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43BDDA8A" w14:textId="3EF8620B" w:rsidR="22B3E616" w:rsidRDefault="22B3E616" w:rsidP="22B3E616">
            <w:pPr>
              <w:spacing w:before="240" w:after="0"/>
            </w:pPr>
            <w:r w:rsidRPr="22B3E616">
              <w:rPr>
                <w:rFonts w:eastAsia="Garamond" w:cs="Garamond"/>
                <w:sz w:val="22"/>
              </w:rPr>
              <w:t>80,7</w:t>
            </w:r>
          </w:p>
        </w:tc>
      </w:tr>
      <w:tr w:rsidR="22B3E616" w14:paraId="04FB4E7D"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5109D99E" w14:textId="76B01327" w:rsidR="22B3E616" w:rsidRDefault="22B3E616" w:rsidP="22B3E616">
            <w:pPr>
              <w:spacing w:before="240" w:after="0"/>
            </w:pPr>
            <w:r w:rsidRPr="22B3E616">
              <w:rPr>
                <w:rFonts w:eastAsia="Garamond" w:cs="Garamond"/>
                <w:sz w:val="22"/>
              </w:rPr>
              <w:t>50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214E4306" w14:textId="4C47E010" w:rsidR="22B3E616" w:rsidRDefault="22B3E616" w:rsidP="22B3E616">
            <w:pPr>
              <w:spacing w:before="240" w:after="0"/>
            </w:pPr>
            <w:r w:rsidRPr="22B3E616">
              <w:rPr>
                <w:rFonts w:eastAsia="Garamond" w:cs="Garamond"/>
                <w:sz w:val="22"/>
              </w:rPr>
              <w:t>20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46783F0F" w14:textId="70D43894" w:rsidR="22B3E616" w:rsidRDefault="22B3E616" w:rsidP="22B3E616">
            <w:pPr>
              <w:spacing w:before="240" w:after="0"/>
            </w:pPr>
            <w:r w:rsidRPr="22B3E616">
              <w:rPr>
                <w:rFonts w:eastAsia="Garamond" w:cs="Garamond"/>
                <w:sz w:val="22"/>
              </w:rPr>
              <w:t>101,9</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077C93DF" w14:textId="6DDF3395"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4FD1CE75" w14:textId="1133F612" w:rsidR="22B3E616" w:rsidRDefault="22B3E616" w:rsidP="22B3E616">
            <w:pPr>
              <w:spacing w:before="240" w:after="0"/>
            </w:pPr>
            <w:r w:rsidRPr="22B3E616">
              <w:rPr>
                <w:rFonts w:eastAsia="Garamond" w:cs="Garamond"/>
                <w:sz w:val="22"/>
              </w:rPr>
              <w:t>29,0</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5418D51F" w14:textId="330A84B2"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1A518D7E" w14:textId="58B0C7C6" w:rsidR="22B3E616" w:rsidRDefault="22B3E616" w:rsidP="22B3E616">
            <w:pPr>
              <w:spacing w:before="240" w:after="0"/>
            </w:pPr>
            <w:r w:rsidRPr="22B3E616">
              <w:rPr>
                <w:rFonts w:eastAsia="Garamond" w:cs="Garamond"/>
                <w:sz w:val="22"/>
              </w:rPr>
              <w:t>86,0</w:t>
            </w:r>
          </w:p>
        </w:tc>
      </w:tr>
      <w:tr w:rsidR="22B3E616" w14:paraId="29C541E5"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409645B0" w14:textId="052FB415" w:rsidR="22B3E616" w:rsidRDefault="22B3E616" w:rsidP="22B3E616">
            <w:pPr>
              <w:spacing w:before="240" w:after="0"/>
            </w:pPr>
            <w:r w:rsidRPr="22B3E616">
              <w:rPr>
                <w:rFonts w:eastAsia="Garamond" w:cs="Garamond"/>
                <w:sz w:val="22"/>
              </w:rPr>
              <w:t>60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052CB536" w14:textId="05BA0B7D" w:rsidR="22B3E616" w:rsidRDefault="22B3E616" w:rsidP="22B3E616">
            <w:pPr>
              <w:spacing w:before="240" w:after="0"/>
            </w:pPr>
            <w:r w:rsidRPr="22B3E616">
              <w:rPr>
                <w:rFonts w:eastAsia="Garamond" w:cs="Garamond"/>
                <w:sz w:val="22"/>
              </w:rPr>
              <w:t>20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3F43D6A0" w14:textId="1813153A" w:rsidR="22B3E616" w:rsidRDefault="22B3E616" w:rsidP="22B3E616">
            <w:pPr>
              <w:spacing w:before="240" w:after="0"/>
            </w:pPr>
            <w:r w:rsidRPr="22B3E616">
              <w:rPr>
                <w:rFonts w:eastAsia="Garamond" w:cs="Garamond"/>
                <w:sz w:val="22"/>
              </w:rPr>
              <w:t>89,4</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413B8F23" w14:textId="7649C461"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6C49DD3A" w14:textId="1718E840" w:rsidR="22B3E616" w:rsidRDefault="22B3E616" w:rsidP="22B3E616">
            <w:pPr>
              <w:spacing w:before="240" w:after="0"/>
            </w:pPr>
            <w:r w:rsidRPr="22B3E616">
              <w:rPr>
                <w:rFonts w:eastAsia="Garamond" w:cs="Garamond"/>
                <w:sz w:val="22"/>
              </w:rPr>
              <w:t>25,5</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3375135B" w14:textId="594C9763"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598CFF7B" w14:textId="3DDAE56D" w:rsidR="22B3E616" w:rsidRDefault="22B3E616" w:rsidP="22B3E616">
            <w:pPr>
              <w:spacing w:before="240" w:after="0"/>
            </w:pPr>
            <w:r w:rsidRPr="22B3E616">
              <w:rPr>
                <w:rFonts w:eastAsia="Garamond" w:cs="Garamond"/>
                <w:sz w:val="22"/>
              </w:rPr>
              <w:t>90,5</w:t>
            </w:r>
          </w:p>
        </w:tc>
      </w:tr>
    </w:tbl>
    <w:p w14:paraId="7A4DC511" w14:textId="0B20A971" w:rsidR="43A5D25B" w:rsidRDefault="43A5D25B" w:rsidP="22B3E616">
      <w:pPr>
        <w:rPr>
          <w:i/>
          <w:iCs/>
          <w:noProof/>
        </w:rPr>
      </w:pPr>
      <w:r w:rsidRPr="22B3E616">
        <w:rPr>
          <w:i/>
          <w:iCs/>
          <w:noProof/>
        </w:rPr>
        <w:t xml:space="preserve">Tabellen ovan redovisar hur stor magasinsvolym som krävs för att omhänderta ett 20årsregn med regnvaraktigheten 60 minuter. </w:t>
      </w:r>
    </w:p>
    <w:p w14:paraId="32BAB35B" w14:textId="670E4088" w:rsidR="00632CBE" w:rsidRDefault="754A45EF" w:rsidP="22B3E616">
      <w:pPr>
        <w:rPr>
          <w:noProof/>
        </w:rPr>
      </w:pPr>
      <w:r w:rsidRPr="22B3E616">
        <w:rPr>
          <w:noProof/>
        </w:rPr>
        <w:t xml:space="preserve">Dagvattnet föreslås ledas genom dagvattendamm </w:t>
      </w:r>
      <w:r w:rsidR="078E8F60" w:rsidRPr="22B3E616">
        <w:rPr>
          <w:noProof/>
        </w:rPr>
        <w:t xml:space="preserve">omfattande 91 kubikmeter </w:t>
      </w:r>
      <w:r w:rsidRPr="22B3E616">
        <w:rPr>
          <w:noProof/>
        </w:rPr>
        <w:t xml:space="preserve">och vidare ut med anslutningspunkt med strypt utflöde till det befintliga dagvattennätet. </w:t>
      </w:r>
    </w:p>
    <w:p w14:paraId="2B184DEA" w14:textId="1635E2F8" w:rsidR="5EFD615B" w:rsidRDefault="5EFD615B" w:rsidP="22B3E616">
      <w:pPr>
        <w:spacing w:before="240" w:after="0"/>
        <w:rPr>
          <w:rFonts w:eastAsia="Garamond" w:cs="Garamond"/>
          <w:noProof/>
          <w:szCs w:val="24"/>
        </w:rPr>
      </w:pPr>
      <w:r w:rsidRPr="22B3E616">
        <w:rPr>
          <w:rFonts w:eastAsia="Garamond" w:cs="Garamond"/>
          <w:noProof/>
          <w:szCs w:val="24"/>
        </w:rPr>
        <w:t xml:space="preserve">Planförslagets flöde av dagvatten från planområdet blir detsamma som idag således bedöms inte markavvattningsföretaget bli påverkat. Ett genomförande av detaljplan och ett nollalternativ förhåller sig därmed likartat till varandra vad gäller utflödet av dagvatten.  </w:t>
      </w:r>
    </w:p>
    <w:p w14:paraId="780F4040" w14:textId="2D9E0520" w:rsidR="00B513AA" w:rsidRPr="00DB7952" w:rsidRDefault="1724F31C" w:rsidP="00B513AA">
      <w:pPr>
        <w:pStyle w:val="Rubrikpb"/>
        <w:rPr>
          <w:noProof/>
        </w:rPr>
      </w:pPr>
      <w:bookmarkStart w:id="113" w:name="_Toc89446091"/>
      <w:bookmarkStart w:id="114" w:name="_Toc101363598"/>
      <w:r w:rsidRPr="22B3E616">
        <w:rPr>
          <w:noProof/>
        </w:rPr>
        <w:lastRenderedPageBreak/>
        <w:t>Mi</w:t>
      </w:r>
      <w:r w:rsidR="1162D0FA" w:rsidRPr="22B3E616">
        <w:rPr>
          <w:noProof/>
        </w:rPr>
        <w:t>l</w:t>
      </w:r>
      <w:r w:rsidRPr="22B3E616">
        <w:rPr>
          <w:noProof/>
        </w:rPr>
        <w:t>jökvalitetsnormer</w:t>
      </w:r>
      <w:bookmarkEnd w:id="113"/>
      <w:bookmarkEnd w:id="114"/>
    </w:p>
    <w:p w14:paraId="13D684CE" w14:textId="77777777" w:rsidR="00B513AA" w:rsidRPr="00DB7952" w:rsidRDefault="00B513AA" w:rsidP="00B513AA">
      <w:pPr>
        <w:pStyle w:val="Undergrupp"/>
        <w:rPr>
          <w:noProof/>
          <w:lang w:val="en-US"/>
        </w:rPr>
      </w:pPr>
      <w:bookmarkStart w:id="115" w:name="_Toc89446092"/>
      <w:bookmarkStart w:id="116" w:name="_Toc101363599"/>
      <w:r w:rsidRPr="00DB7952">
        <w:rPr>
          <w:noProof/>
        </w:rPr>
        <w:t>Luft</w:t>
      </w:r>
      <w:bookmarkEnd w:id="115"/>
      <w:bookmarkEnd w:id="116"/>
    </w:p>
    <w:p w14:paraId="27B17E5F" w14:textId="77777777" w:rsidR="00B513AA" w:rsidRPr="00DB7952" w:rsidRDefault="00B513AA" w:rsidP="00B513AA">
      <w:pPr>
        <w:rPr>
          <w:noProof/>
        </w:rPr>
      </w:pPr>
      <w:bookmarkStart w:id="117" w:name="ko_luft01"/>
      <w:r w:rsidRPr="00DB7952">
        <w:rPr>
          <w:noProof/>
        </w:rPr>
        <w:t>Ett genomförande av detaljplanen bedöms inte påverka uppfyllandet av miljökvalitetsnormen för luft.</w:t>
      </w:r>
    </w:p>
    <w:p w14:paraId="5F49CA71" w14:textId="77777777" w:rsidR="00B513AA" w:rsidRPr="009A5EA1" w:rsidRDefault="00B513AA" w:rsidP="00B513AA">
      <w:pPr>
        <w:pStyle w:val="Undergrupp"/>
        <w:rPr>
          <w:lang w:val="en-US"/>
        </w:rPr>
      </w:pPr>
      <w:bookmarkStart w:id="118" w:name="_Toc89446093"/>
      <w:bookmarkStart w:id="119" w:name="_Toc101363600"/>
      <w:bookmarkEnd w:id="117"/>
      <w:r w:rsidRPr="22B3E616">
        <w:t>Vatten</w:t>
      </w:r>
      <w:bookmarkEnd w:id="118"/>
      <w:bookmarkEnd w:id="119"/>
    </w:p>
    <w:p w14:paraId="19164CD4" w14:textId="7231F12E" w:rsidR="670BF146" w:rsidRDefault="670BF146">
      <w:bookmarkStart w:id="120" w:name="ko_vatten01"/>
      <w:r w:rsidRPr="22B3E616">
        <w:rPr>
          <w:rFonts w:eastAsia="Garamond" w:cs="Garamond"/>
          <w:noProof/>
          <w:szCs w:val="24"/>
        </w:rPr>
        <w:t>Föroreningsberäkningar har utförts utifrån Stockholm stads beräkningsmetod för föroreningsberäkning.</w:t>
      </w:r>
    </w:p>
    <w:p w14:paraId="5087E1B8" w14:textId="1DFAC8A2" w:rsidR="670BF146" w:rsidRDefault="670BF146" w:rsidP="22B3E616">
      <w:pPr>
        <w:rPr>
          <w:rFonts w:eastAsia="Garamond" w:cs="Garamond"/>
          <w:noProof/>
          <w:szCs w:val="24"/>
        </w:rPr>
      </w:pPr>
      <w:r w:rsidRPr="22B3E616">
        <w:rPr>
          <w:rFonts w:eastAsia="Garamond" w:cs="Garamond"/>
          <w:noProof/>
          <w:szCs w:val="24"/>
        </w:rPr>
        <w:t>I föroreningsberäkningen har tre scenarier jämförts:</w:t>
      </w:r>
    </w:p>
    <w:p w14:paraId="4457F98A" w14:textId="6F2C60E2" w:rsidR="670BF146" w:rsidRDefault="670BF146" w:rsidP="000768F4">
      <w:pPr>
        <w:pStyle w:val="Liststycke"/>
        <w:rPr>
          <w:noProof/>
        </w:rPr>
      </w:pPr>
      <w:r w:rsidRPr="22B3E616">
        <w:rPr>
          <w:noProof/>
        </w:rPr>
        <w:t>Hur det ser ut idag</w:t>
      </w:r>
    </w:p>
    <w:p w14:paraId="7C68E8D1" w14:textId="6B2CF88C" w:rsidR="670BF146" w:rsidRDefault="670BF146" w:rsidP="000768F4">
      <w:pPr>
        <w:pStyle w:val="Liststycke"/>
        <w:rPr>
          <w:noProof/>
        </w:rPr>
      </w:pPr>
      <w:r w:rsidRPr="22B3E616">
        <w:rPr>
          <w:noProof/>
        </w:rPr>
        <w:t>Maximal utbyggnad enligt den nuvarande detaljplanen</w:t>
      </w:r>
    </w:p>
    <w:p w14:paraId="738875F2" w14:textId="01499252" w:rsidR="670BF146" w:rsidRDefault="670BF146" w:rsidP="000768F4">
      <w:pPr>
        <w:pStyle w:val="Liststycke"/>
        <w:rPr>
          <w:noProof/>
        </w:rPr>
      </w:pPr>
      <w:r w:rsidRPr="22B3E616">
        <w:rPr>
          <w:noProof/>
        </w:rPr>
        <w:t>Maximal utbyggnad enligt det nya planförslaget</w:t>
      </w:r>
    </w:p>
    <w:p w14:paraId="6DB6A9B4" w14:textId="74274855" w:rsidR="670BF146" w:rsidRDefault="670BF146" w:rsidP="22B3E616">
      <w:pPr>
        <w:rPr>
          <w:rFonts w:eastAsia="Garamond" w:cs="Garamond"/>
          <w:noProof/>
          <w:szCs w:val="24"/>
        </w:rPr>
      </w:pPr>
      <w:r w:rsidRPr="00700175">
        <w:rPr>
          <w:rFonts w:eastAsia="Garamond" w:cs="Garamond"/>
          <w:noProof/>
          <w:szCs w:val="24"/>
        </w:rPr>
        <w:t>Resultatet visar att föroreningsbelastningen ökar i båda utbyggnadsscenarierna – men ökningen är mindre med det nya planförslaget än med den nuvarande detaljplanen.</w:t>
      </w:r>
    </w:p>
    <w:p w14:paraId="3197C207" w14:textId="5BAD3A14" w:rsidR="670BF146" w:rsidRDefault="670BF146" w:rsidP="22B3E616">
      <w:pPr>
        <w:rPr>
          <w:rFonts w:asciiTheme="minorHAnsi" w:eastAsiaTheme="minorEastAsia" w:hAnsiTheme="minorHAnsi"/>
          <w:noProof/>
          <w:szCs w:val="24"/>
        </w:rPr>
      </w:pPr>
      <w:r w:rsidRPr="00700175">
        <w:rPr>
          <w:rFonts w:eastAsia="Garamond" w:cs="Garamond"/>
          <w:noProof/>
          <w:szCs w:val="24"/>
        </w:rPr>
        <w:t xml:space="preserve">För att minska föroreningsbelastningen har tre dagvattenlösningar studerats: dammar, infiltration i grönytor och avsättningsmagasin. </w:t>
      </w:r>
      <w:r w:rsidR="72072B5A" w:rsidRPr="22B3E616">
        <w:rPr>
          <w:rFonts w:eastAsia="Garamond" w:cs="Garamond"/>
          <w:noProof/>
          <w:szCs w:val="24"/>
        </w:rPr>
        <w:t>Vad gäller för infiltration i grönyta renas dagvattnet för samtliga ämnen så pass mycket att det understiger dagens föroreningsvärden.</w:t>
      </w:r>
    </w:p>
    <w:p w14:paraId="63EA25AB" w14:textId="77777777" w:rsidR="00B513AA" w:rsidRPr="001744B5" w:rsidRDefault="00B513AA" w:rsidP="00B513AA">
      <w:pPr>
        <w:pStyle w:val="Rubrikpb"/>
      </w:pPr>
      <w:bookmarkStart w:id="121" w:name="_Toc89446095"/>
      <w:bookmarkStart w:id="122" w:name="_Toc101363602"/>
      <w:bookmarkEnd w:id="120"/>
      <w:r w:rsidRPr="001744B5">
        <w:t>Hälsa och säkerhet</w:t>
      </w:r>
      <w:bookmarkEnd w:id="121"/>
      <w:bookmarkEnd w:id="122"/>
    </w:p>
    <w:p w14:paraId="1B6058FD" w14:textId="77777777" w:rsidR="00B513AA" w:rsidRPr="001744B5" w:rsidRDefault="00B513AA" w:rsidP="00B513AA">
      <w:pPr>
        <w:pStyle w:val="Undergrupp"/>
      </w:pPr>
      <w:bookmarkStart w:id="123" w:name="_Toc89446096"/>
      <w:bookmarkStart w:id="124" w:name="_Toc101363603"/>
      <w:r w:rsidRPr="001744B5">
        <w:t>Beräkning av omgivningsbuller</w:t>
      </w:r>
      <w:bookmarkEnd w:id="123"/>
      <w:bookmarkEnd w:id="124"/>
    </w:p>
    <w:p w14:paraId="24276D21" w14:textId="730E927C" w:rsidR="00950885" w:rsidRPr="00950885" w:rsidRDefault="00950885" w:rsidP="00950885">
      <w:pPr>
        <w:rPr>
          <w:noProof/>
        </w:rPr>
      </w:pPr>
      <w:r w:rsidRPr="00950885">
        <w:rPr>
          <w:noProof/>
        </w:rPr>
        <w:t>Den genomförda trafikbullerutredningen visar att delar av planområdet exponeras för bullernivåer som överskrider riktvärden enligt Trafikbullerförordningen (2015:216). Framför allt gäller detta fasader mot Torggatan, Eklandagatan och Rönngatan, där ekvivalent ljudnivå överstiger 60 dBA. Detta innebär att särskild hänsyn behöver tas vid utformning av bebyggelsen för att säkerställa god ljudmiljö.</w:t>
      </w:r>
      <w:r>
        <w:rPr>
          <w:noProof/>
        </w:rPr>
        <w:t xml:space="preserve"> </w:t>
      </w:r>
      <w:r w:rsidR="00842180">
        <w:rPr>
          <w:noProof/>
        </w:rPr>
        <w:t xml:space="preserve">Byggnaden bör utformas som en L-formad byggnad för att stänga ute bullret från innergårdssidan. </w:t>
      </w:r>
    </w:p>
    <w:p w14:paraId="17925DDD" w14:textId="77777777" w:rsidR="00950885" w:rsidRPr="00950885" w:rsidRDefault="00950885" w:rsidP="00950885">
      <w:pPr>
        <w:rPr>
          <w:noProof/>
        </w:rPr>
      </w:pPr>
      <w:r w:rsidRPr="00950885">
        <w:rPr>
          <w:noProof/>
        </w:rPr>
        <w:lastRenderedPageBreak/>
        <w:t>För att uppfylla bullerkraven krävs att bostäderna utformas så att minst hälften av bostadsrummen vetter mot fasader med lägre ljudnivåer, vilket bedöms vara möjligt genom genomgående lägenheter. Möjligheten att anordna uteplatser med ljudnivåer under riktvärdena är god, särskilt i nordvästra delen av planområdet.</w:t>
      </w:r>
    </w:p>
    <w:p w14:paraId="652796B6" w14:textId="77777777" w:rsidR="00950885" w:rsidRPr="00950885" w:rsidRDefault="00950885" w:rsidP="00950885">
      <w:pPr>
        <w:rPr>
          <w:noProof/>
        </w:rPr>
      </w:pPr>
      <w:r w:rsidRPr="00950885">
        <w:rPr>
          <w:noProof/>
        </w:rPr>
        <w:t>Konsekvensen av bullersituationen är att planläggningen behöver ta hänsyn till ljudmiljön genom placering och utformning av byggnader, bostadsrum och uteplatser. Det kan även finnas behov av tekniska eller byggnadstekniska åtgärder för att säkerställa att riktvärdena inte överskrids i de delar av bebyggelsen som exponeras för högre bullernivåer.</w:t>
      </w:r>
    </w:p>
    <w:p w14:paraId="795C962A" w14:textId="77777777" w:rsidR="00B513AA" w:rsidRPr="009A5EA1" w:rsidRDefault="00B513AA" w:rsidP="00B513AA">
      <w:pPr>
        <w:pStyle w:val="Undergrupp"/>
        <w:rPr>
          <w:lang w:val="en-US"/>
        </w:rPr>
      </w:pPr>
      <w:bookmarkStart w:id="125" w:name="_Toc89446097"/>
      <w:bookmarkStart w:id="126" w:name="_Toc101363604"/>
      <w:r w:rsidRPr="22B3E616">
        <w:t>Översvämning</w:t>
      </w:r>
      <w:bookmarkEnd w:id="125"/>
      <w:bookmarkEnd w:id="126"/>
    </w:p>
    <w:p w14:paraId="5C8AD01C" w14:textId="2407F0EA" w:rsidR="06D2A135" w:rsidRDefault="06D2A135" w:rsidP="22B3E616">
      <w:pPr>
        <w:rPr>
          <w:noProof/>
        </w:rPr>
      </w:pPr>
      <w:r w:rsidRPr="22B3E616">
        <w:rPr>
          <w:noProof/>
        </w:rPr>
        <w:t xml:space="preserve">Likt beräkning för erforderlig magasinsvolym för ett 20-årsregn ovan har ett skyfallsscenario analyserats. Beräkningarna är baserade på ett 100-årsregn med en varierad regnvaraktighet mellan 10-60 minuter. Beräkningarna utgår även utifrån tidigare redovisad reducerad yta 0,228 hektar som innebär en maximal tillåten exploatering vid genomförande av detaljplan. Klimatfaktor 1,25 är inkluderad i samtliga beräkningar. </w:t>
      </w:r>
    </w:p>
    <w:tbl>
      <w:tblPr>
        <w:tblStyle w:val="Tabellrutnt"/>
        <w:tblW w:w="0" w:type="auto"/>
        <w:tblLayout w:type="fixed"/>
        <w:tblLook w:val="04A0" w:firstRow="1" w:lastRow="0" w:firstColumn="1" w:lastColumn="0" w:noHBand="0" w:noVBand="1"/>
      </w:tblPr>
      <w:tblGrid>
        <w:gridCol w:w="972"/>
        <w:gridCol w:w="1099"/>
        <w:gridCol w:w="1227"/>
        <w:gridCol w:w="911"/>
        <w:gridCol w:w="914"/>
        <w:gridCol w:w="648"/>
        <w:gridCol w:w="1310"/>
      </w:tblGrid>
      <w:tr w:rsidR="22B3E616" w14:paraId="5473BCD5" w14:textId="77777777" w:rsidTr="22B3E616">
        <w:trPr>
          <w:trHeight w:val="1605"/>
        </w:trPr>
        <w:tc>
          <w:tcPr>
            <w:tcW w:w="972"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09071311" w14:textId="31551A75" w:rsidR="22B3E616" w:rsidRDefault="22B3E616" w:rsidP="22B3E616">
            <w:pPr>
              <w:spacing w:before="240" w:after="0"/>
              <w:jc w:val="center"/>
            </w:pPr>
            <w:r w:rsidRPr="22B3E616">
              <w:rPr>
                <w:rFonts w:eastAsia="Garamond" w:cs="Garamond"/>
                <w:b/>
                <w:bCs/>
                <w:color w:val="000000" w:themeColor="accent6"/>
                <w:sz w:val="20"/>
                <w:szCs w:val="20"/>
              </w:rPr>
              <w:t>Varaktighet</w:t>
            </w:r>
          </w:p>
          <w:p w14:paraId="2261E413" w14:textId="4C56753E" w:rsidR="22B3E616" w:rsidRDefault="22B3E616" w:rsidP="22B3E616">
            <w:pPr>
              <w:spacing w:before="240" w:after="0"/>
              <w:jc w:val="center"/>
            </w:pPr>
            <w:r w:rsidRPr="22B3E616">
              <w:rPr>
                <w:rFonts w:eastAsia="Garamond" w:cs="Garamond"/>
                <w:b/>
                <w:bCs/>
                <w:color w:val="000000" w:themeColor="accent6"/>
                <w:sz w:val="20"/>
                <w:szCs w:val="20"/>
              </w:rPr>
              <w:t>minuter</w:t>
            </w:r>
          </w:p>
        </w:tc>
        <w:tc>
          <w:tcPr>
            <w:tcW w:w="1099"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0B53B8F9" w14:textId="324E3E01" w:rsidR="22B3E616" w:rsidRDefault="22B3E616" w:rsidP="22B3E616">
            <w:pPr>
              <w:spacing w:before="240" w:after="0"/>
              <w:jc w:val="center"/>
            </w:pPr>
            <w:r w:rsidRPr="22B3E616">
              <w:rPr>
                <w:rFonts w:eastAsia="Garamond" w:cs="Garamond"/>
                <w:b/>
                <w:bCs/>
                <w:color w:val="000000" w:themeColor="accent6"/>
                <w:sz w:val="20"/>
                <w:szCs w:val="20"/>
              </w:rPr>
              <w:t>Återkomsttid</w:t>
            </w:r>
          </w:p>
          <w:p w14:paraId="2212CE0C" w14:textId="43DEDB4D" w:rsidR="22B3E616" w:rsidRDefault="22B3E616" w:rsidP="22B3E616">
            <w:pPr>
              <w:spacing w:before="240" w:after="0"/>
              <w:jc w:val="center"/>
            </w:pPr>
            <w:r w:rsidRPr="22B3E616">
              <w:rPr>
                <w:rFonts w:eastAsia="Garamond" w:cs="Garamond"/>
                <w:b/>
                <w:bCs/>
                <w:color w:val="000000" w:themeColor="accent6"/>
                <w:sz w:val="20"/>
                <w:szCs w:val="20"/>
              </w:rPr>
              <w:t>år</w:t>
            </w:r>
          </w:p>
        </w:tc>
        <w:tc>
          <w:tcPr>
            <w:tcW w:w="1227"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3FAF30AD" w14:textId="4164C612" w:rsidR="22B3E616" w:rsidRDefault="22B3E616" w:rsidP="22B3E616">
            <w:pPr>
              <w:spacing w:before="240" w:after="0"/>
              <w:jc w:val="center"/>
            </w:pPr>
            <w:r w:rsidRPr="22B3E616">
              <w:rPr>
                <w:rFonts w:eastAsia="Garamond" w:cs="Garamond"/>
                <w:b/>
                <w:bCs/>
                <w:color w:val="000000" w:themeColor="accent6"/>
                <w:sz w:val="20"/>
                <w:szCs w:val="20"/>
              </w:rPr>
              <w:t>Regnintensitet</w:t>
            </w:r>
          </w:p>
          <w:p w14:paraId="2886F489" w14:textId="34EF2639" w:rsidR="22B3E616" w:rsidRDefault="22B3E616" w:rsidP="22B3E616">
            <w:pPr>
              <w:spacing w:before="240" w:after="0"/>
              <w:jc w:val="center"/>
            </w:pPr>
            <w:r w:rsidRPr="22B3E616">
              <w:rPr>
                <w:rFonts w:eastAsia="Garamond" w:cs="Garamond"/>
                <w:b/>
                <w:bCs/>
                <w:color w:val="000000" w:themeColor="accent6"/>
                <w:sz w:val="20"/>
                <w:szCs w:val="20"/>
              </w:rPr>
              <w:t>l/</w:t>
            </w:r>
            <w:proofErr w:type="gramStart"/>
            <w:r w:rsidRPr="22B3E616">
              <w:rPr>
                <w:rFonts w:eastAsia="Garamond" w:cs="Garamond"/>
                <w:b/>
                <w:bCs/>
                <w:color w:val="000000" w:themeColor="accent6"/>
                <w:sz w:val="20"/>
                <w:szCs w:val="20"/>
              </w:rPr>
              <w:t>s  •</w:t>
            </w:r>
            <w:proofErr w:type="gramEnd"/>
            <w:r w:rsidRPr="22B3E616">
              <w:rPr>
                <w:rFonts w:eastAsia="Garamond" w:cs="Garamond"/>
                <w:b/>
                <w:bCs/>
                <w:color w:val="000000" w:themeColor="accent6"/>
                <w:sz w:val="20"/>
                <w:szCs w:val="20"/>
              </w:rPr>
              <w:t xml:space="preserve"> ha</w:t>
            </w:r>
          </w:p>
        </w:tc>
        <w:tc>
          <w:tcPr>
            <w:tcW w:w="911"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7B88CB7B" w14:textId="42B5F06F" w:rsidR="22B3E616" w:rsidRDefault="22B3E616" w:rsidP="22B3E616">
            <w:pPr>
              <w:spacing w:before="240" w:after="0"/>
              <w:jc w:val="center"/>
            </w:pPr>
            <w:r w:rsidRPr="22B3E616">
              <w:rPr>
                <w:rFonts w:eastAsia="Garamond" w:cs="Garamond"/>
                <w:b/>
                <w:bCs/>
                <w:color w:val="000000" w:themeColor="accent6"/>
                <w:sz w:val="20"/>
                <w:szCs w:val="20"/>
              </w:rPr>
              <w:t>Reducerad yta</w:t>
            </w:r>
          </w:p>
          <w:p w14:paraId="5CE56822" w14:textId="173C1760" w:rsidR="22B3E616" w:rsidRDefault="22B3E616" w:rsidP="22B3E616">
            <w:pPr>
              <w:spacing w:before="240" w:after="0"/>
              <w:jc w:val="center"/>
            </w:pPr>
            <w:r w:rsidRPr="22B3E616">
              <w:rPr>
                <w:rFonts w:eastAsia="Garamond" w:cs="Garamond"/>
                <w:b/>
                <w:bCs/>
                <w:color w:val="000000" w:themeColor="accent6"/>
                <w:sz w:val="20"/>
                <w:szCs w:val="20"/>
              </w:rPr>
              <w:t>ha</w:t>
            </w:r>
          </w:p>
        </w:tc>
        <w:tc>
          <w:tcPr>
            <w:tcW w:w="914"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5F4F3A05" w14:textId="014E7F12" w:rsidR="22B3E616" w:rsidRDefault="22B3E616" w:rsidP="22B3E616">
            <w:pPr>
              <w:spacing w:before="240" w:after="0"/>
              <w:jc w:val="center"/>
            </w:pPr>
            <w:r w:rsidRPr="22B3E616">
              <w:rPr>
                <w:rFonts w:eastAsia="Garamond" w:cs="Garamond"/>
                <w:b/>
                <w:bCs/>
                <w:color w:val="000000" w:themeColor="accent6"/>
                <w:sz w:val="20"/>
                <w:szCs w:val="20"/>
              </w:rPr>
              <w:t>Tillrinning</w:t>
            </w:r>
          </w:p>
          <w:p w14:paraId="7124BC30" w14:textId="4015E80A" w:rsidR="22B3E616" w:rsidRDefault="22B3E616" w:rsidP="22B3E616">
            <w:pPr>
              <w:spacing w:before="240" w:after="0"/>
              <w:jc w:val="center"/>
            </w:pPr>
            <w:r w:rsidRPr="22B3E616">
              <w:rPr>
                <w:rFonts w:eastAsia="Garamond" w:cs="Garamond"/>
                <w:b/>
                <w:bCs/>
                <w:color w:val="000000" w:themeColor="accent6"/>
                <w:sz w:val="20"/>
                <w:szCs w:val="20"/>
              </w:rPr>
              <w:t>l/s</w:t>
            </w:r>
          </w:p>
        </w:tc>
        <w:tc>
          <w:tcPr>
            <w:tcW w:w="648"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0CA0BA80" w14:textId="7A040232" w:rsidR="22B3E616" w:rsidRDefault="22B3E616" w:rsidP="22B3E616">
            <w:pPr>
              <w:spacing w:before="240" w:after="0"/>
              <w:jc w:val="center"/>
            </w:pPr>
            <w:r w:rsidRPr="22B3E616">
              <w:rPr>
                <w:rFonts w:eastAsia="Garamond" w:cs="Garamond"/>
                <w:b/>
                <w:bCs/>
                <w:color w:val="000000" w:themeColor="accent6"/>
                <w:sz w:val="20"/>
                <w:szCs w:val="20"/>
              </w:rPr>
              <w:t>Utflöde</w:t>
            </w:r>
          </w:p>
          <w:p w14:paraId="0CEEA811" w14:textId="163E5712" w:rsidR="22B3E616" w:rsidRDefault="22B3E616" w:rsidP="22B3E616">
            <w:pPr>
              <w:spacing w:before="240" w:after="0"/>
              <w:jc w:val="center"/>
            </w:pPr>
            <w:r w:rsidRPr="22B3E616">
              <w:rPr>
                <w:rFonts w:eastAsia="Garamond" w:cs="Garamond"/>
                <w:b/>
                <w:bCs/>
                <w:color w:val="000000" w:themeColor="accent6"/>
                <w:sz w:val="20"/>
                <w:szCs w:val="20"/>
              </w:rPr>
              <w:t>l/s</w:t>
            </w:r>
          </w:p>
        </w:tc>
        <w:tc>
          <w:tcPr>
            <w:tcW w:w="1310" w:type="dxa"/>
            <w:tcBorders>
              <w:top w:val="single" w:sz="8" w:space="0" w:color="auto"/>
              <w:left w:val="single" w:sz="8" w:space="0" w:color="auto"/>
              <w:bottom w:val="single" w:sz="8" w:space="0" w:color="auto"/>
              <w:right w:val="single" w:sz="8" w:space="0" w:color="auto"/>
            </w:tcBorders>
            <w:shd w:val="clear" w:color="auto" w:fill="ACB9CA" w:themeFill="text2" w:themeFillTint="66"/>
            <w:tcMar>
              <w:left w:w="108" w:type="dxa"/>
              <w:right w:w="108" w:type="dxa"/>
            </w:tcMar>
          </w:tcPr>
          <w:p w14:paraId="28737AA0" w14:textId="594E6609" w:rsidR="22B3E616" w:rsidRDefault="22B3E616" w:rsidP="22B3E616">
            <w:pPr>
              <w:spacing w:before="240" w:after="0"/>
              <w:jc w:val="center"/>
            </w:pPr>
            <w:r w:rsidRPr="22B3E616">
              <w:rPr>
                <w:rFonts w:eastAsia="Garamond" w:cs="Garamond"/>
                <w:b/>
                <w:bCs/>
                <w:color w:val="000000" w:themeColor="accent6"/>
                <w:sz w:val="20"/>
                <w:szCs w:val="20"/>
              </w:rPr>
              <w:t>Magasinsvolym</w:t>
            </w:r>
          </w:p>
          <w:p w14:paraId="03709E69" w14:textId="0B9BC17F" w:rsidR="22B3E616" w:rsidRDefault="22B3E616" w:rsidP="22B3E616">
            <w:pPr>
              <w:spacing w:before="240" w:after="0"/>
              <w:jc w:val="center"/>
            </w:pPr>
            <w:r w:rsidRPr="22B3E616">
              <w:rPr>
                <w:rFonts w:eastAsia="Garamond" w:cs="Garamond"/>
                <w:b/>
                <w:bCs/>
                <w:color w:val="000000" w:themeColor="accent6"/>
                <w:sz w:val="20"/>
                <w:szCs w:val="20"/>
              </w:rPr>
              <w:t>kubikmeter</w:t>
            </w:r>
          </w:p>
        </w:tc>
      </w:tr>
      <w:tr w:rsidR="22B3E616" w14:paraId="021FC72A"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7291E4BE" w14:textId="4D63F45B" w:rsidR="22B3E616" w:rsidRDefault="22B3E616" w:rsidP="22B3E616">
            <w:pPr>
              <w:spacing w:before="240" w:after="0"/>
            </w:pPr>
            <w:r w:rsidRPr="22B3E616">
              <w:rPr>
                <w:rFonts w:eastAsia="Garamond" w:cs="Garamond"/>
                <w:sz w:val="22"/>
              </w:rPr>
              <w:t>10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4A28433A" w14:textId="0562C3CE" w:rsidR="22B3E616" w:rsidRDefault="22B3E616" w:rsidP="22B3E616">
            <w:pPr>
              <w:spacing w:before="240" w:after="0"/>
            </w:pPr>
            <w:r w:rsidRPr="22B3E616">
              <w:rPr>
                <w:rFonts w:eastAsia="Garamond" w:cs="Garamond"/>
                <w:sz w:val="22"/>
              </w:rPr>
              <w:t>100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76EE83C6" w14:textId="6277261C" w:rsidR="22B3E616" w:rsidRDefault="22B3E616" w:rsidP="22B3E616">
            <w:pPr>
              <w:spacing w:before="240" w:after="0"/>
            </w:pPr>
            <w:r w:rsidRPr="22B3E616">
              <w:rPr>
                <w:rFonts w:eastAsia="Garamond" w:cs="Garamond"/>
                <w:sz w:val="22"/>
              </w:rPr>
              <w:t>488,7</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566631F3" w14:textId="2F976202"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61573B74" w14:textId="124753D4" w:rsidR="22B3E616" w:rsidRDefault="22B3E616" w:rsidP="22B3E616">
            <w:pPr>
              <w:spacing w:before="240" w:after="0"/>
            </w:pPr>
            <w:r w:rsidRPr="22B3E616">
              <w:rPr>
                <w:rFonts w:eastAsia="Garamond" w:cs="Garamond"/>
                <w:sz w:val="22"/>
              </w:rPr>
              <w:t>139,3</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5EC6C257" w14:textId="628DA4FD"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0CEB9D91" w14:textId="4C4F62BB" w:rsidR="22B3E616" w:rsidRDefault="22B3E616" w:rsidP="22B3E616">
            <w:pPr>
              <w:spacing w:before="240" w:after="0"/>
            </w:pPr>
            <w:r w:rsidRPr="22B3E616">
              <w:rPr>
                <w:rFonts w:eastAsia="Garamond" w:cs="Garamond"/>
                <w:sz w:val="22"/>
              </w:rPr>
              <w:t>83,4</w:t>
            </w:r>
          </w:p>
        </w:tc>
      </w:tr>
      <w:tr w:rsidR="22B3E616" w14:paraId="583EFF1C"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140429F2" w14:textId="4013A1E1" w:rsidR="22B3E616" w:rsidRDefault="22B3E616" w:rsidP="22B3E616">
            <w:pPr>
              <w:spacing w:before="240" w:after="0"/>
            </w:pPr>
            <w:r w:rsidRPr="22B3E616">
              <w:rPr>
                <w:rFonts w:eastAsia="Garamond" w:cs="Garamond"/>
                <w:sz w:val="22"/>
              </w:rPr>
              <w:t>20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30D71438" w14:textId="2662BFDB" w:rsidR="22B3E616" w:rsidRDefault="22B3E616" w:rsidP="22B3E616">
            <w:pPr>
              <w:spacing w:before="240" w:after="0"/>
            </w:pPr>
            <w:r w:rsidRPr="22B3E616">
              <w:rPr>
                <w:rFonts w:eastAsia="Garamond" w:cs="Garamond"/>
                <w:sz w:val="22"/>
              </w:rPr>
              <w:t>100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44E0F647" w14:textId="16ACE4E4" w:rsidR="22B3E616" w:rsidRDefault="22B3E616" w:rsidP="22B3E616">
            <w:pPr>
              <w:spacing w:before="240" w:after="0"/>
            </w:pPr>
            <w:r w:rsidRPr="22B3E616">
              <w:rPr>
                <w:rFonts w:eastAsia="Garamond" w:cs="Garamond"/>
                <w:sz w:val="22"/>
              </w:rPr>
              <w:t>323,0</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1B4D5EFF" w14:textId="372106F7"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428E6D27" w14:textId="68248B94" w:rsidR="22B3E616" w:rsidRDefault="22B3E616" w:rsidP="22B3E616">
            <w:pPr>
              <w:spacing w:before="240" w:after="0"/>
            </w:pPr>
            <w:r w:rsidRPr="22B3E616">
              <w:rPr>
                <w:rFonts w:eastAsia="Garamond" w:cs="Garamond"/>
                <w:sz w:val="22"/>
              </w:rPr>
              <w:t>92,0</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34698ACE" w14:textId="6AB1DD32"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0B0CC072" w14:textId="70E9BA58" w:rsidR="22B3E616" w:rsidRDefault="22B3E616" w:rsidP="22B3E616">
            <w:pPr>
              <w:spacing w:before="240" w:after="0"/>
            </w:pPr>
            <w:r w:rsidRPr="22B3E616">
              <w:rPr>
                <w:rFonts w:eastAsia="Garamond" w:cs="Garamond"/>
                <w:sz w:val="22"/>
              </w:rPr>
              <w:t>110,0</w:t>
            </w:r>
          </w:p>
        </w:tc>
      </w:tr>
      <w:tr w:rsidR="22B3E616" w14:paraId="5EFB2D09"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5B9BF6E7" w14:textId="2200347B" w:rsidR="22B3E616" w:rsidRDefault="22B3E616" w:rsidP="22B3E616">
            <w:pPr>
              <w:spacing w:before="240" w:after="0"/>
            </w:pPr>
            <w:r w:rsidRPr="22B3E616">
              <w:rPr>
                <w:rFonts w:eastAsia="Garamond" w:cs="Garamond"/>
                <w:sz w:val="22"/>
              </w:rPr>
              <w:t>30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0CA9B177" w14:textId="067AFB07" w:rsidR="22B3E616" w:rsidRDefault="22B3E616" w:rsidP="22B3E616">
            <w:pPr>
              <w:spacing w:before="240" w:after="0"/>
            </w:pPr>
            <w:r w:rsidRPr="22B3E616">
              <w:rPr>
                <w:rFonts w:eastAsia="Garamond" w:cs="Garamond"/>
                <w:sz w:val="22"/>
              </w:rPr>
              <w:t>100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4957FA67" w14:textId="5961480D" w:rsidR="22B3E616" w:rsidRDefault="22B3E616" w:rsidP="22B3E616">
            <w:pPr>
              <w:spacing w:before="240" w:after="0"/>
            </w:pPr>
            <w:r w:rsidRPr="22B3E616">
              <w:rPr>
                <w:rFonts w:eastAsia="Garamond" w:cs="Garamond"/>
                <w:sz w:val="22"/>
              </w:rPr>
              <w:t>247,0</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6DEE1990" w14:textId="76A109DD"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126ED853" w14:textId="286B0758" w:rsidR="22B3E616" w:rsidRDefault="22B3E616" w:rsidP="22B3E616">
            <w:pPr>
              <w:spacing w:before="240" w:after="0"/>
            </w:pPr>
            <w:r w:rsidRPr="22B3E616">
              <w:rPr>
                <w:rFonts w:eastAsia="Garamond" w:cs="Garamond"/>
                <w:sz w:val="22"/>
              </w:rPr>
              <w:t>70,4</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0E4AD248" w14:textId="7921EAFB"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01A28ABB" w14:textId="1A2520E1" w:rsidR="22B3E616" w:rsidRDefault="22B3E616" w:rsidP="22B3E616">
            <w:pPr>
              <w:spacing w:before="240" w:after="0"/>
            </w:pPr>
            <w:r w:rsidRPr="22B3E616">
              <w:rPr>
                <w:rFonts w:eastAsia="Garamond" w:cs="Garamond"/>
                <w:sz w:val="22"/>
              </w:rPr>
              <w:t>126,1</w:t>
            </w:r>
          </w:p>
        </w:tc>
      </w:tr>
      <w:tr w:rsidR="22B3E616" w14:paraId="18381B3E"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776E4C3B" w14:textId="42D924FA" w:rsidR="22B3E616" w:rsidRDefault="22B3E616" w:rsidP="22B3E616">
            <w:pPr>
              <w:spacing w:before="240" w:after="0"/>
            </w:pPr>
            <w:r w:rsidRPr="22B3E616">
              <w:rPr>
                <w:rFonts w:eastAsia="Garamond" w:cs="Garamond"/>
                <w:sz w:val="22"/>
              </w:rPr>
              <w:t>40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09BAF18B" w14:textId="06DB28BB" w:rsidR="22B3E616" w:rsidRDefault="22B3E616" w:rsidP="22B3E616">
            <w:pPr>
              <w:spacing w:before="240" w:after="0"/>
            </w:pPr>
            <w:r w:rsidRPr="22B3E616">
              <w:rPr>
                <w:rFonts w:eastAsia="Garamond" w:cs="Garamond"/>
                <w:sz w:val="22"/>
              </w:rPr>
              <w:t>100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58DA501C" w14:textId="5E68A9CA" w:rsidR="22B3E616" w:rsidRDefault="22B3E616" w:rsidP="22B3E616">
            <w:pPr>
              <w:spacing w:before="240" w:after="0"/>
            </w:pPr>
            <w:r w:rsidRPr="22B3E616">
              <w:rPr>
                <w:rFonts w:eastAsia="Garamond" w:cs="Garamond"/>
                <w:sz w:val="22"/>
              </w:rPr>
              <w:t>202,4</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0724E5E4" w14:textId="6209CA9B"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12A83503" w14:textId="51509203" w:rsidR="22B3E616" w:rsidRDefault="22B3E616" w:rsidP="22B3E616">
            <w:pPr>
              <w:spacing w:before="240" w:after="0"/>
            </w:pPr>
            <w:r w:rsidRPr="22B3E616">
              <w:rPr>
                <w:rFonts w:eastAsia="Garamond" w:cs="Garamond"/>
                <w:sz w:val="22"/>
              </w:rPr>
              <w:t>57,7</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609D1205" w14:textId="2FCD2523"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69415A4C" w14:textId="606F8925" w:rsidR="22B3E616" w:rsidRDefault="22B3E616" w:rsidP="22B3E616">
            <w:pPr>
              <w:spacing w:before="240" w:after="0"/>
            </w:pPr>
            <w:r w:rsidRPr="22B3E616">
              <w:rPr>
                <w:rFonts w:eastAsia="Garamond" w:cs="Garamond"/>
                <w:sz w:val="22"/>
              </w:rPr>
              <w:t>137,6</w:t>
            </w:r>
          </w:p>
        </w:tc>
      </w:tr>
      <w:tr w:rsidR="22B3E616" w14:paraId="162090A2"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00DBF10C" w14:textId="5EAE5B24" w:rsidR="22B3E616" w:rsidRDefault="22B3E616" w:rsidP="22B3E616">
            <w:pPr>
              <w:spacing w:before="240" w:after="0"/>
            </w:pPr>
            <w:r w:rsidRPr="22B3E616">
              <w:rPr>
                <w:rFonts w:eastAsia="Garamond" w:cs="Garamond"/>
                <w:sz w:val="22"/>
              </w:rPr>
              <w:t>50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707CA126" w14:textId="3723BFFF" w:rsidR="22B3E616" w:rsidRDefault="22B3E616" w:rsidP="22B3E616">
            <w:pPr>
              <w:spacing w:before="240" w:after="0"/>
            </w:pPr>
            <w:r w:rsidRPr="22B3E616">
              <w:rPr>
                <w:rFonts w:eastAsia="Garamond" w:cs="Garamond"/>
                <w:sz w:val="22"/>
              </w:rPr>
              <w:t>100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5F96E360" w14:textId="04B4AFFF" w:rsidR="22B3E616" w:rsidRDefault="22B3E616" w:rsidP="22B3E616">
            <w:pPr>
              <w:spacing w:before="240" w:after="0"/>
            </w:pPr>
            <w:r w:rsidRPr="22B3E616">
              <w:rPr>
                <w:rFonts w:eastAsia="Garamond" w:cs="Garamond"/>
                <w:sz w:val="22"/>
              </w:rPr>
              <w:t>172,8</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3AB805A9" w14:textId="412D0E3B"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051DB1EB" w14:textId="4CED4039" w:rsidR="22B3E616" w:rsidRDefault="22B3E616" w:rsidP="22B3E616">
            <w:pPr>
              <w:spacing w:before="240" w:after="0"/>
            </w:pPr>
            <w:r w:rsidRPr="22B3E616">
              <w:rPr>
                <w:rFonts w:eastAsia="Garamond" w:cs="Garamond"/>
                <w:sz w:val="22"/>
              </w:rPr>
              <w:t>49,2</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41149DCD" w14:textId="12AE937B"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1F9AE913" w14:textId="06EC14FF" w:rsidR="22B3E616" w:rsidRDefault="22B3E616" w:rsidP="22B3E616">
            <w:pPr>
              <w:spacing w:before="240" w:after="0"/>
            </w:pPr>
            <w:r w:rsidRPr="22B3E616">
              <w:rPr>
                <w:rFonts w:eastAsia="Garamond" w:cs="Garamond"/>
                <w:sz w:val="22"/>
              </w:rPr>
              <w:t>146,7</w:t>
            </w:r>
          </w:p>
        </w:tc>
      </w:tr>
      <w:tr w:rsidR="22B3E616" w14:paraId="277BF453" w14:textId="77777777" w:rsidTr="22B3E616">
        <w:trPr>
          <w:trHeight w:val="615"/>
        </w:trPr>
        <w:tc>
          <w:tcPr>
            <w:tcW w:w="972" w:type="dxa"/>
            <w:tcBorders>
              <w:top w:val="single" w:sz="8" w:space="0" w:color="auto"/>
              <w:left w:val="single" w:sz="8" w:space="0" w:color="auto"/>
              <w:bottom w:val="single" w:sz="8" w:space="0" w:color="auto"/>
              <w:right w:val="single" w:sz="8" w:space="0" w:color="auto"/>
            </w:tcBorders>
            <w:tcMar>
              <w:left w:w="108" w:type="dxa"/>
              <w:right w:w="108" w:type="dxa"/>
            </w:tcMar>
          </w:tcPr>
          <w:p w14:paraId="4BE2A013" w14:textId="0D242BBA" w:rsidR="22B3E616" w:rsidRDefault="22B3E616" w:rsidP="22B3E616">
            <w:pPr>
              <w:spacing w:before="240" w:after="0"/>
            </w:pPr>
            <w:r w:rsidRPr="22B3E616">
              <w:rPr>
                <w:rFonts w:eastAsia="Garamond" w:cs="Garamond"/>
                <w:sz w:val="22"/>
              </w:rPr>
              <w:t>60</w:t>
            </w:r>
          </w:p>
        </w:tc>
        <w:tc>
          <w:tcPr>
            <w:tcW w:w="1099" w:type="dxa"/>
            <w:tcBorders>
              <w:top w:val="single" w:sz="8" w:space="0" w:color="auto"/>
              <w:left w:val="single" w:sz="8" w:space="0" w:color="auto"/>
              <w:bottom w:val="single" w:sz="8" w:space="0" w:color="auto"/>
              <w:right w:val="single" w:sz="8" w:space="0" w:color="auto"/>
            </w:tcBorders>
            <w:tcMar>
              <w:left w:w="108" w:type="dxa"/>
              <w:right w:w="108" w:type="dxa"/>
            </w:tcMar>
          </w:tcPr>
          <w:p w14:paraId="7917F123" w14:textId="38874E7B" w:rsidR="22B3E616" w:rsidRDefault="22B3E616" w:rsidP="22B3E616">
            <w:pPr>
              <w:spacing w:before="240" w:after="0"/>
            </w:pPr>
            <w:r w:rsidRPr="22B3E616">
              <w:rPr>
                <w:rFonts w:eastAsia="Garamond" w:cs="Garamond"/>
                <w:sz w:val="22"/>
              </w:rPr>
              <w:t>100</w:t>
            </w:r>
          </w:p>
        </w:tc>
        <w:tc>
          <w:tcPr>
            <w:tcW w:w="1227" w:type="dxa"/>
            <w:tcBorders>
              <w:top w:val="single" w:sz="8" w:space="0" w:color="auto"/>
              <w:left w:val="single" w:sz="8" w:space="0" w:color="auto"/>
              <w:bottom w:val="single" w:sz="8" w:space="0" w:color="auto"/>
              <w:right w:val="single" w:sz="8" w:space="0" w:color="auto"/>
            </w:tcBorders>
            <w:tcMar>
              <w:left w:w="108" w:type="dxa"/>
              <w:right w:w="108" w:type="dxa"/>
            </w:tcMar>
          </w:tcPr>
          <w:p w14:paraId="46C67298" w14:textId="2C83D18F" w:rsidR="22B3E616" w:rsidRDefault="22B3E616" w:rsidP="22B3E616">
            <w:pPr>
              <w:spacing w:before="240" w:after="0"/>
            </w:pPr>
            <w:r w:rsidRPr="22B3E616">
              <w:rPr>
                <w:rFonts w:eastAsia="Garamond" w:cs="Garamond"/>
                <w:sz w:val="22"/>
              </w:rPr>
              <w:t>151,5</w:t>
            </w:r>
          </w:p>
        </w:tc>
        <w:tc>
          <w:tcPr>
            <w:tcW w:w="911" w:type="dxa"/>
            <w:tcBorders>
              <w:top w:val="single" w:sz="8" w:space="0" w:color="auto"/>
              <w:left w:val="single" w:sz="8" w:space="0" w:color="auto"/>
              <w:bottom w:val="single" w:sz="8" w:space="0" w:color="auto"/>
              <w:right w:val="single" w:sz="8" w:space="0" w:color="auto"/>
            </w:tcBorders>
            <w:tcMar>
              <w:left w:w="108" w:type="dxa"/>
              <w:right w:w="108" w:type="dxa"/>
            </w:tcMar>
          </w:tcPr>
          <w:p w14:paraId="7CB5C57A" w14:textId="52EB5A6C" w:rsidR="22B3E616" w:rsidRDefault="22B3E616" w:rsidP="22B3E616">
            <w:pPr>
              <w:spacing w:before="240" w:after="0"/>
            </w:pPr>
            <w:r w:rsidRPr="22B3E616">
              <w:rPr>
                <w:rFonts w:eastAsia="Garamond" w:cs="Garamond"/>
                <w:sz w:val="22"/>
              </w:rPr>
              <w:t>0,228</w:t>
            </w:r>
          </w:p>
        </w:tc>
        <w:tc>
          <w:tcPr>
            <w:tcW w:w="914" w:type="dxa"/>
            <w:tcBorders>
              <w:top w:val="single" w:sz="8" w:space="0" w:color="auto"/>
              <w:left w:val="single" w:sz="8" w:space="0" w:color="auto"/>
              <w:bottom w:val="single" w:sz="8" w:space="0" w:color="auto"/>
              <w:right w:val="single" w:sz="8" w:space="0" w:color="auto"/>
            </w:tcBorders>
            <w:tcMar>
              <w:left w:w="108" w:type="dxa"/>
              <w:right w:w="108" w:type="dxa"/>
            </w:tcMar>
          </w:tcPr>
          <w:p w14:paraId="72B6BEFB" w14:textId="57F14D14" w:rsidR="22B3E616" w:rsidRDefault="22B3E616" w:rsidP="22B3E616">
            <w:pPr>
              <w:spacing w:before="240" w:after="0"/>
            </w:pPr>
            <w:r w:rsidRPr="22B3E616">
              <w:rPr>
                <w:rFonts w:eastAsia="Garamond" w:cs="Garamond"/>
                <w:sz w:val="22"/>
              </w:rPr>
              <w:t>43,2</w:t>
            </w:r>
          </w:p>
        </w:tc>
        <w:tc>
          <w:tcPr>
            <w:tcW w:w="648" w:type="dxa"/>
            <w:tcBorders>
              <w:top w:val="single" w:sz="8" w:space="0" w:color="auto"/>
              <w:left w:val="single" w:sz="8" w:space="0" w:color="auto"/>
              <w:bottom w:val="single" w:sz="8" w:space="0" w:color="auto"/>
              <w:right w:val="single" w:sz="8" w:space="0" w:color="auto"/>
            </w:tcBorders>
            <w:tcMar>
              <w:left w:w="108" w:type="dxa"/>
              <w:right w:w="108" w:type="dxa"/>
            </w:tcMar>
          </w:tcPr>
          <w:p w14:paraId="712E835C" w14:textId="6A87CADB" w:rsidR="22B3E616" w:rsidRDefault="22B3E616" w:rsidP="22B3E616">
            <w:pPr>
              <w:spacing w:before="240" w:after="0"/>
            </w:pPr>
            <w:r w:rsidRPr="22B3E616">
              <w:rPr>
                <w:rFonts w:eastAsia="Garamond" w:cs="Garamond"/>
                <w:sz w:val="22"/>
              </w:rPr>
              <w:t>0,35</w:t>
            </w:r>
          </w:p>
        </w:tc>
        <w:tc>
          <w:tcPr>
            <w:tcW w:w="1310" w:type="dxa"/>
            <w:tcBorders>
              <w:top w:val="single" w:sz="8" w:space="0" w:color="auto"/>
              <w:left w:val="single" w:sz="8" w:space="0" w:color="auto"/>
              <w:bottom w:val="single" w:sz="8" w:space="0" w:color="auto"/>
              <w:right w:val="single" w:sz="8" w:space="0" w:color="auto"/>
            </w:tcBorders>
            <w:tcMar>
              <w:left w:w="108" w:type="dxa"/>
              <w:right w:w="108" w:type="dxa"/>
            </w:tcMar>
          </w:tcPr>
          <w:p w14:paraId="4C554779" w14:textId="686E4540" w:rsidR="22B3E616" w:rsidRDefault="22B3E616" w:rsidP="004D2453">
            <w:pPr>
              <w:keepNext/>
              <w:spacing w:before="240" w:after="0"/>
            </w:pPr>
            <w:r w:rsidRPr="22B3E616">
              <w:rPr>
                <w:rFonts w:eastAsia="Garamond" w:cs="Garamond"/>
                <w:sz w:val="22"/>
              </w:rPr>
              <w:t>154,2</w:t>
            </w:r>
          </w:p>
        </w:tc>
      </w:tr>
    </w:tbl>
    <w:p w14:paraId="4B4BC32E" w14:textId="5A947EE4" w:rsidR="004D2453" w:rsidRDefault="004D2453">
      <w:pPr>
        <w:pStyle w:val="Beskrivning"/>
      </w:pPr>
      <w:r>
        <w:t xml:space="preserve">Figur </w:t>
      </w:r>
      <w:r>
        <w:fldChar w:fldCharType="begin"/>
      </w:r>
      <w:r>
        <w:instrText xml:space="preserve"> SEQ Figur \* ARABIC </w:instrText>
      </w:r>
      <w:r>
        <w:fldChar w:fldCharType="separate"/>
      </w:r>
      <w:r w:rsidR="004611C0">
        <w:rPr>
          <w:noProof/>
        </w:rPr>
        <w:t>8</w:t>
      </w:r>
      <w:r>
        <w:fldChar w:fldCharType="end"/>
      </w:r>
      <w:r>
        <w:t xml:space="preserve"> </w:t>
      </w:r>
      <w:r w:rsidRPr="0020205B">
        <w:t xml:space="preserve">Tabellen ovan redovisar hur stor volym som krävs för att omhänderta ett 100-årsregn med varierad regnvaraktighet mellan </w:t>
      </w:r>
      <w:proofErr w:type="gramStart"/>
      <w:r w:rsidRPr="0020205B">
        <w:t>10-60</w:t>
      </w:r>
      <w:proofErr w:type="gramEnd"/>
      <w:r w:rsidRPr="0020205B">
        <w:t xml:space="preserve"> minuter.</w:t>
      </w:r>
    </w:p>
    <w:p w14:paraId="0BCF3A67" w14:textId="308C7EF2" w:rsidR="33A82A2B" w:rsidRDefault="33A82A2B" w:rsidP="22B3E616">
      <w:pPr>
        <w:rPr>
          <w:noProof/>
        </w:rPr>
      </w:pPr>
      <w:r w:rsidRPr="22B3E616">
        <w:rPr>
          <w:noProof/>
        </w:rPr>
        <w:lastRenderedPageBreak/>
        <w:t>Skyfall ger stora flöden av dagvatten och vid ett skyfall blir trummor och ledningar överbelastade, vilket kan leda till översvämningar. Eftersom skyfall inträffar väldigt sällan kan de beaktas som undantagsfall varvid det är acceptabelt att dagvatten flödar över marken, så länge som inga byggnader eller viktiga anläggningar kommer till skada.</w:t>
      </w:r>
    </w:p>
    <w:p w14:paraId="2D62DF22" w14:textId="269FB2A0" w:rsidR="33A82A2B" w:rsidRDefault="33A82A2B" w:rsidP="22B3E616">
      <w:pPr>
        <w:rPr>
          <w:noProof/>
        </w:rPr>
      </w:pPr>
      <w:r w:rsidRPr="22B3E616">
        <w:rPr>
          <w:noProof/>
        </w:rPr>
        <w:t>Ett skyfallsscenario har analyserats i Scalgo för att se vilka ytor som potentiellt kan översvämmas och hur vattnet flödar inom och angränsandes till planområdet vid ett genomförande av detaljplan.</w:t>
      </w:r>
    </w:p>
    <w:p w14:paraId="1238C4BC" w14:textId="40FC416B" w:rsidR="33A82A2B" w:rsidRDefault="33A82A2B" w:rsidP="22B3E616">
      <w:pPr>
        <w:rPr>
          <w:noProof/>
        </w:rPr>
      </w:pPr>
      <w:r w:rsidRPr="22B3E616">
        <w:rPr>
          <w:noProof/>
        </w:rPr>
        <w:t xml:space="preserve">I nedan illustrerat skyfallsscenario redovisas hur planområdet och angränsande mark blir påverkat vid ett genomförande av detaljplan. I scenariot kan ses att det endast är lägre vattennivåer som eventuellt påverkar planområdet vid ett skyfall, cirka 0-30 cm. </w:t>
      </w:r>
    </w:p>
    <w:p w14:paraId="1B3E62F9" w14:textId="77777777" w:rsidR="004D2453" w:rsidRDefault="542E45A8" w:rsidP="004D2453">
      <w:pPr>
        <w:keepNext/>
      </w:pPr>
      <w:bookmarkStart w:id="127" w:name="ko_översvämning01"/>
      <w:r>
        <w:rPr>
          <w:noProof/>
        </w:rPr>
        <w:drawing>
          <wp:inline distT="0" distB="0" distL="0" distR="0" wp14:anchorId="1993A09B" wp14:editId="6E4DB615">
            <wp:extent cx="4499610" cy="2770505"/>
            <wp:effectExtent l="0" t="0" r="0" b="0"/>
            <wp:docPr id="1316403805" name="Bildobjekt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03805" name="Bildobjekt 20">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9610" cy="2770505"/>
                    </a:xfrm>
                    <a:prstGeom prst="rect">
                      <a:avLst/>
                    </a:prstGeom>
                  </pic:spPr>
                </pic:pic>
              </a:graphicData>
            </a:graphic>
          </wp:inline>
        </w:drawing>
      </w:r>
    </w:p>
    <w:p w14:paraId="2D304D6C" w14:textId="6162F0A0" w:rsidR="542E45A8" w:rsidRDefault="004D2453" w:rsidP="004D2453">
      <w:pPr>
        <w:pStyle w:val="Beskrivning"/>
        <w:rPr>
          <w:noProof/>
        </w:rPr>
      </w:pPr>
      <w:r>
        <w:t xml:space="preserve">Figur </w:t>
      </w:r>
      <w:r>
        <w:fldChar w:fldCharType="begin"/>
      </w:r>
      <w:r>
        <w:instrText xml:space="preserve"> SEQ Figur \* ARABIC </w:instrText>
      </w:r>
      <w:r>
        <w:fldChar w:fldCharType="separate"/>
      </w:r>
      <w:r w:rsidR="004611C0">
        <w:rPr>
          <w:noProof/>
        </w:rPr>
        <w:t>9</w:t>
      </w:r>
      <w:r>
        <w:fldChar w:fldCharType="end"/>
      </w:r>
      <w:r>
        <w:t xml:space="preserve"> </w:t>
      </w:r>
      <w:r w:rsidRPr="002C4FED">
        <w:t xml:space="preserve">Bilden ovan är ett skärmklipp från </w:t>
      </w:r>
      <w:proofErr w:type="spellStart"/>
      <w:r w:rsidRPr="002C4FED">
        <w:t>Scalgo</w:t>
      </w:r>
      <w:proofErr w:type="spellEnd"/>
      <w:r w:rsidRPr="002C4FED">
        <w:t xml:space="preserve"> som redovisar hur ett skyfall påverkar planområdet vid ett genomförande av planförslaget. Där Grönt är 0-30cm, gult 30-50cm, rött &gt;50cm.</w:t>
      </w:r>
    </w:p>
    <w:p w14:paraId="17B84EF7" w14:textId="78627837" w:rsidR="02FAE1F3" w:rsidRDefault="02FAE1F3" w:rsidP="22B3E616">
      <w:pPr>
        <w:spacing w:before="240" w:after="0"/>
      </w:pPr>
      <w:r w:rsidRPr="22B3E616">
        <w:rPr>
          <w:rFonts w:eastAsia="Garamond" w:cs="Garamond"/>
          <w:noProof/>
          <w:szCs w:val="24"/>
        </w:rPr>
        <w:t xml:space="preserve">I en skyfallssituation kommer en del av planområdets dagvatten att fångas upp i de magasin som krävs för ett normalregn, det vill säga att cirka 64 kubikmeter utöver det som kan magasineras i magasinet som rymmer 91 kubikmeter behöver tas om hand. Ytor för översvämningshantering för övriga 64 kubikmeter kan med fördel skapas genom att parkeringsplatser inom planområdet förläggs lägre än omgivande bebyggelse och således tillåta översvämning av ytan vid ett skyfall. Exempelvis kan en sådan yta </w:t>
      </w:r>
      <w:r w:rsidRPr="22B3E616">
        <w:rPr>
          <w:rFonts w:eastAsia="Garamond" w:cs="Garamond"/>
          <w:noProof/>
          <w:szCs w:val="24"/>
        </w:rPr>
        <w:lastRenderedPageBreak/>
        <w:t xml:space="preserve">tillskapas om cirka 350 kvadratmeter (parkeringsplats för cirka 10-14 bilar) sänks 20 centimeter, förutsatt att grundvattennivån inte är för hög.  </w:t>
      </w:r>
    </w:p>
    <w:p w14:paraId="03106ED2" w14:textId="01E43682" w:rsidR="02FAE1F3" w:rsidRDefault="02FAE1F3" w:rsidP="22B3E616">
      <w:pPr>
        <w:spacing w:before="240" w:after="0"/>
        <w:rPr>
          <w:rFonts w:eastAsia="Garamond" w:cs="Garamond"/>
          <w:noProof/>
          <w:szCs w:val="24"/>
          <w:highlight w:val="cyan"/>
        </w:rPr>
      </w:pPr>
      <w:r w:rsidRPr="22B3E616">
        <w:rPr>
          <w:rFonts w:eastAsia="Garamond" w:cs="Garamond"/>
          <w:noProof/>
          <w:szCs w:val="24"/>
        </w:rPr>
        <w:t xml:space="preserve">För att bostadshuset inte ska påverkas av ett skyfall med flöden från angränsande fastigheter kan färdig golvnivå med fördel höjdsättas till 25 centimeter ovan marknivå. Marken är som lägst mot korsningen vid Torggatan och Rönngatan, det motsvarar en färdig golvnivå om cirka </w:t>
      </w:r>
      <w:r w:rsidRPr="00EF14A0">
        <w:rPr>
          <w:rFonts w:eastAsia="Garamond" w:cs="Garamond"/>
          <w:noProof/>
          <w:szCs w:val="24"/>
        </w:rPr>
        <w:t>+</w:t>
      </w:r>
      <w:r w:rsidR="006B20B9" w:rsidRPr="00EF14A0">
        <w:rPr>
          <w:rFonts w:eastAsia="Garamond" w:cs="Garamond"/>
          <w:noProof/>
          <w:szCs w:val="24"/>
        </w:rPr>
        <w:t>79,</w:t>
      </w:r>
      <w:r w:rsidR="00EF14A0" w:rsidRPr="00EF14A0">
        <w:rPr>
          <w:rFonts w:eastAsia="Garamond" w:cs="Garamond"/>
          <w:noProof/>
          <w:szCs w:val="24"/>
        </w:rPr>
        <w:t>80</w:t>
      </w:r>
      <w:r w:rsidRPr="00EF14A0">
        <w:rPr>
          <w:rFonts w:eastAsia="Garamond" w:cs="Garamond"/>
          <w:noProof/>
          <w:szCs w:val="24"/>
        </w:rPr>
        <w:t>.</w:t>
      </w:r>
    </w:p>
    <w:p w14:paraId="6CDF0D80" w14:textId="6293265D" w:rsidR="22B3E616" w:rsidRPr="000768F4" w:rsidRDefault="2328C824" w:rsidP="000768F4">
      <w:pPr>
        <w:rPr>
          <w:rFonts w:ascii="Segoe UI" w:eastAsia="Segoe UI" w:hAnsi="Segoe UI" w:cs="Segoe UI"/>
          <w:noProof/>
          <w:color w:val="424242"/>
          <w:szCs w:val="24"/>
        </w:rPr>
      </w:pPr>
      <w:r w:rsidRPr="22B3E616">
        <w:rPr>
          <w:noProof/>
        </w:rPr>
        <w:t xml:space="preserve">Skyfallskarteringen visar att korsningen vid Torggatan och Rönngatan kan drabbas av översvämning med ett vattendjup på upp till 30 cm vid ett dimensionerande skyfallsregn. Översvämningen bedöms dock vara begränsad till en mindre yta. För att säkerställa framkomlighet för räddningstjänst finns två alternativa tillfartsvägar (Rönngatan följt av </w:t>
      </w:r>
      <w:r w:rsidR="31F79F9C" w:rsidRPr="22B3E616">
        <w:rPr>
          <w:noProof/>
        </w:rPr>
        <w:t>Eklandagatan och Södergatan)</w:t>
      </w:r>
      <w:r w:rsidRPr="22B3E616">
        <w:rPr>
          <w:noProof/>
        </w:rPr>
        <w:t xml:space="preserve"> till fastigheten som inte påverkas av samma översvämningsrisk</w:t>
      </w:r>
      <w:r w:rsidR="182D7E9D" w:rsidRPr="22B3E616">
        <w:rPr>
          <w:noProof/>
        </w:rPr>
        <w:t xml:space="preserve"> enligt karteringen</w:t>
      </w:r>
      <w:r w:rsidRPr="22B3E616">
        <w:rPr>
          <w:noProof/>
        </w:rPr>
        <w:t>. Sammantaget bedöms</w:t>
      </w:r>
      <w:r w:rsidR="615E0322" w:rsidRPr="22B3E616">
        <w:rPr>
          <w:noProof/>
        </w:rPr>
        <w:t xml:space="preserve"> även</w:t>
      </w:r>
      <w:r w:rsidRPr="22B3E616">
        <w:rPr>
          <w:noProof/>
        </w:rPr>
        <w:t xml:space="preserve"> tillgängligheten för räddningstjänst kunna upprätthållas även vid skyfall</w:t>
      </w:r>
      <w:r w:rsidR="21160FBA" w:rsidRPr="22B3E616">
        <w:rPr>
          <w:noProof/>
        </w:rPr>
        <w:t>.</w:t>
      </w:r>
    </w:p>
    <w:p w14:paraId="5B2E76FF" w14:textId="136B888B" w:rsidR="00B513AA" w:rsidRDefault="4AAEF38C" w:rsidP="00B513AA">
      <w:pPr>
        <w:pStyle w:val="Undergrupp"/>
        <w:rPr>
          <w:noProof/>
        </w:rPr>
      </w:pPr>
      <w:bookmarkStart w:id="128" w:name="_Toc89446098"/>
      <w:bookmarkStart w:id="129" w:name="_Toc101363605"/>
      <w:bookmarkEnd w:id="127"/>
      <w:r w:rsidRPr="1D702A0E">
        <w:rPr>
          <w:noProof/>
        </w:rPr>
        <w:t>Risk för o</w:t>
      </w:r>
      <w:r w:rsidR="00B513AA" w:rsidRPr="1D702A0E">
        <w:rPr>
          <w:noProof/>
        </w:rPr>
        <w:t>lyckor</w:t>
      </w:r>
      <w:bookmarkEnd w:id="128"/>
      <w:bookmarkEnd w:id="129"/>
    </w:p>
    <w:p w14:paraId="232FA9BC" w14:textId="7958A075" w:rsidR="4BC49697" w:rsidRPr="00205491" w:rsidRDefault="4BC49697" w:rsidP="627D166E">
      <w:r w:rsidRPr="00205491">
        <w:t>I anslutning till planområdet finns en drivmedelsstation där bensin, diesel och brandfarliga gaser hanteras. För att bedöma riskerna för personer inom planområdet har en plats- och scenariospecifik riskutredning tagits fram. Utredningen omfattar olycksscenarier kopplade till både drivmedelsstationens verksamhet och transporter på Rönngatan och Torggatan.</w:t>
      </w:r>
    </w:p>
    <w:p w14:paraId="5E9FD637" w14:textId="3F7EFA79" w:rsidR="4BC49697" w:rsidRPr="00205491" w:rsidRDefault="4BC49697" w:rsidP="627D166E">
      <w:r w:rsidRPr="00205491">
        <w:t>Riskanalysen visar att det inte kan uteslutas</w:t>
      </w:r>
      <w:r w:rsidR="00205491" w:rsidRPr="00205491">
        <w:t xml:space="preserve"> helt</w:t>
      </w:r>
      <w:r w:rsidRPr="00205491">
        <w:t xml:space="preserve"> att en olycka inträffar som påverkar planområdet, men att frekvensen bedöms vara mycket låg. De scenarier som kan ge konsekvenser</w:t>
      </w:r>
      <w:r w:rsidR="00205491" w:rsidRPr="00205491">
        <w:t>,</w:t>
      </w:r>
      <w:r w:rsidRPr="00205491">
        <w:t xml:space="preserve"> främst </w:t>
      </w:r>
      <w:proofErr w:type="spellStart"/>
      <w:r w:rsidRPr="00205491">
        <w:t>pölbrand</w:t>
      </w:r>
      <w:proofErr w:type="spellEnd"/>
      <w:r w:rsidRPr="00205491">
        <w:t xml:space="preserve"> eller gasmolnsbrand i anslutning till påfyllning eller tankning</w:t>
      </w:r>
      <w:r w:rsidR="00205491" w:rsidRPr="00205491">
        <w:t xml:space="preserve">, </w:t>
      </w:r>
      <w:r w:rsidRPr="00205491">
        <w:t>har typiska konsekvensavstånd omkring 50 meter. Utifrån dessa avstånd och de faktiska förhållandena på plats bedöms individrisken inom planområdet som tolerabel och den planerade markanvändningen förväntas inte innebära en betydande ökning av samhällsrisken.</w:t>
      </w:r>
    </w:p>
    <w:p w14:paraId="57963BD2" w14:textId="190BA8C1" w:rsidR="4BC49697" w:rsidRPr="00205491" w:rsidRDefault="4BC49697" w:rsidP="627D166E">
      <w:r w:rsidRPr="00205491">
        <w:lastRenderedPageBreak/>
        <w:t>Riskutredningen har kompletterats efter synpunkter i samrådsskedet. Bedömningen bygger på platsspecifika scenarier där faktorer som topografi, avstånd, hanterade volymer och sannolikheter för utsläpp och antändning har analyserats. Schablonavstånd från föreskrifter har endast använts som en kompletterande kontroll för att säkerställa att ny bebyggelse inte påverkar drivmedelsstationens möjligheter att uppfylla gällande säkerhetskrav. Samtliga relevanta avstånd uppfylls.</w:t>
      </w:r>
    </w:p>
    <w:p w14:paraId="7DFCD375" w14:textId="023D7762" w:rsidR="30431F40" w:rsidRPr="00205491" w:rsidRDefault="4BC49697" w:rsidP="77ADBEAA">
      <w:r w:rsidRPr="00205491">
        <w:t>Kommunen gör</w:t>
      </w:r>
      <w:r w:rsidR="30431F40" w:rsidRPr="00205491">
        <w:t xml:space="preserve"> sammantaget bedömningen att marken är lämplig för bostäder och centrumverksamhet ur risksynpunkt, under förutsättning att de riskreducerande åtgärder som identifierats i utredningen beaktas vid projektering av ny bebyggelse. </w:t>
      </w:r>
      <w:r w:rsidRPr="00205491">
        <w:t>Åtgärderna</w:t>
      </w:r>
      <w:r w:rsidR="30431F40" w:rsidRPr="00205491">
        <w:t xml:space="preserve"> bedöms vara kostnadseffektiva och innebär inte betydande merkostnader.</w:t>
      </w:r>
    </w:p>
    <w:p w14:paraId="76D303F1" w14:textId="521FCCA1" w:rsidR="30431F40" w:rsidRPr="00205491" w:rsidRDefault="30431F40" w:rsidP="77ADBEAA">
      <w:r w:rsidRPr="00205491">
        <w:t xml:space="preserve">Följande åtgärder </w:t>
      </w:r>
      <w:r w:rsidR="002A30A1" w:rsidRPr="00205491">
        <w:t>säkerställs genom planbestämmelser i planförslaget</w:t>
      </w:r>
      <w:r w:rsidRPr="00205491">
        <w:t>:</w:t>
      </w:r>
    </w:p>
    <w:p w14:paraId="6727274E" w14:textId="6570C9FF" w:rsidR="30431F40" w:rsidRPr="00205491" w:rsidRDefault="30431F40" w:rsidP="36DB119E">
      <w:pPr>
        <w:pStyle w:val="Liststycke"/>
        <w:rPr>
          <w:rFonts w:ascii="Segoe UI" w:eastAsia="Segoe UI" w:hAnsi="Segoe UI" w:cs="Segoe UI"/>
          <w:sz w:val="21"/>
          <w:szCs w:val="21"/>
        </w:rPr>
      </w:pPr>
      <w:r w:rsidRPr="00205491">
        <w:t>Säker utrymning: Utgångar ska placeras så att utrymning kan ske bort från drivmedelsstationen och Rönngatan.</w:t>
      </w:r>
    </w:p>
    <w:p w14:paraId="011F35F5" w14:textId="221D8D3D" w:rsidR="30431F40" w:rsidRPr="00205491" w:rsidRDefault="30431F40" w:rsidP="7B04EFC1">
      <w:pPr>
        <w:pStyle w:val="Liststycke"/>
        <w:rPr>
          <w:rFonts w:ascii="Segoe UI" w:eastAsia="Segoe UI" w:hAnsi="Segoe UI" w:cs="Segoe UI"/>
          <w:sz w:val="21"/>
          <w:szCs w:val="21"/>
        </w:rPr>
      </w:pPr>
      <w:r w:rsidRPr="00205491">
        <w:t>Ventilation: Luftintag ska placeras så att de inte vetter mot drivmedelsstationen.</w:t>
      </w:r>
    </w:p>
    <w:p w14:paraId="11AE82F1" w14:textId="08D576A5" w:rsidR="30431F40" w:rsidRPr="00205491" w:rsidRDefault="30431F40" w:rsidP="7B04EFC1">
      <w:pPr>
        <w:pStyle w:val="Liststycke"/>
        <w:rPr>
          <w:rFonts w:ascii="Segoe UI" w:eastAsia="Segoe UI" w:hAnsi="Segoe UI" w:cs="Segoe UI"/>
          <w:sz w:val="21"/>
          <w:szCs w:val="21"/>
        </w:rPr>
      </w:pPr>
      <w:r w:rsidRPr="00205491">
        <w:t xml:space="preserve">Brandtekniskt skydd: Fasader som vetter direkt mot stationen ska </w:t>
      </w:r>
      <w:r w:rsidR="4BC49697" w:rsidRPr="00205491">
        <w:t>utformas i obrännbar klass, minst A2‑s</w:t>
      </w:r>
      <w:proofErr w:type="gramStart"/>
      <w:r w:rsidR="4BC49697" w:rsidRPr="00205491">
        <w:t>1,d</w:t>
      </w:r>
      <w:proofErr w:type="gramEnd"/>
      <w:r w:rsidR="4BC49697" w:rsidRPr="00205491">
        <w:t>0.</w:t>
      </w:r>
    </w:p>
    <w:p w14:paraId="7447471A" w14:textId="09C90350" w:rsidR="4BC49697" w:rsidRPr="00205491" w:rsidRDefault="4BC49697" w:rsidP="77ADBEAA">
      <w:r w:rsidRPr="00205491">
        <w:t>Kommunens samlade uppfattning är att risknivån är låg och hanterbar, och att den planerade bebyggelsen kan genomföras utan att ge upphov till oacceptabla risker.</w:t>
      </w:r>
    </w:p>
    <w:p w14:paraId="0278EF68" w14:textId="3B72028E" w:rsidR="00B513AA" w:rsidRPr="0080705B" w:rsidRDefault="000D0C23" w:rsidP="00B513AA">
      <w:pPr>
        <w:pStyle w:val="Undergrupp"/>
      </w:pPr>
      <w:bookmarkStart w:id="130" w:name="_Toc89446099"/>
      <w:bookmarkStart w:id="131" w:name="_Toc101363606"/>
      <w:r>
        <w:rPr>
          <w:noProof/>
        </w:rPr>
        <w:t>Risk för e</w:t>
      </w:r>
      <w:r w:rsidR="00B513AA" w:rsidRPr="0080705B">
        <w:rPr>
          <w:noProof/>
        </w:rPr>
        <w:t>rosion</w:t>
      </w:r>
      <w:bookmarkEnd w:id="130"/>
      <w:bookmarkEnd w:id="131"/>
      <w:r w:rsidR="0080705B">
        <w:rPr>
          <w:noProof/>
        </w:rPr>
        <w:t xml:space="preserve">, ras och skred </w:t>
      </w:r>
    </w:p>
    <w:p w14:paraId="0900A39D" w14:textId="66BAF88B" w:rsidR="0080705B" w:rsidRPr="0080705B" w:rsidRDefault="0080705B" w:rsidP="0080705B">
      <w:pPr>
        <w:rPr>
          <w:lang w:eastAsia="sv-SE"/>
        </w:rPr>
      </w:pPr>
      <w:r w:rsidRPr="0080705B">
        <w:rPr>
          <w:lang w:eastAsia="sv-SE"/>
        </w:rPr>
        <w:t>Även om stabilitetsrisken är låg, kräver schaktning särskild hänsyn till jordtyp, väderförhållanden och grundvattennivåer. Vid schaktning under grundvattenytan finns risk för erosion och bottenuppluckring, vilket kan påverka både arbetsmiljö och konstruktionens långsiktiga hållbarhet. Därför ska schaktning planeras och genomföras enligt riktlinjerna i handboken </w:t>
      </w:r>
      <w:r w:rsidRPr="0080705B">
        <w:rPr>
          <w:i/>
          <w:iCs/>
          <w:lang w:eastAsia="sv-SE"/>
        </w:rPr>
        <w:t>Schakta Säkert</w:t>
      </w:r>
      <w:r w:rsidRPr="0080705B">
        <w:rPr>
          <w:lang w:eastAsia="sv-SE"/>
        </w:rPr>
        <w:t> och med eventuella förstärkningsåtgärder som spontning vid behov.</w:t>
      </w:r>
    </w:p>
    <w:p w14:paraId="0134808C" w14:textId="44C39C64" w:rsidR="186F80EA" w:rsidRDefault="186F80EA" w:rsidP="23B24896">
      <w:pPr>
        <w:pStyle w:val="Undergrupp"/>
      </w:pPr>
    </w:p>
    <w:p w14:paraId="4597DD21" w14:textId="7779EC2B" w:rsidR="186F80EA" w:rsidRDefault="55568F27" w:rsidP="42B167CC">
      <w:pPr>
        <w:pStyle w:val="Undergrupp"/>
      </w:pPr>
      <w:r w:rsidRPr="23B24896">
        <w:t>Föroreningar</w:t>
      </w:r>
    </w:p>
    <w:p w14:paraId="38D9C775" w14:textId="4A60A8FA" w:rsidR="186F80EA" w:rsidRPr="00E80212" w:rsidRDefault="55568F27" w:rsidP="3C17DE5A">
      <w:pPr>
        <w:rPr>
          <w:rFonts w:ascii="Segoe UI" w:eastAsia="Segoe UI" w:hAnsi="Segoe UI" w:cs="Segoe UI"/>
          <w:sz w:val="21"/>
          <w:szCs w:val="21"/>
        </w:rPr>
      </w:pPr>
      <w:r w:rsidRPr="00E80212">
        <w:t xml:space="preserve">En historisk inventering motsvarande MIFO fas 1 har utförts av WSP (2026‑01‑28) i syfte att bedöma om mark eller grundvatten inom planområdet kan vara påverkat av tidigare markanvändning eller av närliggande potentiellt förorenade områden. Inventeringen omfattar såväl planområdet som fem EBH‑objekt i närområdet som identifierats av Länsstyrelsen. </w:t>
      </w:r>
    </w:p>
    <w:p w14:paraId="0A80F827" w14:textId="15C19C84" w:rsidR="186F80EA" w:rsidRPr="00E80212" w:rsidRDefault="55568F27" w:rsidP="3C17DE5A">
      <w:pPr>
        <w:rPr>
          <w:rFonts w:ascii="Segoe UI" w:eastAsia="Segoe UI" w:hAnsi="Segoe UI" w:cs="Segoe UI"/>
          <w:sz w:val="21"/>
          <w:szCs w:val="21"/>
        </w:rPr>
      </w:pPr>
      <w:r w:rsidRPr="00E80212">
        <w:t xml:space="preserve">Sammanställningen visar att det inte bedrivits någon miljöstörande verksamhet inom planområdet, som historiskt utgjorts av åkermark och senare studentbostäder och uppställningsplats. </w:t>
      </w:r>
      <w:r w:rsidR="00E80212" w:rsidRPr="00E80212">
        <w:t>Inget känt spill</w:t>
      </w:r>
      <w:r w:rsidRPr="00E80212">
        <w:t xml:space="preserve">, olyckor eller markundersökningar finns registrerade. Risken för föroreningar inom området bedöms därför som mycket liten, även om mindre lokala spill och användning av bekämpningsmedel vid tidigare jordbruk inte helt kan uteslutas. </w:t>
      </w:r>
    </w:p>
    <w:p w14:paraId="455826B8" w14:textId="3EF2295A" w:rsidR="186F80EA" w:rsidRPr="00E80212" w:rsidRDefault="55568F27" w:rsidP="3C17DE5A">
      <w:pPr>
        <w:rPr>
          <w:rFonts w:ascii="Segoe UI" w:eastAsia="Segoe UI" w:hAnsi="Segoe UI" w:cs="Segoe UI"/>
          <w:sz w:val="21"/>
          <w:szCs w:val="21"/>
        </w:rPr>
      </w:pPr>
      <w:r w:rsidRPr="00E80212">
        <w:t xml:space="preserve">De närliggande EBH‑objekten (bland annat drivmedelshantering på Motorn 9, tidigare verkstads- och tvätteriverksamhet samt äldre åkeriverksamhet) ligger samtliga nedströms planområdet i förhållande till det generella grundvattenflödet mot </w:t>
      </w:r>
      <w:proofErr w:type="spellStart"/>
      <w:r w:rsidRPr="00E80212">
        <w:t>Afsån</w:t>
      </w:r>
      <w:proofErr w:type="spellEnd"/>
      <w:r w:rsidRPr="00E80212">
        <w:t>. Därmed är risken för att föroreningar skulle spridas mot planområdet begränsad. I inventeringen görs bedömningen att eventuella fönster för påverkan är små och att några indikationer på faktisk spridning saknas.</w:t>
      </w:r>
    </w:p>
    <w:p w14:paraId="2213696B" w14:textId="3C435648" w:rsidR="186F80EA" w:rsidRPr="00E80212" w:rsidRDefault="55568F27" w:rsidP="3C17DE5A">
      <w:r w:rsidRPr="00E80212">
        <w:t xml:space="preserve">Kommunen gör sammantaget bedömningen att marken är lämplig för den planerade markanvändningen och att riskerna kopplade till förorenad mark är små och hanterbara. De identifierade potentiella riskerna bedöms inte påverka möjligheten att genomföra </w:t>
      </w:r>
      <w:r w:rsidR="00E80212" w:rsidRPr="00E80212">
        <w:t>planförslaget</w:t>
      </w:r>
      <w:r w:rsidRPr="00E80212">
        <w:t>. Som en försiktighetsåtgärd rekommenderar inventeringen att eventuell provtagning i samband med fortsatt projektering sker om markarbeten påträffar misstänkt förorenad jord eller om grundvattenrör ändå anläggs av andra skäl.</w:t>
      </w:r>
    </w:p>
    <w:p w14:paraId="0B3D1A91" w14:textId="77777777" w:rsidR="00B513AA" w:rsidRPr="00917DB6" w:rsidRDefault="00B513AA" w:rsidP="00B513AA">
      <w:pPr>
        <w:pStyle w:val="Rubrikpb"/>
        <w:rPr>
          <w:noProof/>
        </w:rPr>
      </w:pPr>
      <w:bookmarkStart w:id="132" w:name="_Toc89446102"/>
      <w:bookmarkStart w:id="133" w:name="_Toc101363609"/>
      <w:r w:rsidRPr="00917DB6">
        <w:rPr>
          <w:noProof/>
        </w:rPr>
        <w:lastRenderedPageBreak/>
        <w:t>Sociala</w:t>
      </w:r>
      <w:bookmarkEnd w:id="132"/>
      <w:bookmarkEnd w:id="133"/>
    </w:p>
    <w:p w14:paraId="3128BA65" w14:textId="11693F01" w:rsidR="00126CEB" w:rsidRPr="00E53D29" w:rsidRDefault="00126CEB" w:rsidP="00B513AA">
      <w:pPr>
        <w:rPr>
          <w:noProof/>
        </w:rPr>
      </w:pPr>
      <w:bookmarkStart w:id="134" w:name="ko_sociala01"/>
      <w:r w:rsidRPr="00E53D29">
        <w:rPr>
          <w:noProof/>
        </w:rPr>
        <w:t>Planförslaget bedöms ha positiva sociala konsekvenser, då det möjliggör ny bostadsbebyggelse i centrala Vara med närhet till samhällsservice såsom vård, omsorg, skolor och handel. Möjligheten att även tillåta kontors- och centrumverksamheter kan skapa nya arbetstillfällen i tätorten, vilket ytterligare stärker de sociala förutsättningarna och bidrar till en levande och attraktiv stadsmiljö.</w:t>
      </w:r>
    </w:p>
    <w:p w14:paraId="3B207A04" w14:textId="11693F01" w:rsidR="00B513AA" w:rsidRPr="009A5EA1" w:rsidRDefault="00B513AA" w:rsidP="00B513AA">
      <w:pPr>
        <w:pStyle w:val="Rubrikpb"/>
        <w:rPr>
          <w:noProof/>
        </w:rPr>
      </w:pPr>
      <w:bookmarkStart w:id="135" w:name="_Toc89446105"/>
      <w:bookmarkStart w:id="136" w:name="_Toc101363612"/>
      <w:bookmarkEnd w:id="134"/>
      <w:r w:rsidRPr="009A5EA1">
        <w:rPr>
          <w:noProof/>
        </w:rPr>
        <w:t>Riksintresse</w:t>
      </w:r>
      <w:bookmarkEnd w:id="135"/>
      <w:bookmarkEnd w:id="136"/>
    </w:p>
    <w:p w14:paraId="352A12DF" w14:textId="243EB504" w:rsidR="00B513AA" w:rsidRPr="00276C49" w:rsidRDefault="003C11C6" w:rsidP="003C11C6">
      <w:pPr>
        <w:rPr>
          <w:i/>
          <w:noProof/>
          <w:highlight w:val="yellow"/>
        </w:rPr>
      </w:pPr>
      <w:bookmarkStart w:id="137" w:name="ko_riksintresse01"/>
      <w:r w:rsidRPr="003C11C6">
        <w:rPr>
          <w:noProof/>
          <w:shd w:val="clear" w:color="auto" w:fill="FFFFFF"/>
        </w:rPr>
        <w:t xml:space="preserve">Inga riksintressen påverkas genom planförslaget. </w:t>
      </w:r>
      <w:bookmarkStart w:id="138" w:name="ko_natura200001"/>
      <w:bookmarkEnd w:id="137"/>
    </w:p>
    <w:p w14:paraId="2A22BF44" w14:textId="5A2D2626" w:rsidR="00B513AA" w:rsidRPr="002B37F8" w:rsidRDefault="00B513AA" w:rsidP="00B513AA">
      <w:pPr>
        <w:pStyle w:val="Rubrikpb"/>
        <w:rPr>
          <w:noProof/>
        </w:rPr>
      </w:pPr>
      <w:bookmarkStart w:id="139" w:name="_Toc89446128"/>
      <w:bookmarkStart w:id="140" w:name="_Toc101363635"/>
      <w:bookmarkEnd w:id="138"/>
      <w:r w:rsidRPr="1D3006CB">
        <w:rPr>
          <w:noProof/>
        </w:rPr>
        <w:t>Hushållningsbestämmelser enligt 3 kap Miljöbalken</w:t>
      </w:r>
    </w:p>
    <w:p w14:paraId="7BEC121E" w14:textId="27201278" w:rsidR="00920CF6" w:rsidRPr="00920CF6" w:rsidRDefault="00920CF6" w:rsidP="1D3006CB">
      <w:pPr>
        <w:rPr>
          <w:noProof/>
        </w:rPr>
      </w:pPr>
      <w:bookmarkStart w:id="141" w:name="ko_ekologisktsärskiltkänsligaområden01"/>
      <w:bookmarkEnd w:id="139"/>
      <w:bookmarkEnd w:id="140"/>
      <w:r w:rsidRPr="1D3006CB">
        <w:rPr>
          <w:noProof/>
        </w:rPr>
        <w:t>Planområdet omfattas inte av några hushållningsbestämmelser enligt 3 kap. miljöbalken. Planen medför därmed inga konsekvenser i förhållande till dessa regler.</w:t>
      </w:r>
    </w:p>
    <w:p w14:paraId="5C9E2C87" w14:textId="5489CFC9" w:rsidR="00920CF6" w:rsidRPr="005177BC" w:rsidRDefault="00920CF6" w:rsidP="003C11C6">
      <w:pPr>
        <w:rPr>
          <w:iCs/>
          <w:noProof/>
        </w:rPr>
      </w:pPr>
      <w:r w:rsidRPr="00920CF6">
        <w:rPr>
          <w:iCs/>
          <w:noProof/>
        </w:rPr>
        <w:t>Planen innebär en förtätning inom redan ianspråktagen mark i ett befintligt bebyggt område och tar inte i anspråk någon jordbruksmark eller annan mark av betydelse för jord- eller skogsbruk. Därmed påverkas inte mark- och vattenområden som enligt hushållningsbestämmelserna bör skyddas från exploatering.</w:t>
      </w:r>
    </w:p>
    <w:p w14:paraId="7CFABEF8" w14:textId="77777777" w:rsidR="00B513AA" w:rsidRPr="0024675A" w:rsidRDefault="00B513AA" w:rsidP="00B513AA">
      <w:pPr>
        <w:pStyle w:val="Rubrikpb"/>
      </w:pPr>
      <w:bookmarkStart w:id="142" w:name="_Toc89446133"/>
      <w:bookmarkStart w:id="143" w:name="_Toc101363640"/>
      <w:bookmarkEnd w:id="141"/>
      <w:r w:rsidRPr="0024675A">
        <w:t>Trafik</w:t>
      </w:r>
      <w:bookmarkEnd w:id="142"/>
      <w:bookmarkEnd w:id="143"/>
    </w:p>
    <w:p w14:paraId="7061FD64" w14:textId="1F1F9BEC" w:rsidR="00B513AA" w:rsidRPr="0024675A" w:rsidRDefault="00B513AA" w:rsidP="00B513AA">
      <w:pPr>
        <w:pStyle w:val="Undergrupp"/>
        <w:rPr>
          <w:lang w:val="en-US"/>
        </w:rPr>
      </w:pPr>
      <w:bookmarkStart w:id="144" w:name="_Toc89446134"/>
      <w:bookmarkStart w:id="145" w:name="_Toc101363641"/>
      <w:r w:rsidRPr="0024675A">
        <w:t>Motortrafik</w:t>
      </w:r>
      <w:bookmarkEnd w:id="144"/>
      <w:bookmarkEnd w:id="145"/>
    </w:p>
    <w:p w14:paraId="04E19FC6" w14:textId="5AAD8131" w:rsidR="00C24B34" w:rsidRDefault="00C24B34" w:rsidP="00C24B34">
      <w:pPr>
        <w:rPr>
          <w:iCs/>
          <w:noProof/>
          <w:shd w:val="clear" w:color="auto" w:fill="FFFFFF"/>
        </w:rPr>
      </w:pPr>
      <w:bookmarkStart w:id="146" w:name="ko_motortrafik01"/>
      <w:r w:rsidRPr="000E4A30">
        <w:rPr>
          <w:iCs/>
          <w:noProof/>
          <w:shd w:val="clear" w:color="auto" w:fill="FFFFFF"/>
        </w:rPr>
        <w:t xml:space="preserve">Den ökade trafikmängd som blir i och med planförslaget förväntas i </w:t>
      </w:r>
      <w:r w:rsidRPr="002D58FB">
        <w:rPr>
          <w:iCs/>
          <w:noProof/>
          <w:shd w:val="clear" w:color="auto" w:fill="FFFFFF"/>
        </w:rPr>
        <w:t>princip vara de hushåll som tillkommer. Förutsatt att det byggs</w:t>
      </w:r>
      <w:r w:rsidR="002D58FB" w:rsidRPr="002D58FB">
        <w:rPr>
          <w:iCs/>
          <w:noProof/>
          <w:shd w:val="clear" w:color="auto" w:fill="FFFFFF"/>
        </w:rPr>
        <w:t xml:space="preserve"> </w:t>
      </w:r>
      <w:r w:rsidR="00ED35E6">
        <w:rPr>
          <w:iCs/>
          <w:noProof/>
          <w:shd w:val="clear" w:color="auto" w:fill="FFFFFF"/>
        </w:rPr>
        <w:t>30-60</w:t>
      </w:r>
      <w:r w:rsidRPr="002D58FB">
        <w:rPr>
          <w:iCs/>
          <w:noProof/>
          <w:shd w:val="clear" w:color="auto" w:fill="FFFFFF"/>
        </w:rPr>
        <w:t xml:space="preserve"> bostäder kan</w:t>
      </w:r>
      <w:r>
        <w:rPr>
          <w:iCs/>
          <w:noProof/>
          <w:shd w:val="clear" w:color="auto" w:fill="FFFFFF"/>
        </w:rPr>
        <w:t xml:space="preserve"> de ökade </w:t>
      </w:r>
      <w:r w:rsidRPr="00AC06FB">
        <w:rPr>
          <w:iCs/>
          <w:noProof/>
          <w:shd w:val="clear" w:color="auto" w:fill="FFFFFF"/>
        </w:rPr>
        <w:t xml:space="preserve">trafikantalet bli </w:t>
      </w:r>
      <w:r w:rsidR="00ED03D8" w:rsidRPr="00AC06FB">
        <w:rPr>
          <w:iCs/>
          <w:noProof/>
          <w:shd w:val="clear" w:color="auto" w:fill="FFFFFF"/>
        </w:rPr>
        <w:t>30</w:t>
      </w:r>
      <w:r w:rsidRPr="00AC06FB">
        <w:rPr>
          <w:iCs/>
          <w:noProof/>
          <w:shd w:val="clear" w:color="auto" w:fill="FFFFFF"/>
        </w:rPr>
        <w:t xml:space="preserve"> till </w:t>
      </w:r>
      <w:r w:rsidR="00AC06FB" w:rsidRPr="00AC06FB">
        <w:rPr>
          <w:iCs/>
          <w:noProof/>
          <w:shd w:val="clear" w:color="auto" w:fill="FFFFFF"/>
        </w:rPr>
        <w:t>60</w:t>
      </w:r>
      <w:r w:rsidRPr="00AC06FB">
        <w:rPr>
          <w:iCs/>
          <w:noProof/>
          <w:shd w:val="clear" w:color="auto" w:fill="FFFFFF"/>
        </w:rPr>
        <w:t xml:space="preserve"> rörelser</w:t>
      </w:r>
      <w:r>
        <w:rPr>
          <w:iCs/>
          <w:noProof/>
          <w:shd w:val="clear" w:color="auto" w:fill="FFFFFF"/>
        </w:rPr>
        <w:t xml:space="preserve"> per dag, förutsatt att varje hushåll har ett fordon och kör fram och tillbaka varje dag. Denna ökning bedöms vara marginell.</w:t>
      </w:r>
    </w:p>
    <w:p w14:paraId="76A0ECD1" w14:textId="17164AAE" w:rsidR="00C24B34" w:rsidRPr="00C24B34" w:rsidRDefault="00C24B34" w:rsidP="00B513AA">
      <w:pPr>
        <w:rPr>
          <w:iCs/>
          <w:noProof/>
          <w:shd w:val="clear" w:color="auto" w:fill="FFFFFF"/>
        </w:rPr>
      </w:pPr>
      <w:r>
        <w:rPr>
          <w:iCs/>
          <w:noProof/>
          <w:shd w:val="clear" w:color="auto" w:fill="FFFFFF"/>
        </w:rPr>
        <w:t xml:space="preserve">Mot </w:t>
      </w:r>
      <w:r w:rsidR="00722142">
        <w:rPr>
          <w:iCs/>
          <w:noProof/>
          <w:shd w:val="clear" w:color="auto" w:fill="FFFFFF"/>
        </w:rPr>
        <w:t>T</w:t>
      </w:r>
      <w:r>
        <w:rPr>
          <w:iCs/>
          <w:noProof/>
          <w:shd w:val="clear" w:color="auto" w:fill="FFFFFF"/>
        </w:rPr>
        <w:t>org</w:t>
      </w:r>
      <w:r w:rsidR="00722142">
        <w:rPr>
          <w:iCs/>
          <w:noProof/>
          <w:shd w:val="clear" w:color="auto" w:fill="FFFFFF"/>
        </w:rPr>
        <w:t>g</w:t>
      </w:r>
      <w:r>
        <w:rPr>
          <w:iCs/>
          <w:noProof/>
          <w:shd w:val="clear" w:color="auto" w:fill="FFFFFF"/>
        </w:rPr>
        <w:t>atan</w:t>
      </w:r>
      <w:r w:rsidR="00722142">
        <w:rPr>
          <w:iCs/>
          <w:noProof/>
          <w:shd w:val="clear" w:color="auto" w:fill="FFFFFF"/>
        </w:rPr>
        <w:t xml:space="preserve"> och Rönngatan</w:t>
      </w:r>
      <w:r>
        <w:rPr>
          <w:iCs/>
          <w:noProof/>
          <w:shd w:val="clear" w:color="auto" w:fill="FFFFFF"/>
        </w:rPr>
        <w:t xml:space="preserve"> sätts ett utfartsförbud ut för att undvika påfart på gatan. Trafik från bostäder leds ut mot Södergatan</w:t>
      </w:r>
      <w:r w:rsidR="00345941">
        <w:rPr>
          <w:iCs/>
          <w:noProof/>
          <w:shd w:val="clear" w:color="auto" w:fill="FFFFFF"/>
        </w:rPr>
        <w:t>.</w:t>
      </w:r>
    </w:p>
    <w:p w14:paraId="702DA99A" w14:textId="77777777" w:rsidR="00B513AA" w:rsidRDefault="00B513AA" w:rsidP="00B513AA">
      <w:pPr>
        <w:pStyle w:val="Undergrupp"/>
      </w:pPr>
      <w:bookmarkStart w:id="147" w:name="_Toc89446135"/>
      <w:bookmarkStart w:id="148" w:name="_Toc101363642"/>
      <w:bookmarkEnd w:id="146"/>
      <w:r w:rsidRPr="00C24B34">
        <w:lastRenderedPageBreak/>
        <w:t>Gång- och cykeltrafik</w:t>
      </w:r>
      <w:bookmarkEnd w:id="147"/>
      <w:bookmarkEnd w:id="148"/>
    </w:p>
    <w:p w14:paraId="118732FD" w14:textId="2B3880AF" w:rsidR="00C24B34" w:rsidRPr="00C24B34" w:rsidRDefault="00C24B34" w:rsidP="00C24B34">
      <w:pPr>
        <w:rPr>
          <w:iCs/>
          <w:noProof/>
          <w:shd w:val="clear" w:color="auto" w:fill="FFFFFF"/>
        </w:rPr>
      </w:pPr>
      <w:r>
        <w:rPr>
          <w:iCs/>
          <w:noProof/>
          <w:shd w:val="clear" w:color="auto" w:fill="FFFFFF"/>
        </w:rPr>
        <w:t>Gång- och cykeltrafik till och från bostäder leds</w:t>
      </w:r>
      <w:r w:rsidR="00E949AB">
        <w:rPr>
          <w:iCs/>
          <w:noProof/>
          <w:shd w:val="clear" w:color="auto" w:fill="FFFFFF"/>
        </w:rPr>
        <w:t xml:space="preserve"> </w:t>
      </w:r>
      <w:r>
        <w:rPr>
          <w:iCs/>
          <w:noProof/>
          <w:shd w:val="clear" w:color="auto" w:fill="FFFFFF"/>
        </w:rPr>
        <w:t>ut mot Rönngatan. Torggatan har befintlig gång- och cykelväg</w:t>
      </w:r>
      <w:r w:rsidR="00315773">
        <w:rPr>
          <w:iCs/>
          <w:noProof/>
          <w:shd w:val="clear" w:color="auto" w:fill="FFFFFF"/>
        </w:rPr>
        <w:t>.</w:t>
      </w:r>
      <w:r>
        <w:rPr>
          <w:iCs/>
          <w:noProof/>
          <w:shd w:val="clear" w:color="auto" w:fill="FFFFFF"/>
        </w:rPr>
        <w:t xml:space="preserve"> Inom området tillämpas gång- och cykelväg inom kvartesmark.</w:t>
      </w:r>
    </w:p>
    <w:p w14:paraId="1AC05D5F" w14:textId="735110CE" w:rsidR="00B513AA" w:rsidRPr="00276C49" w:rsidRDefault="00B513AA" w:rsidP="00B513AA">
      <w:pPr>
        <w:pStyle w:val="Rubrikpb"/>
      </w:pPr>
      <w:bookmarkStart w:id="149" w:name="ko_annat02"/>
      <w:r w:rsidRPr="57DD4FE3">
        <w:t>Nollalternativ</w:t>
      </w:r>
    </w:p>
    <w:p w14:paraId="536F01C5" w14:textId="5E702099" w:rsidR="00B513AA" w:rsidRPr="007F59B7" w:rsidRDefault="162B9AC5" w:rsidP="57DD4FE3">
      <w:pPr>
        <w:rPr>
          <w:i/>
          <w:iCs/>
          <w:highlight w:val="yellow"/>
        </w:rPr>
      </w:pPr>
      <w:r w:rsidRPr="57DD4FE3">
        <w:t xml:space="preserve">Ett nollalternativ innebär att inga av det i detaljplanen redovisade förslagen genomförs. </w:t>
      </w:r>
      <w:r w:rsidR="0ED39FA9" w:rsidRPr="57DD4FE3">
        <w:t xml:space="preserve">Det betyder att den gällande detaljplanen fortfarande gäller och tillåter en mindre byggrätt för friliggande bostäder. </w:t>
      </w:r>
    </w:p>
    <w:p w14:paraId="6CE03883" w14:textId="52577504" w:rsidR="00B513AA" w:rsidRPr="007F59B7" w:rsidRDefault="00B513AA" w:rsidP="00B513AA">
      <w:pPr>
        <w:pStyle w:val="Huvudrubrikpb"/>
        <w:rPr>
          <w:noProof/>
        </w:rPr>
      </w:pPr>
      <w:bookmarkStart w:id="150" w:name="_Toc89446138"/>
      <w:bookmarkStart w:id="151" w:name="_Toc101363645"/>
      <w:bookmarkStart w:id="152" w:name="_Toc104281277"/>
      <w:bookmarkEnd w:id="149"/>
      <w:r w:rsidRPr="00B32321">
        <w:rPr>
          <w:noProof/>
        </w:rPr>
        <w:lastRenderedPageBreak/>
        <w:t>Genomförandefrågor</w:t>
      </w:r>
      <w:bookmarkEnd w:id="150"/>
      <w:bookmarkEnd w:id="151"/>
      <w:bookmarkEnd w:id="152"/>
    </w:p>
    <w:p w14:paraId="19C8C415" w14:textId="77777777" w:rsidR="00B513AA" w:rsidRPr="007F59B7" w:rsidRDefault="00B513AA" w:rsidP="00B513AA">
      <w:r w:rsidRPr="007F59B7">
        <w:t>Genomförandedelen har till uppgift att redovisa de organisatoriska, fastighetsrättsliga, ekonomiska och tekniska åtgärder som behövs för att åstadkomma ett samordnat och ändamålsenligt genomförande av detaljplanen. Plan- och genomförandebeskrivningen har ingen rättsverkan. Avsikten med beskrivningen av genomförandet av projektet är att den ska vara vägledande vid genomförandet av detaljplanen.</w:t>
      </w:r>
    </w:p>
    <w:p w14:paraId="56AFDF7C" w14:textId="77777777" w:rsidR="00B513AA" w:rsidRPr="007C5B82" w:rsidRDefault="00B513AA" w:rsidP="00B513AA">
      <w:pPr>
        <w:pStyle w:val="Rubrikpb"/>
        <w:rPr>
          <w:noProof/>
        </w:rPr>
      </w:pPr>
      <w:bookmarkStart w:id="153" w:name="_Toc89446144"/>
      <w:bookmarkStart w:id="154" w:name="_Toc101363651"/>
      <w:bookmarkStart w:id="155" w:name="gf_fastighetsrättsligafrågor02"/>
      <w:r w:rsidRPr="007C5B82">
        <w:rPr>
          <w:noProof/>
        </w:rPr>
        <w:t>Fastighetsrättsliga frågor</w:t>
      </w:r>
      <w:bookmarkEnd w:id="153"/>
      <w:bookmarkEnd w:id="154"/>
    </w:p>
    <w:p w14:paraId="6ADA49C9" w14:textId="77777777" w:rsidR="00B513AA" w:rsidRPr="007C5B82" w:rsidRDefault="00B513AA" w:rsidP="00B513AA">
      <w:pPr>
        <w:rPr>
          <w:noProof/>
          <w:shd w:val="clear" w:color="auto" w:fill="FFFFFF"/>
        </w:rPr>
      </w:pPr>
      <w:r w:rsidRPr="007C5B82">
        <w:rPr>
          <w:noProof/>
          <w:shd w:val="clear" w:color="auto" w:fill="FFFFFF"/>
        </w:rPr>
        <w:t>Här beskrivs de fastighetsrättsliga åtgärderna som behövs för att planen ska kunna genomföras på ett samordat och ändamålsenligt sätt. Även konsekvenserna av planens genomförande avseende kommande fastighetsbildning beskrivs.</w:t>
      </w:r>
    </w:p>
    <w:p w14:paraId="534DA1AC" w14:textId="77777777" w:rsidR="00B513AA" w:rsidRPr="00432DB0" w:rsidRDefault="00B513AA" w:rsidP="00B513AA">
      <w:pPr>
        <w:pStyle w:val="Rubrikpb"/>
        <w:rPr>
          <w:noProof/>
        </w:rPr>
      </w:pPr>
      <w:bookmarkStart w:id="156" w:name="gf_fastighetsrättsligafrågor01"/>
      <w:bookmarkEnd w:id="155"/>
      <w:r w:rsidRPr="00432DB0">
        <w:rPr>
          <w:noProof/>
          <w:shd w:val="clear" w:color="auto" w:fill="FFFFFF"/>
        </w:rPr>
        <w:t>Markägoförhållande</w:t>
      </w:r>
    </w:p>
    <w:p w14:paraId="11181F8C" w14:textId="15F12E8B" w:rsidR="00B513AA" w:rsidRPr="00995C11" w:rsidRDefault="00B513AA" w:rsidP="00995C11">
      <w:pPr>
        <w:pStyle w:val="Undergrupp"/>
        <w:rPr>
          <w:noProof/>
          <w:lang w:val="en-US"/>
        </w:rPr>
      </w:pPr>
      <w:bookmarkStart w:id="157" w:name="_Toc89446146"/>
      <w:bookmarkStart w:id="158" w:name="_Toc101363653"/>
      <w:bookmarkEnd w:id="156"/>
      <w:r w:rsidRPr="00432DB0">
        <w:rPr>
          <w:noProof/>
        </w:rPr>
        <w:t>Förändrad fastighetsindelning</w:t>
      </w:r>
      <w:bookmarkStart w:id="159" w:name="ko_fastigheterochrättigheter01"/>
      <w:bookmarkEnd w:id="157"/>
      <w:bookmarkEnd w:id="158"/>
    </w:p>
    <w:p w14:paraId="27224363" w14:textId="6306C4E6" w:rsidR="00432DB0" w:rsidRPr="003F4A54" w:rsidRDefault="00432DB0" w:rsidP="00B513AA">
      <w:pPr>
        <w:rPr>
          <w:iCs/>
        </w:rPr>
      </w:pPr>
      <w:bookmarkStart w:id="160" w:name="gf_förändradfastighetsindelning02"/>
      <w:bookmarkEnd w:id="159"/>
      <w:r w:rsidRPr="003F4A54">
        <w:rPr>
          <w:iCs/>
        </w:rPr>
        <w:t xml:space="preserve">Vid genomförandet av detaljplanen bör </w:t>
      </w:r>
      <w:r w:rsidR="003B0D89" w:rsidRPr="003F4A54">
        <w:rPr>
          <w:iCs/>
        </w:rPr>
        <w:t xml:space="preserve">fastigheterna inom planområdet regleras </w:t>
      </w:r>
      <w:r w:rsidR="001626A0" w:rsidRPr="003F4A54">
        <w:rPr>
          <w:iCs/>
        </w:rPr>
        <w:t>till e</w:t>
      </w:r>
      <w:r w:rsidR="00770CD0" w:rsidRPr="003F4A54">
        <w:rPr>
          <w:iCs/>
        </w:rPr>
        <w:t>n</w:t>
      </w:r>
      <w:r w:rsidR="00195D12">
        <w:rPr>
          <w:iCs/>
        </w:rPr>
        <w:t xml:space="preserve"> enda fastighet</w:t>
      </w:r>
      <w:r w:rsidR="00C159CC" w:rsidRPr="003F4A54">
        <w:rPr>
          <w:iCs/>
        </w:rPr>
        <w:t xml:space="preserve">. </w:t>
      </w:r>
      <w:r w:rsidR="00D33FCF" w:rsidRPr="003F4A54">
        <w:rPr>
          <w:iCs/>
        </w:rPr>
        <w:t xml:space="preserve">Fastighetsägaren är </w:t>
      </w:r>
      <w:r w:rsidR="00CE0B8E" w:rsidRPr="003F4A54">
        <w:rPr>
          <w:iCs/>
        </w:rPr>
        <w:t xml:space="preserve">ansvarig för att ansöka om en sådan Lantmäteriförrättning. </w:t>
      </w:r>
    </w:p>
    <w:p w14:paraId="503FC176" w14:textId="77777777" w:rsidR="00B513AA" w:rsidRPr="003F4A54" w:rsidRDefault="00B513AA" w:rsidP="00B513AA">
      <w:pPr>
        <w:pStyle w:val="Undergrupp"/>
        <w:rPr>
          <w:lang w:val="en-US"/>
        </w:rPr>
      </w:pPr>
      <w:bookmarkStart w:id="161" w:name="_Toc89446147"/>
      <w:bookmarkStart w:id="162" w:name="_Toc101363654"/>
      <w:bookmarkEnd w:id="160"/>
      <w:r w:rsidRPr="003F4A54">
        <w:t>Rättigheter</w:t>
      </w:r>
      <w:bookmarkEnd w:id="161"/>
      <w:bookmarkEnd w:id="162"/>
    </w:p>
    <w:p w14:paraId="339EF2A1" w14:textId="19ECC1DB" w:rsidR="00195D12" w:rsidRPr="00195D12" w:rsidRDefault="00195D12" w:rsidP="00B513AA">
      <w:pPr>
        <w:rPr>
          <w:iCs/>
        </w:rPr>
      </w:pPr>
      <w:bookmarkStart w:id="163" w:name="gf_rättigheter01"/>
      <w:r w:rsidRPr="00195D12">
        <w:rPr>
          <w:iCs/>
        </w:rPr>
        <w:t>Planförslaget påverkar inga befintliga rättigheter eller servitut. Om nya rättigheter eller servitut behöver bildas i samband med genomförandet av detaljplanen ansvarar fastighetsägaren för att ansöka om en sådan Lantmäteriförrättning.</w:t>
      </w:r>
    </w:p>
    <w:p w14:paraId="63D3D5C8" w14:textId="77777777" w:rsidR="00B513AA" w:rsidRPr="00EA172D" w:rsidRDefault="00B513AA" w:rsidP="00B513AA">
      <w:pPr>
        <w:pStyle w:val="Rubrikpb"/>
        <w:rPr>
          <w:noProof/>
        </w:rPr>
      </w:pPr>
      <w:bookmarkStart w:id="164" w:name="_Toc89446148"/>
      <w:bookmarkStart w:id="165" w:name="_Toc101363655"/>
      <w:bookmarkEnd w:id="163"/>
      <w:r w:rsidRPr="00EA172D">
        <w:rPr>
          <w:noProof/>
        </w:rPr>
        <w:t>Tekniska frågor</w:t>
      </w:r>
      <w:bookmarkEnd w:id="164"/>
      <w:bookmarkEnd w:id="165"/>
    </w:p>
    <w:p w14:paraId="0A0DAB88" w14:textId="77777777" w:rsidR="00B513AA" w:rsidRPr="00276C49" w:rsidRDefault="00B513AA" w:rsidP="00B513AA">
      <w:pPr>
        <w:pStyle w:val="Undergrupp"/>
        <w:rPr>
          <w:lang w:val="en-US"/>
        </w:rPr>
      </w:pPr>
      <w:bookmarkStart w:id="166" w:name="_Toc89446149"/>
      <w:bookmarkStart w:id="167" w:name="_Toc101363656"/>
      <w:r w:rsidRPr="61610E1B">
        <w:t>Tekniska åtgärder</w:t>
      </w:r>
      <w:bookmarkEnd w:id="166"/>
      <w:bookmarkEnd w:id="167"/>
    </w:p>
    <w:p w14:paraId="6E98889E" w14:textId="60505816" w:rsidR="00B513AA" w:rsidRPr="00276C49" w:rsidRDefault="00B513AA" w:rsidP="00B513AA">
      <w:bookmarkStart w:id="168" w:name="gf_tekniskaåtgärder01"/>
      <w:r w:rsidRPr="61610E1B">
        <w:t xml:space="preserve">Här redovisas vilka tekniska åtgärder som behövs för att säkerställa markens lämplighet och vem som </w:t>
      </w:r>
      <w:r w:rsidRPr="61610E1B">
        <w:rPr>
          <w:noProof/>
        </w:rPr>
        <w:t>ansvarar</w:t>
      </w:r>
      <w:r w:rsidRPr="61610E1B">
        <w:t xml:space="preserve"> för att denna kommer till.</w:t>
      </w:r>
    </w:p>
    <w:p w14:paraId="2E5D2DE8" w14:textId="5C710F4A" w:rsidR="00B513AA" w:rsidRPr="00276C49" w:rsidRDefault="00B513AA" w:rsidP="00B513AA">
      <w:pPr>
        <w:tabs>
          <w:tab w:val="left" w:pos="3969"/>
        </w:tabs>
      </w:pPr>
      <w:r w:rsidRPr="61610E1B">
        <w:t>Detaljerad geoteknisk undersökning</w:t>
      </w:r>
      <w:r>
        <w:tab/>
      </w:r>
      <w:r w:rsidRPr="61610E1B">
        <w:t>Exploatör</w:t>
      </w:r>
    </w:p>
    <w:p w14:paraId="7CC34B24" w14:textId="1B3CBA2F" w:rsidR="70F4D77E" w:rsidRDefault="70F4D77E" w:rsidP="61610E1B">
      <w:pPr>
        <w:tabs>
          <w:tab w:val="left" w:pos="3969"/>
        </w:tabs>
        <w:rPr>
          <w:noProof/>
        </w:rPr>
      </w:pPr>
      <w:r w:rsidRPr="61610E1B">
        <w:rPr>
          <w:noProof/>
        </w:rPr>
        <w:lastRenderedPageBreak/>
        <w:t>Dagvattenlösning i enlighet med dagvattenutredning</w:t>
      </w:r>
      <w:r>
        <w:tab/>
      </w:r>
      <w:r w:rsidRPr="61610E1B">
        <w:rPr>
          <w:noProof/>
        </w:rPr>
        <w:t>Exploatör</w:t>
      </w:r>
    </w:p>
    <w:p w14:paraId="47B6DE18" w14:textId="77777777" w:rsidR="00B513AA" w:rsidRPr="000A4449" w:rsidRDefault="00B513AA" w:rsidP="00B513AA">
      <w:pPr>
        <w:pStyle w:val="Undergrupp"/>
        <w:rPr>
          <w:noProof/>
          <w:lang w:val="en-US"/>
        </w:rPr>
      </w:pPr>
      <w:bookmarkStart w:id="169" w:name="_Toc89446150"/>
      <w:bookmarkStart w:id="170" w:name="_Toc101363657"/>
      <w:bookmarkEnd w:id="168"/>
      <w:r w:rsidRPr="000A4449">
        <w:rPr>
          <w:noProof/>
        </w:rPr>
        <w:t>Utbyggnad allmän plats</w:t>
      </w:r>
      <w:bookmarkEnd w:id="169"/>
      <w:bookmarkEnd w:id="170"/>
    </w:p>
    <w:p w14:paraId="54314FBB" w14:textId="28375003" w:rsidR="00B513AA" w:rsidRPr="000A4449" w:rsidRDefault="106BB122" w:rsidP="00B513AA">
      <w:pPr>
        <w:rPr>
          <w:noProof/>
          <w:lang w:val="en-US"/>
        </w:rPr>
      </w:pPr>
      <w:bookmarkStart w:id="171" w:name="gf_utbyggnadallmänplats01"/>
      <w:r w:rsidRPr="000A4449">
        <w:rPr>
          <w:noProof/>
          <w:lang w:val="en-US"/>
        </w:rPr>
        <w:t>Kommunen</w:t>
      </w:r>
      <w:r w:rsidR="00B513AA" w:rsidRPr="000A4449">
        <w:rPr>
          <w:noProof/>
          <w:lang w:val="en-US"/>
        </w:rPr>
        <w:t xml:space="preserve"> ansvarar för utbyggnad och iordningsställande av anläggningar på allmän platsmark.</w:t>
      </w:r>
    </w:p>
    <w:p w14:paraId="7FE035F4" w14:textId="77777777" w:rsidR="00B513AA" w:rsidRPr="007E0F05" w:rsidRDefault="00B513AA" w:rsidP="00B513AA">
      <w:pPr>
        <w:pStyle w:val="Rubrikpb"/>
        <w:rPr>
          <w:noProof/>
        </w:rPr>
      </w:pPr>
      <w:bookmarkStart w:id="172" w:name="_Toc89446152"/>
      <w:bookmarkStart w:id="173" w:name="_Toc101363659"/>
      <w:bookmarkEnd w:id="171"/>
      <w:r w:rsidRPr="007E0F05">
        <w:rPr>
          <w:noProof/>
        </w:rPr>
        <w:t>Ekonomiska frågor</w:t>
      </w:r>
      <w:bookmarkEnd w:id="172"/>
      <w:bookmarkEnd w:id="173"/>
    </w:p>
    <w:p w14:paraId="4DB6BFE0" w14:textId="10988D7E" w:rsidR="00B513AA" w:rsidRPr="004A1890" w:rsidRDefault="004F6DF1" w:rsidP="00B513AA">
      <w:pPr>
        <w:pStyle w:val="Undergrupp"/>
        <w:rPr>
          <w:noProof/>
        </w:rPr>
      </w:pPr>
      <w:r w:rsidRPr="004A1890">
        <w:rPr>
          <w:noProof/>
        </w:rPr>
        <w:t>Planavgift</w:t>
      </w:r>
    </w:p>
    <w:p w14:paraId="58AAD517" w14:textId="11A1A9C8" w:rsidR="004F6DF1" w:rsidRPr="004A1890" w:rsidRDefault="004A1890" w:rsidP="004F6DF1">
      <w:pPr>
        <w:rPr>
          <w:lang w:eastAsia="sv-SE"/>
        </w:rPr>
      </w:pPr>
      <w:r w:rsidRPr="004A1890">
        <w:rPr>
          <w:lang w:eastAsia="sv-SE"/>
        </w:rPr>
        <w:t>Fördelningen av kostnader för framtagande av detaljplan är reglerat i ett plankostnadsavtal. Ingen planavgift ska tas ut i samband med bygglov.</w:t>
      </w:r>
    </w:p>
    <w:p w14:paraId="3576E860" w14:textId="77777777" w:rsidR="00B513AA" w:rsidRPr="004A1890" w:rsidRDefault="00B513AA" w:rsidP="00B513AA">
      <w:pPr>
        <w:pStyle w:val="Undergrupp"/>
        <w:rPr>
          <w:noProof/>
          <w:lang w:val="en-US"/>
        </w:rPr>
      </w:pPr>
      <w:bookmarkStart w:id="174" w:name="_Toc89446158"/>
      <w:bookmarkStart w:id="175" w:name="_Toc101363665"/>
      <w:r w:rsidRPr="004A1890">
        <w:rPr>
          <w:noProof/>
        </w:rPr>
        <w:t>Allmän plats</w:t>
      </w:r>
      <w:bookmarkEnd w:id="174"/>
      <w:bookmarkEnd w:id="175"/>
    </w:p>
    <w:p w14:paraId="5B14CC97" w14:textId="77777777" w:rsidR="00B513AA" w:rsidRPr="004A1890" w:rsidRDefault="00B513AA" w:rsidP="00B513AA">
      <w:pPr>
        <w:rPr>
          <w:noProof/>
        </w:rPr>
      </w:pPr>
      <w:bookmarkStart w:id="176" w:name="gf_driftallmänplats01"/>
      <w:r w:rsidRPr="004A1890">
        <w:rPr>
          <w:noProof/>
        </w:rPr>
        <w:t>Drift av allmän plats ligger på kommunen som huvudman för allmän plats.</w:t>
      </w:r>
    </w:p>
    <w:p w14:paraId="47F9A4DB" w14:textId="77777777" w:rsidR="00B513AA" w:rsidRPr="00F757B1" w:rsidRDefault="00B513AA" w:rsidP="00B513AA">
      <w:pPr>
        <w:pStyle w:val="Undergrupp"/>
        <w:rPr>
          <w:noProof/>
          <w:lang w:val="en-US"/>
        </w:rPr>
      </w:pPr>
      <w:bookmarkStart w:id="177" w:name="_Toc89446159"/>
      <w:bookmarkStart w:id="178" w:name="_Toc101363666"/>
      <w:bookmarkEnd w:id="176"/>
      <w:r w:rsidRPr="00F757B1">
        <w:rPr>
          <w:noProof/>
        </w:rPr>
        <w:t>Vatten och avlopp</w:t>
      </w:r>
      <w:bookmarkEnd w:id="177"/>
      <w:bookmarkEnd w:id="178"/>
    </w:p>
    <w:p w14:paraId="6FD775F7" w14:textId="1D8ADEDD" w:rsidR="00B513AA" w:rsidRPr="00F757B1" w:rsidRDefault="00B513AA" w:rsidP="00B513AA">
      <w:pPr>
        <w:rPr>
          <w:noProof/>
        </w:rPr>
      </w:pPr>
      <w:bookmarkStart w:id="179" w:name="gf_driftvattenochavlopp01"/>
      <w:r w:rsidRPr="00F757B1">
        <w:rPr>
          <w:noProof/>
        </w:rPr>
        <w:t>Driften för att tillhandahålla dricksvatten, hantera spillvatten och dagvatten ligger hos de</w:t>
      </w:r>
      <w:r w:rsidR="00F757B1" w:rsidRPr="00F757B1">
        <w:rPr>
          <w:noProof/>
        </w:rPr>
        <w:t>n</w:t>
      </w:r>
      <w:r w:rsidRPr="00F757B1">
        <w:rPr>
          <w:noProof/>
        </w:rPr>
        <w:t xml:space="preserve"> kommunala VA-</w:t>
      </w:r>
      <w:r w:rsidR="00F757B1" w:rsidRPr="00F757B1">
        <w:rPr>
          <w:noProof/>
        </w:rPr>
        <w:t>enheten</w:t>
      </w:r>
      <w:r w:rsidRPr="00F757B1">
        <w:rPr>
          <w:noProof/>
        </w:rPr>
        <w:t>. Planområdet planeras ingå/ingår i det kommunala verksamhetsområdet.</w:t>
      </w:r>
    </w:p>
    <w:p w14:paraId="37D57366" w14:textId="77777777" w:rsidR="00B513AA" w:rsidRPr="00F757B1" w:rsidRDefault="00B513AA" w:rsidP="00B513AA">
      <w:pPr>
        <w:rPr>
          <w:noProof/>
        </w:rPr>
      </w:pPr>
      <w:r w:rsidRPr="00F757B1">
        <w:rPr>
          <w:noProof/>
        </w:rPr>
        <w:t>Eventuell flytt av ledningar inom planområdet eller omläggning, uppdimensionering av befintliga ledningar som krävs för exploateringen bekostas av exploatören. Kostnaden för vatten och avlopp tas ut genom anslutnings- och driftavgifter enligt gällande VA-taxa.</w:t>
      </w:r>
    </w:p>
    <w:p w14:paraId="6CB5A6B6" w14:textId="77777777" w:rsidR="00B513AA" w:rsidRPr="00E9688E" w:rsidRDefault="00B513AA" w:rsidP="00B513AA">
      <w:pPr>
        <w:pStyle w:val="Rubrikpb"/>
        <w:rPr>
          <w:noProof/>
        </w:rPr>
      </w:pPr>
      <w:bookmarkStart w:id="180" w:name="_Toc89446161"/>
      <w:bookmarkStart w:id="181" w:name="_Toc101363668"/>
      <w:bookmarkStart w:id="182" w:name="gf_organisatoriskafrågor01"/>
      <w:bookmarkEnd w:id="179"/>
      <w:r w:rsidRPr="00E9688E">
        <w:rPr>
          <w:noProof/>
        </w:rPr>
        <w:t>Organisatoriska frågor</w:t>
      </w:r>
      <w:bookmarkEnd w:id="180"/>
      <w:bookmarkEnd w:id="181"/>
    </w:p>
    <w:p w14:paraId="3E4139AE" w14:textId="34DA5336" w:rsidR="00B513AA" w:rsidRPr="00276C49" w:rsidRDefault="68244D94" w:rsidP="00B513AA">
      <w:pPr>
        <w:pStyle w:val="Undergrupp"/>
        <w:rPr>
          <w:shd w:val="clear" w:color="auto" w:fill="FFFFFF"/>
        </w:rPr>
      </w:pPr>
      <w:r w:rsidRPr="0982ED9A">
        <w:rPr>
          <w:noProof/>
          <w:shd w:val="clear" w:color="auto" w:fill="FFFFFF"/>
        </w:rPr>
        <w:t>Planavgift &amp; p</w:t>
      </w:r>
      <w:r w:rsidR="00B513AA" w:rsidRPr="0982ED9A">
        <w:rPr>
          <w:noProof/>
          <w:shd w:val="clear" w:color="auto" w:fill="FFFFFF"/>
        </w:rPr>
        <w:t>lankostnadsavtal</w:t>
      </w:r>
    </w:p>
    <w:p w14:paraId="674E9217" w14:textId="77777777" w:rsidR="00B513AA" w:rsidRPr="00276C49" w:rsidRDefault="00B513AA" w:rsidP="00B513AA">
      <w:r>
        <w:t>Plankostnadsavtal har upprättats vid inledning av planarbetet. Avtalet har hanterat exploatörens och kommunens åtaganden och kostnader för framställning av detaljplanen. Kostnaden för detaljplanen tas ut via plankostnadsavtal mellan kommunen och exploatören. Ingen planavgift tas ut vid bygglov.</w:t>
      </w:r>
    </w:p>
    <w:p w14:paraId="46458774" w14:textId="77777777" w:rsidR="001744B5" w:rsidRDefault="001744B5">
      <w:pPr>
        <w:spacing w:before="0" w:after="160" w:line="259" w:lineRule="auto"/>
        <w:rPr>
          <w:rFonts w:ascii="Franklin Gothic Book" w:eastAsia="Arial" w:hAnsi="Franklin Gothic Book" w:cs="Arial"/>
          <w:noProof/>
          <w:color w:val="344055"/>
          <w:sz w:val="28"/>
          <w:lang w:eastAsia="sv-SE"/>
        </w:rPr>
      </w:pPr>
      <w:bookmarkStart w:id="183" w:name="_Toc89446162"/>
      <w:bookmarkStart w:id="184" w:name="_Toc101363669"/>
      <w:bookmarkEnd w:id="182"/>
      <w:r>
        <w:rPr>
          <w:noProof/>
        </w:rPr>
        <w:br w:type="page"/>
      </w:r>
    </w:p>
    <w:p w14:paraId="4C4759F1" w14:textId="1DA10B91" w:rsidR="00B513AA" w:rsidRPr="00527624" w:rsidRDefault="00B513AA" w:rsidP="00B513AA">
      <w:pPr>
        <w:pStyle w:val="Undergrupp"/>
        <w:rPr>
          <w:noProof/>
        </w:rPr>
      </w:pPr>
      <w:r w:rsidRPr="00527624">
        <w:rPr>
          <w:noProof/>
        </w:rPr>
        <w:lastRenderedPageBreak/>
        <w:t>Exploateringsavtal</w:t>
      </w:r>
      <w:bookmarkEnd w:id="183"/>
      <w:bookmarkEnd w:id="184"/>
    </w:p>
    <w:p w14:paraId="51F1555B" w14:textId="1EA8FFCF" w:rsidR="00C778E3" w:rsidRPr="00527624" w:rsidRDefault="00527624" w:rsidP="00C65165">
      <w:pPr>
        <w:rPr>
          <w:lang w:eastAsia="sv-SE"/>
        </w:rPr>
      </w:pPr>
      <w:r w:rsidRPr="00527624">
        <w:rPr>
          <w:lang w:eastAsia="sv-SE"/>
        </w:rPr>
        <w:t>Något e</w:t>
      </w:r>
      <w:r w:rsidR="00C778E3" w:rsidRPr="00527624">
        <w:rPr>
          <w:lang w:eastAsia="sv-SE"/>
        </w:rPr>
        <w:t xml:space="preserve">xploateringsavtal </w:t>
      </w:r>
      <w:r w:rsidRPr="00527624">
        <w:rPr>
          <w:lang w:eastAsia="sv-SE"/>
        </w:rPr>
        <w:t>kommer inte</w:t>
      </w:r>
      <w:r w:rsidR="00C778E3" w:rsidRPr="00527624">
        <w:rPr>
          <w:lang w:eastAsia="sv-SE"/>
        </w:rPr>
        <w:t xml:space="preserve"> att tecknas i samband med detta planförslag.</w:t>
      </w:r>
    </w:p>
    <w:p w14:paraId="1D7D7497" w14:textId="77777777" w:rsidR="00B513AA" w:rsidRPr="00276C49" w:rsidRDefault="00B513AA" w:rsidP="00B513AA">
      <w:pPr>
        <w:pStyle w:val="Undergrupp"/>
        <w:rPr>
          <w:noProof/>
          <w:highlight w:val="yellow"/>
          <w:lang w:val="en-US"/>
        </w:rPr>
      </w:pPr>
      <w:bookmarkStart w:id="185" w:name="_Toc89446163"/>
      <w:bookmarkStart w:id="186" w:name="_Toc101363670"/>
      <w:r w:rsidRPr="00C853B6">
        <w:rPr>
          <w:noProof/>
        </w:rPr>
        <w:t>Markanvisning</w:t>
      </w:r>
      <w:bookmarkEnd w:id="185"/>
      <w:bookmarkEnd w:id="186"/>
    </w:p>
    <w:p w14:paraId="70EE896A" w14:textId="1F92BA23" w:rsidR="00B513AA" w:rsidRPr="00C853B6" w:rsidRDefault="00C853B6" w:rsidP="00B513AA">
      <w:pPr>
        <w:rPr>
          <w:iCs/>
          <w:noProof/>
        </w:rPr>
      </w:pPr>
      <w:bookmarkStart w:id="187" w:name="gf_markanvisning01"/>
      <w:r w:rsidRPr="00C853B6">
        <w:rPr>
          <w:iCs/>
          <w:noProof/>
        </w:rPr>
        <w:t>Någon markanvisning avses inte göras i</w:t>
      </w:r>
      <w:r w:rsidR="00527624">
        <w:rPr>
          <w:iCs/>
          <w:noProof/>
        </w:rPr>
        <w:t xml:space="preserve"> samband</w:t>
      </w:r>
      <w:r w:rsidRPr="00C853B6">
        <w:rPr>
          <w:iCs/>
          <w:noProof/>
        </w:rPr>
        <w:t xml:space="preserve"> planförslaget. </w:t>
      </w:r>
    </w:p>
    <w:p w14:paraId="0A1A8911" w14:textId="77777777" w:rsidR="00B513AA" w:rsidRPr="00156C57" w:rsidRDefault="00B513AA" w:rsidP="00B513AA">
      <w:pPr>
        <w:pStyle w:val="Undergrupp"/>
        <w:rPr>
          <w:noProof/>
          <w:lang w:val="en-US"/>
        </w:rPr>
      </w:pPr>
      <w:bookmarkStart w:id="188" w:name="_Toc89446164"/>
      <w:bookmarkStart w:id="189" w:name="_Toc101363671"/>
      <w:bookmarkEnd w:id="187"/>
      <w:r w:rsidRPr="00156C57">
        <w:rPr>
          <w:noProof/>
        </w:rPr>
        <w:t>Tidplan</w:t>
      </w:r>
      <w:bookmarkEnd w:id="188"/>
      <w:bookmarkEnd w:id="189"/>
    </w:p>
    <w:tbl>
      <w:tblPr>
        <w:tblW w:w="0" w:type="auto"/>
        <w:tblBorders>
          <w:insideV w:val="single" w:sz="4" w:space="0" w:color="auto"/>
        </w:tblBorders>
        <w:tblLook w:val="04A0" w:firstRow="1" w:lastRow="0" w:firstColumn="1" w:lastColumn="0" w:noHBand="0" w:noVBand="1"/>
      </w:tblPr>
      <w:tblGrid>
        <w:gridCol w:w="3969"/>
        <w:gridCol w:w="2836"/>
      </w:tblGrid>
      <w:tr w:rsidR="000B1A5D" w:rsidRPr="00E712EB" w14:paraId="0F1786CB" w14:textId="77777777">
        <w:trPr>
          <w:trHeight w:val="505"/>
        </w:trPr>
        <w:tc>
          <w:tcPr>
            <w:tcW w:w="3969" w:type="dxa"/>
            <w:tcBorders>
              <w:bottom w:val="single" w:sz="24" w:space="0" w:color="171C8F"/>
              <w:right w:val="single" w:sz="18" w:space="0" w:color="171C8F"/>
            </w:tcBorders>
          </w:tcPr>
          <w:p w14:paraId="236C2115" w14:textId="77777777" w:rsidR="000B1A5D" w:rsidRPr="008946C6" w:rsidRDefault="000B1A5D">
            <w:pPr>
              <w:pStyle w:val="Rubrik4"/>
              <w:rPr>
                <w:color w:val="D53A42" w:themeColor="accent3"/>
              </w:rPr>
            </w:pPr>
            <w:bookmarkStart w:id="190" w:name="_Toc89446169"/>
            <w:bookmarkStart w:id="191" w:name="_Toc101363676"/>
            <w:r w:rsidRPr="008946C6">
              <w:rPr>
                <w:color w:val="D53A42" w:themeColor="accent3"/>
              </w:rPr>
              <w:t>Steg i detaljplaneprocessen för standardförfarande</w:t>
            </w:r>
          </w:p>
        </w:tc>
        <w:tc>
          <w:tcPr>
            <w:tcW w:w="2836" w:type="dxa"/>
            <w:tcBorders>
              <w:left w:val="single" w:sz="18" w:space="0" w:color="171C8F"/>
              <w:bottom w:val="single" w:sz="24" w:space="0" w:color="171C8F"/>
            </w:tcBorders>
          </w:tcPr>
          <w:p w14:paraId="063DE219" w14:textId="77777777" w:rsidR="000B1A5D" w:rsidRPr="008946C6" w:rsidRDefault="000B1A5D">
            <w:pPr>
              <w:pStyle w:val="Rubrik4"/>
              <w:rPr>
                <w:color w:val="D53A42" w:themeColor="accent3"/>
              </w:rPr>
            </w:pPr>
            <w:r w:rsidRPr="008946C6">
              <w:rPr>
                <w:color w:val="D53A42" w:themeColor="accent3"/>
              </w:rPr>
              <w:t>Planerade tidpunkter för planen</w:t>
            </w:r>
          </w:p>
        </w:tc>
      </w:tr>
      <w:tr w:rsidR="000B1A5D" w14:paraId="175B92C8" w14:textId="77777777">
        <w:trPr>
          <w:trHeight w:val="466"/>
        </w:trPr>
        <w:tc>
          <w:tcPr>
            <w:tcW w:w="3969" w:type="dxa"/>
            <w:tcBorders>
              <w:top w:val="nil"/>
              <w:right w:val="single" w:sz="18" w:space="0" w:color="171C8F"/>
            </w:tcBorders>
          </w:tcPr>
          <w:p w14:paraId="149AC595" w14:textId="1FC97F7D" w:rsidR="000B1A5D" w:rsidRPr="005C5E61" w:rsidRDefault="0024367C">
            <w:r>
              <w:rPr>
                <w:color w:val="44546A" w:themeColor="text2"/>
              </w:rPr>
              <w:t>Planbesked i MBN</w:t>
            </w:r>
          </w:p>
        </w:tc>
        <w:tc>
          <w:tcPr>
            <w:tcW w:w="2836" w:type="dxa"/>
            <w:tcBorders>
              <w:top w:val="nil"/>
              <w:left w:val="single" w:sz="18" w:space="0" w:color="171C8F"/>
            </w:tcBorders>
          </w:tcPr>
          <w:p w14:paraId="109AA293" w14:textId="35385AD2" w:rsidR="000B1A5D" w:rsidRPr="005F02F5" w:rsidRDefault="006D7AE1">
            <w:pPr>
              <w:rPr>
                <w:color w:val="AEAAAA" w:themeColor="background2" w:themeShade="BF"/>
              </w:rPr>
            </w:pPr>
            <w:r>
              <w:t>April 2025</w:t>
            </w:r>
          </w:p>
        </w:tc>
      </w:tr>
      <w:tr w:rsidR="000B1A5D" w14:paraId="3C612651" w14:textId="77777777">
        <w:trPr>
          <w:trHeight w:val="466"/>
        </w:trPr>
        <w:tc>
          <w:tcPr>
            <w:tcW w:w="3969" w:type="dxa"/>
            <w:tcBorders>
              <w:top w:val="nil"/>
              <w:right w:val="single" w:sz="18" w:space="0" w:color="171C8F"/>
            </w:tcBorders>
          </w:tcPr>
          <w:p w14:paraId="2F1AD108" w14:textId="77777777" w:rsidR="000B1A5D" w:rsidRPr="003A70A5" w:rsidRDefault="000B1A5D">
            <w:pPr>
              <w:rPr>
                <w:color w:val="AEAAAA" w:themeColor="background2" w:themeShade="BF"/>
              </w:rPr>
            </w:pPr>
            <w:r w:rsidRPr="008946C6">
              <w:rPr>
                <w:color w:val="44546A" w:themeColor="text2"/>
              </w:rPr>
              <w:t xml:space="preserve">Samråd </w:t>
            </w:r>
          </w:p>
        </w:tc>
        <w:tc>
          <w:tcPr>
            <w:tcW w:w="2836" w:type="dxa"/>
            <w:tcBorders>
              <w:top w:val="nil"/>
              <w:left w:val="single" w:sz="18" w:space="0" w:color="171C8F"/>
            </w:tcBorders>
          </w:tcPr>
          <w:p w14:paraId="32D1F999" w14:textId="157E9633" w:rsidR="000B1A5D" w:rsidRPr="005F02F5" w:rsidRDefault="006D7AE1">
            <w:pPr>
              <w:rPr>
                <w:color w:val="AEAAAA" w:themeColor="background2" w:themeShade="BF"/>
              </w:rPr>
            </w:pPr>
            <w:r>
              <w:t>Oktober 2025</w:t>
            </w:r>
          </w:p>
        </w:tc>
      </w:tr>
      <w:tr w:rsidR="000B1A5D" w14:paraId="0B5B5E0C" w14:textId="77777777">
        <w:trPr>
          <w:trHeight w:val="466"/>
        </w:trPr>
        <w:tc>
          <w:tcPr>
            <w:tcW w:w="3969" w:type="dxa"/>
            <w:tcBorders>
              <w:top w:val="nil"/>
              <w:right w:val="single" w:sz="18" w:space="0" w:color="171C8F"/>
            </w:tcBorders>
          </w:tcPr>
          <w:p w14:paraId="7607D30E" w14:textId="77777777" w:rsidR="000B1A5D" w:rsidRPr="001334F4" w:rsidRDefault="000B1A5D">
            <w:r w:rsidRPr="001334F4">
              <w:rPr>
                <w:color w:val="44546A" w:themeColor="text2"/>
              </w:rPr>
              <w:t>Granskning</w:t>
            </w:r>
          </w:p>
        </w:tc>
        <w:tc>
          <w:tcPr>
            <w:tcW w:w="2836" w:type="dxa"/>
            <w:tcBorders>
              <w:top w:val="nil"/>
              <w:left w:val="single" w:sz="18" w:space="0" w:color="171C8F"/>
            </w:tcBorders>
          </w:tcPr>
          <w:p w14:paraId="2538B3ED" w14:textId="387E9517" w:rsidR="000B1A5D" w:rsidRPr="001334F4" w:rsidRDefault="006D30E2">
            <w:r>
              <w:t>Februari</w:t>
            </w:r>
            <w:r w:rsidR="006447B8">
              <w:t xml:space="preserve"> 2026</w:t>
            </w:r>
          </w:p>
        </w:tc>
      </w:tr>
      <w:tr w:rsidR="000B1A5D" w14:paraId="3834E1A2" w14:textId="77777777">
        <w:trPr>
          <w:trHeight w:val="466"/>
        </w:trPr>
        <w:tc>
          <w:tcPr>
            <w:tcW w:w="3969" w:type="dxa"/>
            <w:tcBorders>
              <w:top w:val="nil"/>
              <w:right w:val="single" w:sz="18" w:space="0" w:color="171C8F"/>
            </w:tcBorders>
          </w:tcPr>
          <w:p w14:paraId="4B33A8C2" w14:textId="77777777" w:rsidR="000B1A5D" w:rsidRDefault="000B1A5D">
            <w:r w:rsidRPr="008946C6">
              <w:rPr>
                <w:color w:val="44546A" w:themeColor="text2"/>
              </w:rPr>
              <w:t>Antagande</w:t>
            </w:r>
            <w:r>
              <w:rPr>
                <w:color w:val="44546A" w:themeColor="text2"/>
              </w:rPr>
              <w:t xml:space="preserve"> i miljö- och byggnadsnämnden</w:t>
            </w:r>
          </w:p>
        </w:tc>
        <w:tc>
          <w:tcPr>
            <w:tcW w:w="2836" w:type="dxa"/>
            <w:tcBorders>
              <w:top w:val="nil"/>
              <w:left w:val="single" w:sz="18" w:space="0" w:color="171C8F"/>
            </w:tcBorders>
          </w:tcPr>
          <w:p w14:paraId="17DDEF60" w14:textId="76118A54" w:rsidR="000B1A5D" w:rsidRPr="005F02F5" w:rsidRDefault="006D30E2">
            <w:pPr>
              <w:rPr>
                <w:color w:val="AEAAAA" w:themeColor="background2" w:themeShade="BF"/>
              </w:rPr>
            </w:pPr>
            <w:r>
              <w:t>April</w:t>
            </w:r>
            <w:r w:rsidR="006447B8">
              <w:t xml:space="preserve"> 2026</w:t>
            </w:r>
          </w:p>
        </w:tc>
      </w:tr>
      <w:tr w:rsidR="000B1A5D" w14:paraId="7EFDD578" w14:textId="77777777">
        <w:trPr>
          <w:trHeight w:val="466"/>
        </w:trPr>
        <w:tc>
          <w:tcPr>
            <w:tcW w:w="3969" w:type="dxa"/>
            <w:tcBorders>
              <w:top w:val="nil"/>
              <w:right w:val="single" w:sz="18" w:space="0" w:color="171C8F"/>
            </w:tcBorders>
          </w:tcPr>
          <w:p w14:paraId="5FC0E0B0" w14:textId="77777777" w:rsidR="000B1A5D" w:rsidRPr="001334F4" w:rsidRDefault="000B1A5D">
            <w:r w:rsidRPr="001334F4">
              <w:rPr>
                <w:color w:val="44546A" w:themeColor="text2"/>
              </w:rPr>
              <w:t>Laga kraft</w:t>
            </w:r>
          </w:p>
        </w:tc>
        <w:tc>
          <w:tcPr>
            <w:tcW w:w="2836" w:type="dxa"/>
            <w:tcBorders>
              <w:top w:val="nil"/>
              <w:left w:val="single" w:sz="18" w:space="0" w:color="171C8F"/>
            </w:tcBorders>
          </w:tcPr>
          <w:p w14:paraId="05789BCE" w14:textId="4C0751DB" w:rsidR="000B1A5D" w:rsidRPr="001334F4" w:rsidRDefault="006D30E2">
            <w:r>
              <w:t>Maj</w:t>
            </w:r>
            <w:r w:rsidR="006447B8">
              <w:t xml:space="preserve"> 2026</w:t>
            </w:r>
          </w:p>
        </w:tc>
      </w:tr>
    </w:tbl>
    <w:p w14:paraId="31EADB34" w14:textId="77777777" w:rsidR="00617E07" w:rsidRDefault="00617E07" w:rsidP="00B513AA">
      <w:pPr>
        <w:pStyle w:val="Rubrikpb"/>
        <w:rPr>
          <w:noProof/>
          <w:highlight w:val="yellow"/>
        </w:rPr>
      </w:pPr>
    </w:p>
    <w:p w14:paraId="4143C4B3" w14:textId="2F38D25C" w:rsidR="00B513AA" w:rsidRPr="0070546D" w:rsidRDefault="00B513AA" w:rsidP="00B513AA">
      <w:pPr>
        <w:pStyle w:val="Rubrikpb"/>
        <w:rPr>
          <w:noProof/>
        </w:rPr>
      </w:pPr>
      <w:r w:rsidRPr="0070546D">
        <w:rPr>
          <w:noProof/>
        </w:rPr>
        <w:t>Upplysningar</w:t>
      </w:r>
      <w:bookmarkEnd w:id="190"/>
      <w:bookmarkEnd w:id="191"/>
    </w:p>
    <w:p w14:paraId="19738386" w14:textId="77777777" w:rsidR="008A5637" w:rsidRPr="0070546D" w:rsidRDefault="008A5637" w:rsidP="00B513AA">
      <w:pPr>
        <w:pStyle w:val="Rubrikpb"/>
        <w:rPr>
          <w:rFonts w:ascii="Garamond" w:eastAsiaTheme="minorHAnsi" w:hAnsi="Garamond" w:cstheme="minorBidi"/>
          <w:bCs w:val="0"/>
          <w:iCs/>
          <w:noProof/>
          <w:color w:val="auto"/>
          <w:sz w:val="24"/>
          <w:szCs w:val="22"/>
          <w:shd w:val="clear" w:color="auto" w:fill="FFFFFF"/>
          <w:lang w:eastAsia="en-US"/>
        </w:rPr>
      </w:pPr>
      <w:bookmarkStart w:id="192" w:name="_Toc89446170"/>
      <w:bookmarkStart w:id="193" w:name="_Toc101363677"/>
      <w:r w:rsidRPr="0070546D">
        <w:rPr>
          <w:rFonts w:ascii="Garamond" w:eastAsiaTheme="minorHAnsi" w:hAnsi="Garamond" w:cstheme="minorBidi"/>
          <w:bCs w:val="0"/>
          <w:iCs/>
          <w:noProof/>
          <w:color w:val="auto"/>
          <w:sz w:val="24"/>
          <w:szCs w:val="22"/>
          <w:shd w:val="clear" w:color="auto" w:fill="FFFFFF"/>
          <w:lang w:eastAsia="en-US"/>
        </w:rPr>
        <w:t xml:space="preserve">Ingen förändring i skyldigheten att söka bygglov föreslås. </w:t>
      </w:r>
    </w:p>
    <w:p w14:paraId="567897A8" w14:textId="77777777" w:rsidR="008A5637" w:rsidRDefault="008A5637" w:rsidP="00B513AA">
      <w:pPr>
        <w:pStyle w:val="Rubrikpb"/>
        <w:rPr>
          <w:rFonts w:ascii="Garamond" w:eastAsiaTheme="minorHAnsi" w:hAnsi="Garamond" w:cstheme="minorBidi"/>
          <w:bCs w:val="0"/>
          <w:iCs/>
          <w:noProof/>
          <w:color w:val="auto"/>
          <w:sz w:val="24"/>
          <w:szCs w:val="22"/>
          <w:highlight w:val="yellow"/>
          <w:shd w:val="clear" w:color="auto" w:fill="FFFFFF"/>
          <w:lang w:eastAsia="en-US"/>
        </w:rPr>
      </w:pPr>
    </w:p>
    <w:bookmarkEnd w:id="1"/>
    <w:bookmarkEnd w:id="2"/>
    <w:bookmarkEnd w:id="3"/>
    <w:bookmarkEnd w:id="4"/>
    <w:bookmarkEnd w:id="5"/>
    <w:bookmarkEnd w:id="6"/>
    <w:bookmarkEnd w:id="192"/>
    <w:bookmarkEnd w:id="193"/>
    <w:p w14:paraId="2672637A" w14:textId="2708F2BB" w:rsidR="006F2356" w:rsidRPr="00A77422" w:rsidRDefault="006F2356" w:rsidP="00A77422">
      <w:pPr>
        <w:rPr>
          <w:i/>
          <w:shd w:val="clear" w:color="auto" w:fill="FFFFFF"/>
        </w:rPr>
      </w:pPr>
      <w:r>
        <w:br w:type="page"/>
      </w:r>
    </w:p>
    <w:p w14:paraId="6DE1006E" w14:textId="77777777" w:rsidR="00923CE8" w:rsidRDefault="00923CE8" w:rsidP="00923CE8"/>
    <w:p w14:paraId="1BB7DAB4" w14:textId="77777777" w:rsidR="006F2356" w:rsidRPr="00923CE8" w:rsidRDefault="006F2356" w:rsidP="00923CE8"/>
    <w:p w14:paraId="44C70FEC" w14:textId="77777777" w:rsidR="006F2356" w:rsidRDefault="00923CE8" w:rsidP="00923CE8">
      <w:pPr>
        <w:jc w:val="center"/>
        <w:rPr>
          <w:b/>
          <w:color w:val="000000" w:themeColor="text1"/>
        </w:rPr>
      </w:pPr>
      <w:r w:rsidRPr="00923CE8">
        <w:rPr>
          <w:noProof/>
          <w:lang w:eastAsia="sv-SE"/>
        </w:rPr>
        <mc:AlternateContent>
          <mc:Choice Requires="wps">
            <w:drawing>
              <wp:anchor distT="0" distB="0" distL="114300" distR="114300" simplePos="0" relativeHeight="251658244" behindDoc="0" locked="0" layoutInCell="1" allowOverlap="1" wp14:anchorId="6085B057" wp14:editId="431E1F21">
                <wp:simplePos x="0" y="0"/>
                <wp:positionH relativeFrom="page">
                  <wp:align>center</wp:align>
                </wp:positionH>
                <wp:positionV relativeFrom="paragraph">
                  <wp:posOffset>163558</wp:posOffset>
                </wp:positionV>
                <wp:extent cx="1828800" cy="3200400"/>
                <wp:effectExtent l="0" t="0" r="0" b="0"/>
                <wp:wrapSquare wrapText="bothSides"/>
                <wp:docPr id="18" name="Textruta 18"/>
                <wp:cNvGraphicFramePr/>
                <a:graphic xmlns:a="http://schemas.openxmlformats.org/drawingml/2006/main">
                  <a:graphicData uri="http://schemas.microsoft.com/office/word/2010/wordprocessingShape">
                    <wps:wsp>
                      <wps:cNvSpPr txBox="1"/>
                      <wps:spPr>
                        <a:xfrm>
                          <a:off x="0" y="0"/>
                          <a:ext cx="1828800" cy="3200400"/>
                        </a:xfrm>
                        <a:prstGeom prst="rect">
                          <a:avLst/>
                        </a:prstGeom>
                        <a:noFill/>
                        <a:ln w="6350">
                          <a:noFill/>
                        </a:ln>
                      </wps:spPr>
                      <wps:txbx>
                        <w:txbxContent>
                          <w:p w14:paraId="1D802024" w14:textId="018BF023" w:rsidR="00D44E40" w:rsidRPr="00BF268E" w:rsidRDefault="00D44E40" w:rsidP="00923CE8">
                            <w:pPr>
                              <w:jc w:val="center"/>
                              <w:rPr>
                                <w:b/>
                                <w:color w:val="000000" w:themeColor="text1"/>
                              </w:rPr>
                            </w:pPr>
                            <w:r w:rsidRPr="00EC5BB2">
                              <w:rPr>
                                <w:b/>
                                <w:color w:val="000000" w:themeColor="text1"/>
                              </w:rPr>
                              <w:t>20</w:t>
                            </w:r>
                            <w:r w:rsidR="00351407" w:rsidRPr="00EC5BB2">
                              <w:rPr>
                                <w:b/>
                                <w:color w:val="000000" w:themeColor="text1"/>
                              </w:rPr>
                              <w:t>2</w:t>
                            </w:r>
                            <w:r w:rsidR="00EC5BB2" w:rsidRPr="00EC5BB2">
                              <w:rPr>
                                <w:b/>
                                <w:color w:val="000000" w:themeColor="text1"/>
                              </w:rPr>
                              <w:t>6-01</w:t>
                            </w:r>
                            <w:r w:rsidR="00EC5BB2">
                              <w:rPr>
                                <w:b/>
                                <w:color w:val="000000" w:themeColor="text1"/>
                              </w:rPr>
                              <w:t>-30</w:t>
                            </w:r>
                          </w:p>
                          <w:p w14:paraId="27E98EB0" w14:textId="69AF16F1" w:rsidR="00FE0777" w:rsidRDefault="00D44E40" w:rsidP="00FE0777">
                            <w:pPr>
                              <w:jc w:val="center"/>
                              <w:rPr>
                                <w:b/>
                                <w:color w:val="000000" w:themeColor="text1"/>
                              </w:rPr>
                            </w:pPr>
                            <w:r w:rsidRPr="00BF268E">
                              <w:rPr>
                                <w:b/>
                                <w:color w:val="000000" w:themeColor="text1"/>
                              </w:rPr>
                              <w:t>S</w:t>
                            </w:r>
                            <w:r w:rsidR="00EC5BB2">
                              <w:rPr>
                                <w:b/>
                                <w:color w:val="000000" w:themeColor="text1"/>
                              </w:rPr>
                              <w:t>ektor samhälle,</w:t>
                            </w:r>
                          </w:p>
                          <w:p w14:paraId="356909A3" w14:textId="79AC7509" w:rsidR="00FE0777" w:rsidRPr="00AE0861" w:rsidRDefault="00FE0777" w:rsidP="00FE0777">
                            <w:pPr>
                              <w:jc w:val="center"/>
                              <w:rPr>
                                <w:b/>
                                <w:color w:val="000000" w:themeColor="text1"/>
                              </w:rPr>
                            </w:pPr>
                            <w:r>
                              <w:rPr>
                                <w:b/>
                                <w:color w:val="000000" w:themeColor="text1"/>
                              </w:rPr>
                              <w:t xml:space="preserve">Plan- och tillväxtenheten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85B057" id="_x0000_t202" coordsize="21600,21600" o:spt="202" path="m,l,21600r21600,l21600,xe">
                <v:stroke joinstyle="miter"/>
                <v:path gradientshapeok="t" o:connecttype="rect"/>
              </v:shapetype>
              <v:shape id="Textruta 18" o:spid="_x0000_s1030" type="#_x0000_t202" style="position:absolute;left:0;text-align:left;margin-left:0;margin-top:12.9pt;width:2in;height:252pt;z-index:251658244;visibility:visible;mso-wrap-style:none;mso-height-percent:0;mso-wrap-distance-left:9pt;mso-wrap-distance-top:0;mso-wrap-distance-right:9pt;mso-wrap-distance-bottom:0;mso-position-horizontal:center;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" filled="f" stroked="f" strokeweight=".5pt">
                <v:textbox>
                  <w:txbxContent>
                    <w:p w14:paraId="1D802024" w14:textId="018BF023" w:rsidR="00D44E40" w:rsidRPr="00BF268E" w:rsidRDefault="00D44E40" w:rsidP="00923CE8">
                      <w:pPr>
                        <w:jc w:val="center"/>
                        <w:rPr>
                          <w:b/>
                          <w:color w:val="000000" w:themeColor="text1"/>
                        </w:rPr>
                      </w:pPr>
                      <w:r w:rsidRPr="00EC5BB2">
                        <w:rPr>
                          <w:b/>
                          <w:color w:val="000000" w:themeColor="text1"/>
                        </w:rPr>
                        <w:t>20</w:t>
                      </w:r>
                      <w:r w:rsidR="00351407" w:rsidRPr="00EC5BB2">
                        <w:rPr>
                          <w:b/>
                          <w:color w:val="000000" w:themeColor="text1"/>
                        </w:rPr>
                        <w:t>2</w:t>
                      </w:r>
                      <w:r w:rsidR="00EC5BB2" w:rsidRPr="00EC5BB2">
                        <w:rPr>
                          <w:b/>
                          <w:color w:val="000000" w:themeColor="text1"/>
                        </w:rPr>
                        <w:t>6-01</w:t>
                      </w:r>
                      <w:r w:rsidR="00EC5BB2">
                        <w:rPr>
                          <w:b/>
                          <w:color w:val="000000" w:themeColor="text1"/>
                        </w:rPr>
                        <w:t>-30</w:t>
                      </w:r>
                    </w:p>
                    <w:p w14:paraId="27E98EB0" w14:textId="69AF16F1" w:rsidR="00FE0777" w:rsidRDefault="00D44E40" w:rsidP="00FE0777">
                      <w:pPr>
                        <w:jc w:val="center"/>
                        <w:rPr>
                          <w:b/>
                          <w:color w:val="000000" w:themeColor="text1"/>
                        </w:rPr>
                      </w:pPr>
                      <w:r w:rsidRPr="00BF268E">
                        <w:rPr>
                          <w:b/>
                          <w:color w:val="000000" w:themeColor="text1"/>
                        </w:rPr>
                        <w:t>S</w:t>
                      </w:r>
                      <w:r w:rsidR="00EC5BB2">
                        <w:rPr>
                          <w:b/>
                          <w:color w:val="000000" w:themeColor="text1"/>
                        </w:rPr>
                        <w:t>ektor samhälle,</w:t>
                      </w:r>
                    </w:p>
                    <w:p w14:paraId="356909A3" w14:textId="79AC7509" w:rsidR="00FE0777" w:rsidRPr="00AE0861" w:rsidRDefault="00FE0777" w:rsidP="00FE0777">
                      <w:pPr>
                        <w:jc w:val="center"/>
                        <w:rPr>
                          <w:b/>
                          <w:color w:val="000000" w:themeColor="text1"/>
                        </w:rPr>
                      </w:pPr>
                      <w:r>
                        <w:rPr>
                          <w:b/>
                          <w:color w:val="000000" w:themeColor="text1"/>
                        </w:rPr>
                        <w:t xml:space="preserve">Plan- och tillväxtenheten </w:t>
                      </w:r>
                    </w:p>
                  </w:txbxContent>
                </v:textbox>
                <w10:wrap type="square" anchorx="page"/>
              </v:shape>
            </w:pict>
          </mc:Fallback>
        </mc:AlternateContent>
      </w:r>
      <w:r w:rsidRPr="00923CE8">
        <w:rPr>
          <w:b/>
          <w:color w:val="44546A" w:themeColor="text2"/>
        </w:rPr>
        <w:t xml:space="preserve">                       </w:t>
      </w:r>
      <w:r w:rsidRPr="00923CE8">
        <w:rPr>
          <w:b/>
          <w:color w:val="000000" w:themeColor="text1"/>
        </w:rPr>
        <w:t xml:space="preserve">      </w:t>
      </w:r>
    </w:p>
    <w:p w14:paraId="6F36CBCA" w14:textId="031B2E2C" w:rsidR="00923CE8" w:rsidRPr="00923CE8" w:rsidRDefault="00923CE8" w:rsidP="006F2356">
      <w:pPr>
        <w:rPr>
          <w:rFonts w:ascii="Franklin Gothic Heavy" w:hAnsi="Franklin Gothic Heavy"/>
          <w:b/>
          <w:smallCaps/>
          <w:color w:val="44546A" w:themeColor="text2"/>
        </w:rPr>
      </w:pPr>
      <w:r w:rsidRPr="00923CE8">
        <w:rPr>
          <w:b/>
          <w:color w:val="000000" w:themeColor="text1"/>
        </w:rPr>
        <w:t xml:space="preserve">  </w:t>
      </w:r>
    </w:p>
    <w:p w14:paraId="2434FB5F" w14:textId="77777777" w:rsidR="00923CE8" w:rsidRPr="00923CE8" w:rsidRDefault="00923CE8" w:rsidP="00923CE8">
      <w:pPr>
        <w:jc w:val="center"/>
        <w:rPr>
          <w:rFonts w:ascii="Franklin Gothic Heavy" w:hAnsi="Franklin Gothic Heavy"/>
          <w:b/>
          <w:smallCaps/>
          <w:color w:val="44546A" w:themeColor="text2"/>
        </w:rPr>
      </w:pPr>
    </w:p>
    <w:p w14:paraId="3CA13661" w14:textId="3165CFC0" w:rsidR="00923CE8" w:rsidRPr="00923CE8" w:rsidRDefault="00923CE8" w:rsidP="006F2356">
      <w:pPr>
        <w:rPr>
          <w:rFonts w:ascii="Franklin Gothic Heavy" w:hAnsi="Franklin Gothic Heavy"/>
          <w:b/>
          <w:smallCaps/>
          <w:color w:val="44546A" w:themeColor="text2"/>
        </w:rPr>
      </w:pPr>
    </w:p>
    <w:p w14:paraId="7CC4CDA0" w14:textId="77777777" w:rsidR="00923CE8" w:rsidRPr="00923CE8" w:rsidRDefault="00923CE8" w:rsidP="00923CE8">
      <w:pPr>
        <w:jc w:val="center"/>
        <w:rPr>
          <w:rFonts w:ascii="Franklin Gothic Heavy" w:hAnsi="Franklin Gothic Heavy"/>
          <w:b/>
          <w:smallCaps/>
          <w:color w:val="44546A" w:themeColor="text2"/>
        </w:rPr>
      </w:pPr>
    </w:p>
    <w:p w14:paraId="25116372" w14:textId="77777777" w:rsidR="00923CE8" w:rsidRPr="00923CE8" w:rsidRDefault="00923CE8" w:rsidP="00923CE8">
      <w:pPr>
        <w:jc w:val="center"/>
        <w:rPr>
          <w:rFonts w:ascii="Franklin Gothic Heavy" w:hAnsi="Franklin Gothic Heavy"/>
          <w:b/>
          <w:smallCaps/>
          <w:color w:val="44546A" w:themeColor="text2"/>
        </w:rPr>
      </w:pPr>
      <w:r w:rsidRPr="00923CE8">
        <w:rPr>
          <w:smallCaps/>
          <w:noProof/>
          <w:color w:val="5A5A5A" w:themeColor="text1" w:themeTint="A5"/>
          <w:lang w:eastAsia="sv-SE"/>
        </w:rPr>
        <w:drawing>
          <wp:anchor distT="0" distB="0" distL="114300" distR="114300" simplePos="0" relativeHeight="251658243" behindDoc="0" locked="0" layoutInCell="1" allowOverlap="1" wp14:anchorId="1B2C3F67" wp14:editId="364F239D">
            <wp:simplePos x="0" y="0"/>
            <wp:positionH relativeFrom="page">
              <wp:align>center</wp:align>
            </wp:positionH>
            <wp:positionV relativeFrom="paragraph">
              <wp:posOffset>359501</wp:posOffset>
            </wp:positionV>
            <wp:extent cx="2552065" cy="2398395"/>
            <wp:effectExtent l="0" t="0" r="0" b="0"/>
            <wp:wrapSquare wrapText="bothSides"/>
            <wp:docPr id="226" name="Bildobjekt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ildobjekt 226">
                      <a:extLst>
                        <a:ext uri="{C183D7F6-B498-43B3-948B-1728B52AA6E4}">
                          <adec:decorative xmlns:adec="http://schemas.microsoft.com/office/drawing/2017/decorative" val="1"/>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52065" cy="23983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0CAAE" w14:textId="77777777" w:rsidR="00923CE8" w:rsidRPr="00923CE8" w:rsidRDefault="00923CE8" w:rsidP="00923CE8">
      <w:pPr>
        <w:rPr>
          <w:rFonts w:ascii="Franklin Gothic Heavy" w:hAnsi="Franklin Gothic Heavy"/>
        </w:rPr>
      </w:pPr>
    </w:p>
    <w:p w14:paraId="300C4CE1" w14:textId="77777777" w:rsidR="00923CE8" w:rsidRPr="00923CE8" w:rsidRDefault="00923CE8" w:rsidP="00923CE8">
      <w:pPr>
        <w:rPr>
          <w:rFonts w:ascii="Franklin Gothic Heavy" w:hAnsi="Franklin Gothic Heavy"/>
        </w:rPr>
      </w:pPr>
    </w:p>
    <w:p w14:paraId="62EE1B25" w14:textId="77777777" w:rsidR="00923CE8" w:rsidRPr="00923CE8" w:rsidRDefault="00923CE8" w:rsidP="00923CE8">
      <w:pPr>
        <w:rPr>
          <w:rFonts w:ascii="Franklin Gothic Heavy" w:hAnsi="Franklin Gothic Heavy"/>
        </w:rPr>
      </w:pPr>
    </w:p>
    <w:p w14:paraId="63943840" w14:textId="77777777" w:rsidR="00923CE8" w:rsidRPr="00923CE8" w:rsidRDefault="00923CE8" w:rsidP="00923CE8">
      <w:pPr>
        <w:rPr>
          <w:rFonts w:ascii="Franklin Gothic Heavy" w:hAnsi="Franklin Gothic Heavy"/>
        </w:rPr>
      </w:pPr>
    </w:p>
    <w:p w14:paraId="483ED8F9" w14:textId="77777777" w:rsidR="00923CE8" w:rsidRPr="00923CE8" w:rsidRDefault="00923CE8" w:rsidP="00923CE8">
      <w:pPr>
        <w:rPr>
          <w:rFonts w:ascii="Franklin Gothic Heavy" w:hAnsi="Franklin Gothic Heavy"/>
        </w:rPr>
      </w:pPr>
    </w:p>
    <w:p w14:paraId="2E16AD9D" w14:textId="77777777" w:rsidR="00923CE8" w:rsidRPr="00923CE8" w:rsidRDefault="00923CE8" w:rsidP="00923CE8">
      <w:pPr>
        <w:rPr>
          <w:rFonts w:ascii="Franklin Gothic Heavy" w:hAnsi="Franklin Gothic Heavy"/>
        </w:rPr>
      </w:pPr>
    </w:p>
    <w:p w14:paraId="370F1BC1" w14:textId="77777777" w:rsidR="004E0A79" w:rsidRPr="00923CE8" w:rsidRDefault="00923CE8" w:rsidP="00923CE8">
      <w:pPr>
        <w:rPr>
          <w:rFonts w:ascii="Franklin Gothic Heavy" w:hAnsi="Franklin Gothic Heavy"/>
          <w:b/>
        </w:rPr>
      </w:pPr>
      <w:r w:rsidRPr="00923CE8">
        <w:rPr>
          <w:rFonts w:ascii="Franklin Gothic Heavy" w:hAnsi="Franklin Gothic Heavy"/>
          <w:b/>
        </w:rPr>
        <w:t xml:space="preserve">                               www.vara.se</w:t>
      </w:r>
    </w:p>
    <w:p w14:paraId="59A88C09" w14:textId="77777777" w:rsidR="0039152D" w:rsidRDefault="0039152D" w:rsidP="0039152D"/>
    <w:p w14:paraId="321115B4" w14:textId="77777777" w:rsidR="00220CEC" w:rsidRPr="0039152D" w:rsidRDefault="00220CEC" w:rsidP="0039152D"/>
    <w:sectPr w:rsidR="00220CEC" w:rsidRPr="0039152D" w:rsidSect="00C47894">
      <w:type w:val="continuous"/>
      <w:pgSz w:w="11906" w:h="16838"/>
      <w:pgMar w:top="1440" w:right="1418" w:bottom="1418" w:left="3402" w:header="709" w:footer="709" w:gutter="0"/>
      <w:cols w:space="51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595D3C" w14:textId="77777777" w:rsidR="00022ECA" w:rsidRDefault="00022ECA" w:rsidP="0098730E">
      <w:pPr>
        <w:spacing w:line="240" w:lineRule="auto"/>
      </w:pPr>
      <w:r>
        <w:separator/>
      </w:r>
    </w:p>
  </w:endnote>
  <w:endnote w:type="continuationSeparator" w:id="0">
    <w:p w14:paraId="2294D618" w14:textId="77777777" w:rsidR="00022ECA" w:rsidRDefault="00022ECA" w:rsidP="0098730E">
      <w:pPr>
        <w:spacing w:line="240" w:lineRule="auto"/>
      </w:pPr>
      <w:r>
        <w:continuationSeparator/>
      </w:r>
    </w:p>
  </w:endnote>
  <w:endnote w:type="continuationNotice" w:id="1">
    <w:p w14:paraId="12100493" w14:textId="77777777" w:rsidR="00022ECA" w:rsidRDefault="00022E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Garamond">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anklin Gothic Book">
    <w:charset w:val="00"/>
    <w:family w:val="swiss"/>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Franklin Gothic Heavy">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8496" w14:textId="77777777" w:rsidR="00D44E40" w:rsidRDefault="00D44E40" w:rsidP="00125846">
    <w:pPr>
      <w:pStyle w:val="Sidfot"/>
      <w:jc w:val="both"/>
    </w:pPr>
    <w:r>
      <w:rPr>
        <w:noProof/>
        <w:lang w:eastAsia="sv-SE"/>
      </w:rPr>
      <w:drawing>
        <wp:anchor distT="0" distB="0" distL="114300" distR="114300" simplePos="0" relativeHeight="251658242" behindDoc="1" locked="0" layoutInCell="1" allowOverlap="1" wp14:anchorId="12FF66CF" wp14:editId="6B17BEBB">
          <wp:simplePos x="0" y="0"/>
          <wp:positionH relativeFrom="margin">
            <wp:posOffset>3929591</wp:posOffset>
          </wp:positionH>
          <wp:positionV relativeFrom="page">
            <wp:posOffset>9221045</wp:posOffset>
          </wp:positionV>
          <wp:extent cx="1423926" cy="1429420"/>
          <wp:effectExtent l="0" t="0" r="0" b="0"/>
          <wp:wrapNone/>
          <wp:docPr id="1568494342" name="Bildobjekt 1568494342" descr="Axet som en del av Vara kommuns logotyp." title="Var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flipH="1">
                    <a:off x="0" y="0"/>
                    <a:ext cx="1423926" cy="14294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B4281" w14:textId="77777777" w:rsidR="00D44E40" w:rsidRDefault="00D44E40" w:rsidP="00436F54">
    <w:pPr>
      <w:pStyle w:val="Sidfot"/>
    </w:pPr>
    <w:r>
      <w:rPr>
        <w:noProof/>
        <w:lang w:eastAsia="sv-SE"/>
      </w:rPr>
      <w:drawing>
        <wp:anchor distT="0" distB="0" distL="114300" distR="114300" simplePos="0" relativeHeight="251658243" behindDoc="1" locked="0" layoutInCell="1" allowOverlap="1" wp14:anchorId="08FCFA3B" wp14:editId="6C186B4B">
          <wp:simplePos x="0" y="0"/>
          <wp:positionH relativeFrom="margin">
            <wp:posOffset>5196095</wp:posOffset>
          </wp:positionH>
          <wp:positionV relativeFrom="page">
            <wp:posOffset>9231097</wp:posOffset>
          </wp:positionV>
          <wp:extent cx="1423926" cy="1429420"/>
          <wp:effectExtent l="0" t="0" r="0" b="0"/>
          <wp:wrapNone/>
          <wp:docPr id="2098250017" name="Bildobjekt 2098250017" descr="Axet som en del av Vara kommuns logotyp." title="Var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flipH="1">
                    <a:off x="0" y="0"/>
                    <a:ext cx="1423926" cy="1429420"/>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7DA33" w14:textId="57585A30" w:rsidR="00D44E40" w:rsidRDefault="00D44E40">
    <w:pPr>
      <w:pStyle w:val="Sidfot"/>
    </w:pPr>
    <w:r>
      <w:rPr>
        <w:noProof/>
        <w:lang w:eastAsia="sv-SE"/>
      </w:rPr>
      <w:drawing>
        <wp:anchor distT="0" distB="0" distL="114300" distR="114300" simplePos="0" relativeHeight="251658246" behindDoc="1" locked="0" layoutInCell="1" allowOverlap="1" wp14:anchorId="7B4E550A" wp14:editId="072160FD">
          <wp:simplePos x="0" y="0"/>
          <wp:positionH relativeFrom="page">
            <wp:align>right</wp:align>
          </wp:positionH>
          <wp:positionV relativeFrom="page">
            <wp:align>bottom</wp:align>
          </wp:positionV>
          <wp:extent cx="1423926" cy="1429420"/>
          <wp:effectExtent l="0" t="0" r="0" b="0"/>
          <wp:wrapNone/>
          <wp:docPr id="4" name="Bildobjekt 4" descr="Axet som en del av Vara kommuns logotyp." title="Var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flipH="1">
                    <a:off x="0" y="0"/>
                    <a:ext cx="1423926" cy="14294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sdt>
      <w:sdtPr>
        <w:id w:val="1884136031"/>
        <w:docPartObj>
          <w:docPartGallery w:val="Page Numbers (Bottom of Page)"/>
          <w:docPartUnique/>
        </w:docPartObj>
      </w:sdtPr>
      <w:sdtEndPr/>
      <w:sdtContent>
        <w:r>
          <w:fldChar w:fldCharType="begin"/>
        </w:r>
        <w:r>
          <w:instrText>PAGE   \* MERGEFORMAT</w:instrText>
        </w:r>
        <w:r>
          <w:fldChar w:fldCharType="separate"/>
        </w:r>
        <w:r w:rsidR="0053229C">
          <w:rPr>
            <w:noProof/>
          </w:rPr>
          <w:t>23</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9EBDF" w14:textId="5DA0B63F" w:rsidR="00D44E40" w:rsidRDefault="00D44E40" w:rsidP="00923CE8">
    <w:pPr>
      <w:pStyle w:val="Sidfot"/>
    </w:pPr>
    <w:r>
      <w:rPr>
        <w:noProof/>
        <w:lang w:eastAsia="sv-SE"/>
      </w:rPr>
      <w:drawing>
        <wp:anchor distT="0" distB="0" distL="114300" distR="114300" simplePos="0" relativeHeight="251658245" behindDoc="1" locked="0" layoutInCell="1" allowOverlap="1" wp14:anchorId="5ABC5A13" wp14:editId="06D8765A">
          <wp:simplePos x="0" y="0"/>
          <wp:positionH relativeFrom="page">
            <wp:align>right</wp:align>
          </wp:positionH>
          <wp:positionV relativeFrom="page">
            <wp:align>bottom</wp:align>
          </wp:positionV>
          <wp:extent cx="1423926" cy="1429420"/>
          <wp:effectExtent l="0" t="0" r="0" b="0"/>
          <wp:wrapNone/>
          <wp:docPr id="6" name="Bildobjekt 6" descr="Axet som en del av Vara kommuns logotyp." title="Vara kommuns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rot="16200000" flipH="1">
                    <a:off x="0" y="0"/>
                    <a:ext cx="1423926" cy="1429420"/>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sdt>
      <w:sdtPr>
        <w:id w:val="-2086993932"/>
        <w:docPartObj>
          <w:docPartGallery w:val="Page Numbers (Bottom of Page)"/>
          <w:docPartUnique/>
        </w:docPartObj>
      </w:sdtPr>
      <w:sdtEndPr/>
      <w:sdtContent>
        <w:r>
          <w:fldChar w:fldCharType="begin"/>
        </w:r>
        <w:r>
          <w:instrText>PAGE   \* MERGEFORMAT</w:instrText>
        </w:r>
        <w:r>
          <w:fldChar w:fldCharType="separate"/>
        </w:r>
        <w:r w:rsidR="0053229C">
          <w:rPr>
            <w:noProof/>
          </w:rPr>
          <w:t>1</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F7C492" w14:textId="77777777" w:rsidR="00022ECA" w:rsidRDefault="00022ECA" w:rsidP="0098730E">
      <w:pPr>
        <w:spacing w:line="240" w:lineRule="auto"/>
      </w:pPr>
      <w:r>
        <w:separator/>
      </w:r>
    </w:p>
  </w:footnote>
  <w:footnote w:type="continuationSeparator" w:id="0">
    <w:p w14:paraId="112C44D8" w14:textId="77777777" w:rsidR="00022ECA" w:rsidRDefault="00022ECA" w:rsidP="0098730E">
      <w:pPr>
        <w:spacing w:line="240" w:lineRule="auto"/>
      </w:pPr>
      <w:r>
        <w:continuationSeparator/>
      </w:r>
    </w:p>
  </w:footnote>
  <w:footnote w:type="continuationNotice" w:id="1">
    <w:p w14:paraId="13EB857B" w14:textId="77777777" w:rsidR="00022ECA" w:rsidRDefault="00022E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F1599" w14:textId="77777777" w:rsidR="00D44E40" w:rsidRDefault="003352A2">
    <w:pPr>
      <w:pStyle w:val="Sidhuvud"/>
    </w:pPr>
    <w:r>
      <w:rPr>
        <w:noProof/>
        <w:lang w:eastAsia="sv-SE"/>
      </w:rPr>
      <w:pict w14:anchorId="7DD4FE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3644" o:spid="_x0000_s1048" type="#_x0000_t75" style="position:absolute;margin-left:0;margin-top:0;width:354.2pt;height:442.4pt;z-index:-251658240;mso-position-horizontal:center;mso-position-horizontal-relative:margin;mso-position-vertical:center;mso-position-vertical-relative:margin" o:allowincell="f">
          <v:imagedata r:id="rId1" o:title="ax-top-gra-ljus"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44854" w14:textId="72721131" w:rsidR="00D44E40" w:rsidRDefault="003352A2" w:rsidP="00220CEC">
    <w:pPr>
      <w:pStyle w:val="Sidhuvud"/>
      <w:jc w:val="right"/>
    </w:pPr>
    <w:sdt>
      <w:sdtPr>
        <w:id w:val="254636627"/>
        <w:docPartObj>
          <w:docPartGallery w:val="Page Numbers (Top of Page)"/>
          <w:docPartUnique/>
        </w:docPartObj>
      </w:sdtPr>
      <w:sdtEndPr/>
      <w:sdtContent>
        <w:r w:rsidR="00D44E40">
          <w:fldChar w:fldCharType="begin"/>
        </w:r>
        <w:r w:rsidR="00D44E40">
          <w:instrText>PAGE   \* MERGEFORMAT</w:instrText>
        </w:r>
        <w:r w:rsidR="00D44E40">
          <w:fldChar w:fldCharType="separate"/>
        </w:r>
        <w:r w:rsidR="00D44E40">
          <w:rPr>
            <w:noProof/>
          </w:rPr>
          <w:t>2</w:t>
        </w:r>
        <w:r w:rsidR="00D44E40">
          <w:fldChar w:fldCharType="end"/>
        </w:r>
      </w:sdtContent>
    </w:sdt>
    <w:r>
      <w:rPr>
        <w:noProof/>
        <w:lang w:eastAsia="sv-SE"/>
      </w:rPr>
      <w:pict w14:anchorId="6F3D0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33645" o:spid="_x0000_s1049" type="#_x0000_t75" style="position:absolute;left:0;text-align:left;margin-left:0;margin-top:0;width:354.2pt;height:442.4pt;z-index:-251658239;mso-position-horizontal:center;mso-position-horizontal-relative:margin;mso-position-vertical:center;mso-position-vertical-relative:margin" o:allowincell="f">
          <v:imagedata r:id="rId1" o:title="ax-top-gra-ljus"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8C64E24" w14:paraId="34901895" w14:textId="77777777" w:rsidTr="38C64E24">
      <w:trPr>
        <w:trHeight w:val="300"/>
      </w:trPr>
      <w:tc>
        <w:tcPr>
          <w:tcW w:w="3020" w:type="dxa"/>
        </w:tcPr>
        <w:p w14:paraId="5E331AAA" w14:textId="1C6A37EE" w:rsidR="38C64E24" w:rsidRDefault="38C64E24" w:rsidP="38C64E24">
          <w:pPr>
            <w:pStyle w:val="Sidhuvud"/>
            <w:ind w:left="-115"/>
          </w:pPr>
        </w:p>
      </w:tc>
      <w:tc>
        <w:tcPr>
          <w:tcW w:w="3020" w:type="dxa"/>
        </w:tcPr>
        <w:p w14:paraId="5216612D" w14:textId="4FA7CD8A" w:rsidR="38C64E24" w:rsidRDefault="38C64E24" w:rsidP="38C64E24">
          <w:pPr>
            <w:pStyle w:val="Sidhuvud"/>
            <w:jc w:val="center"/>
          </w:pPr>
        </w:p>
      </w:tc>
      <w:tc>
        <w:tcPr>
          <w:tcW w:w="3020" w:type="dxa"/>
        </w:tcPr>
        <w:p w14:paraId="30C7216B" w14:textId="4DD7BE70" w:rsidR="38C64E24" w:rsidRDefault="38C64E24" w:rsidP="38C64E24">
          <w:pPr>
            <w:pStyle w:val="Sidhuvud"/>
            <w:ind w:right="-115"/>
            <w:jc w:val="right"/>
          </w:pPr>
        </w:p>
      </w:tc>
    </w:tr>
  </w:tbl>
  <w:p w14:paraId="1FBA24B6" w14:textId="11D3600F" w:rsidR="005B1EE5" w:rsidRDefault="005B1EE5">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9CB1" w14:textId="51A22BBC" w:rsidR="00D44E40" w:rsidRPr="00203524" w:rsidRDefault="00D44E40" w:rsidP="00923CE8">
    <w:pPr>
      <w:pStyle w:val="Styrdok-Sidhuvud-Dokumentnamn"/>
      <w:tabs>
        <w:tab w:val="left" w:pos="6255"/>
        <w:tab w:val="left" w:pos="6516"/>
      </w:tabs>
      <w:ind w:right="-345"/>
      <w:rPr>
        <w:color w:val="344055"/>
        <w:sz w:val="20"/>
        <w:szCs w:val="20"/>
      </w:rPr>
    </w:pPr>
    <w:r w:rsidRPr="00203524">
      <w:rPr>
        <w:rFonts w:ascii="Garamond" w:hAnsi="Garamond"/>
        <w:color w:val="344055"/>
      </w:rPr>
      <w:t xml:space="preserve">Detaljplan för </w:t>
    </w:r>
    <w:r>
      <w:rPr>
        <w:rFonts w:ascii="Garamond" w:hAnsi="Garamond"/>
        <w:color w:val="344055"/>
      </w:rPr>
      <w:t>Oxeln 2, 3 och 4</w:t>
    </w:r>
    <w:r w:rsidRPr="00203524">
      <w:rPr>
        <w:color w:val="344055"/>
        <w:sz w:val="20"/>
        <w:szCs w:val="20"/>
      </w:rPr>
      <w:t xml:space="preserve">                                            </w:t>
    </w:r>
    <w:r w:rsidRPr="00D5609D">
      <w:rPr>
        <w:rFonts w:ascii="Garamond" w:hAnsi="Garamond"/>
        <w:color w:val="344055"/>
      </w:rPr>
      <w:t>20</w:t>
    </w:r>
    <w:r w:rsidR="005A7DD8" w:rsidRPr="00D5609D">
      <w:rPr>
        <w:rFonts w:ascii="Garamond" w:hAnsi="Garamond"/>
        <w:color w:val="344055"/>
      </w:rPr>
      <w:t>2</w:t>
    </w:r>
    <w:r w:rsidRPr="00203524">
      <w:rPr>
        <w:noProof/>
        <w:color w:val="344055"/>
      </w:rPr>
      <mc:AlternateContent>
        <mc:Choice Requires="wps">
          <w:drawing>
            <wp:anchor distT="0" distB="0" distL="114300" distR="114300" simplePos="0" relativeHeight="251658247" behindDoc="0" locked="0" layoutInCell="1" allowOverlap="1" wp14:anchorId="318301D6" wp14:editId="09EA4464">
              <wp:simplePos x="0" y="0"/>
              <wp:positionH relativeFrom="column">
                <wp:posOffset>0</wp:posOffset>
              </wp:positionH>
              <wp:positionV relativeFrom="paragraph">
                <wp:posOffset>239395</wp:posOffset>
              </wp:positionV>
              <wp:extent cx="4686300" cy="0"/>
              <wp:effectExtent l="0" t="0" r="19050" b="19050"/>
              <wp:wrapNone/>
              <wp:docPr id="14" name="Rak koppling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4454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C4E0D04" id="Rak koppling 14"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5pt" to="36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" strokecolor="#44546a"/>
          </w:pict>
        </mc:Fallback>
      </mc:AlternateContent>
    </w:r>
    <w:r w:rsidR="00EC5BB2">
      <w:rPr>
        <w:rFonts w:ascii="Garamond" w:hAnsi="Garamond"/>
        <w:color w:val="344055"/>
      </w:rPr>
      <w:t>6-01-30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00A76" w14:textId="01E6A1DF" w:rsidR="00D44E40" w:rsidRDefault="00D44E40" w:rsidP="00923CE8">
    <w:pPr>
      <w:pStyle w:val="Styrdok-Sidhuvud-Dokumentnamn"/>
      <w:tabs>
        <w:tab w:val="left" w:pos="6255"/>
        <w:tab w:val="left" w:pos="6516"/>
      </w:tabs>
      <w:ind w:right="-345"/>
      <w:rPr>
        <w:rFonts w:ascii="Garamond" w:hAnsi="Garamond"/>
        <w:color w:val="344055"/>
      </w:rPr>
    </w:pPr>
    <w:r w:rsidRPr="00B513AA">
      <w:rPr>
        <w:rFonts w:ascii="Garamond" w:hAnsi="Garamond"/>
        <w:color w:val="344055"/>
      </w:rPr>
      <w:t xml:space="preserve">Detaljplan för </w:t>
    </w:r>
    <w:r w:rsidR="00D5609D">
      <w:rPr>
        <w:rFonts w:ascii="Garamond" w:hAnsi="Garamond"/>
        <w:color w:val="344055"/>
      </w:rPr>
      <w:t>Oxeln 2, 3 och 4</w:t>
    </w:r>
    <w:r w:rsidRPr="00B513AA">
      <w:rPr>
        <w:color w:val="344055"/>
        <w:sz w:val="20"/>
        <w:szCs w:val="20"/>
      </w:rPr>
      <w:t xml:space="preserve">                                            </w:t>
    </w:r>
    <w:r w:rsidRPr="00D06F70">
      <w:rPr>
        <w:rFonts w:ascii="Garamond" w:hAnsi="Garamond"/>
        <w:color w:val="344055"/>
      </w:rPr>
      <w:t>20</w:t>
    </w:r>
    <w:r w:rsidRPr="00D06F70">
      <w:rPr>
        <w:noProof/>
      </w:rPr>
      <mc:AlternateContent>
        <mc:Choice Requires="wps">
          <w:drawing>
            <wp:anchor distT="0" distB="0" distL="114300" distR="114300" simplePos="0" relativeHeight="251658244" behindDoc="0" locked="0" layoutInCell="1" allowOverlap="1" wp14:anchorId="2692833B" wp14:editId="5DC1468C">
              <wp:simplePos x="0" y="0"/>
              <wp:positionH relativeFrom="column">
                <wp:posOffset>0</wp:posOffset>
              </wp:positionH>
              <wp:positionV relativeFrom="paragraph">
                <wp:posOffset>239395</wp:posOffset>
              </wp:positionV>
              <wp:extent cx="4686300" cy="0"/>
              <wp:effectExtent l="0" t="0" r="19050" b="19050"/>
              <wp:wrapNone/>
              <wp:docPr id="8" name="Rak koppli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9525">
                        <a:solidFill>
                          <a:srgbClr val="44546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F031826" id="Rak koppling 8"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5pt" to="369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" strokecolor="#44546a"/>
          </w:pict>
        </mc:Fallback>
      </mc:AlternateContent>
    </w:r>
    <w:r w:rsidR="00D5609D" w:rsidRPr="00D06F70">
      <w:rPr>
        <w:rFonts w:ascii="Garamond" w:hAnsi="Garamond"/>
        <w:color w:val="344055"/>
      </w:rPr>
      <w:t>2</w:t>
    </w:r>
    <w:r w:rsidR="00D06F70">
      <w:rPr>
        <w:rFonts w:ascii="Garamond" w:hAnsi="Garamond"/>
        <w:color w:val="344055"/>
      </w:rPr>
      <w:t>6-01-30</w:t>
    </w:r>
  </w:p>
  <w:p w14:paraId="5855CE22" w14:textId="77777777" w:rsidR="00D44E40" w:rsidRPr="00923CE8" w:rsidRDefault="00D44E40" w:rsidP="00923CE8">
    <w:pPr>
      <w:pStyle w:val="Styrdok-Sidhuvud-Dokumentnamn"/>
      <w:tabs>
        <w:tab w:val="left" w:pos="6255"/>
        <w:tab w:val="left" w:pos="6516"/>
      </w:tabs>
      <w:ind w:right="-345"/>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F03E3"/>
    <w:multiLevelType w:val="hybridMultilevel"/>
    <w:tmpl w:val="E2A8C2D0"/>
    <w:lvl w:ilvl="0" w:tplc="27AEA44C">
      <w:start w:val="1"/>
      <w:numFmt w:val="bullet"/>
      <w:pStyle w:val="Liststycke"/>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B62645D"/>
    <w:multiLevelType w:val="hybridMultilevel"/>
    <w:tmpl w:val="2CAE92C4"/>
    <w:lvl w:ilvl="0" w:tplc="D7EAE38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6DEEC4"/>
    <w:multiLevelType w:val="hybridMultilevel"/>
    <w:tmpl w:val="5BFE89AA"/>
    <w:lvl w:ilvl="0" w:tplc="ACEA242A">
      <w:start w:val="1"/>
      <w:numFmt w:val="bullet"/>
      <w:lvlText w:val="-"/>
      <w:lvlJc w:val="left"/>
      <w:pPr>
        <w:ind w:left="720" w:hanging="360"/>
      </w:pPr>
      <w:rPr>
        <w:rFonts w:ascii="Aptos" w:hAnsi="Aptos" w:hint="default"/>
      </w:rPr>
    </w:lvl>
    <w:lvl w:ilvl="1" w:tplc="E4FE8FDE">
      <w:start w:val="1"/>
      <w:numFmt w:val="bullet"/>
      <w:lvlText w:val="o"/>
      <w:lvlJc w:val="left"/>
      <w:pPr>
        <w:ind w:left="1440" w:hanging="360"/>
      </w:pPr>
      <w:rPr>
        <w:rFonts w:ascii="Courier New" w:hAnsi="Courier New" w:hint="default"/>
      </w:rPr>
    </w:lvl>
    <w:lvl w:ilvl="2" w:tplc="CF84B12E">
      <w:start w:val="1"/>
      <w:numFmt w:val="bullet"/>
      <w:lvlText w:val=""/>
      <w:lvlJc w:val="left"/>
      <w:pPr>
        <w:ind w:left="2160" w:hanging="360"/>
      </w:pPr>
      <w:rPr>
        <w:rFonts w:ascii="Wingdings" w:hAnsi="Wingdings" w:hint="default"/>
      </w:rPr>
    </w:lvl>
    <w:lvl w:ilvl="3" w:tplc="E47CF44E">
      <w:start w:val="1"/>
      <w:numFmt w:val="bullet"/>
      <w:lvlText w:val=""/>
      <w:lvlJc w:val="left"/>
      <w:pPr>
        <w:ind w:left="2880" w:hanging="360"/>
      </w:pPr>
      <w:rPr>
        <w:rFonts w:ascii="Symbol" w:hAnsi="Symbol" w:hint="default"/>
      </w:rPr>
    </w:lvl>
    <w:lvl w:ilvl="4" w:tplc="D83856A8">
      <w:start w:val="1"/>
      <w:numFmt w:val="bullet"/>
      <w:lvlText w:val="o"/>
      <w:lvlJc w:val="left"/>
      <w:pPr>
        <w:ind w:left="3600" w:hanging="360"/>
      </w:pPr>
      <w:rPr>
        <w:rFonts w:ascii="Courier New" w:hAnsi="Courier New" w:hint="default"/>
      </w:rPr>
    </w:lvl>
    <w:lvl w:ilvl="5" w:tplc="CCCE7B02">
      <w:start w:val="1"/>
      <w:numFmt w:val="bullet"/>
      <w:lvlText w:val=""/>
      <w:lvlJc w:val="left"/>
      <w:pPr>
        <w:ind w:left="4320" w:hanging="360"/>
      </w:pPr>
      <w:rPr>
        <w:rFonts w:ascii="Wingdings" w:hAnsi="Wingdings" w:hint="default"/>
      </w:rPr>
    </w:lvl>
    <w:lvl w:ilvl="6" w:tplc="88BAAD56">
      <w:start w:val="1"/>
      <w:numFmt w:val="bullet"/>
      <w:lvlText w:val=""/>
      <w:lvlJc w:val="left"/>
      <w:pPr>
        <w:ind w:left="5040" w:hanging="360"/>
      </w:pPr>
      <w:rPr>
        <w:rFonts w:ascii="Symbol" w:hAnsi="Symbol" w:hint="default"/>
      </w:rPr>
    </w:lvl>
    <w:lvl w:ilvl="7" w:tplc="68D884D2">
      <w:start w:val="1"/>
      <w:numFmt w:val="bullet"/>
      <w:lvlText w:val="o"/>
      <w:lvlJc w:val="left"/>
      <w:pPr>
        <w:ind w:left="5760" w:hanging="360"/>
      </w:pPr>
      <w:rPr>
        <w:rFonts w:ascii="Courier New" w:hAnsi="Courier New" w:hint="default"/>
      </w:rPr>
    </w:lvl>
    <w:lvl w:ilvl="8" w:tplc="E08E51A4">
      <w:start w:val="1"/>
      <w:numFmt w:val="bullet"/>
      <w:lvlText w:val=""/>
      <w:lvlJc w:val="left"/>
      <w:pPr>
        <w:ind w:left="6480" w:hanging="360"/>
      </w:pPr>
      <w:rPr>
        <w:rFonts w:ascii="Wingdings" w:hAnsi="Wingdings" w:hint="default"/>
      </w:rPr>
    </w:lvl>
  </w:abstractNum>
  <w:abstractNum w:abstractNumId="3" w15:restartNumberingAfterBreak="0">
    <w:nsid w:val="15673DB4"/>
    <w:multiLevelType w:val="hybridMultilevel"/>
    <w:tmpl w:val="A792081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725B820"/>
    <w:multiLevelType w:val="hybridMultilevel"/>
    <w:tmpl w:val="738AEE64"/>
    <w:lvl w:ilvl="0" w:tplc="062ACA16">
      <w:start w:val="1"/>
      <w:numFmt w:val="bullet"/>
      <w:lvlText w:val=""/>
      <w:lvlJc w:val="left"/>
      <w:pPr>
        <w:ind w:left="720" w:hanging="360"/>
      </w:pPr>
      <w:rPr>
        <w:rFonts w:ascii="Symbol" w:hAnsi="Symbol" w:hint="default"/>
      </w:rPr>
    </w:lvl>
    <w:lvl w:ilvl="1" w:tplc="625024E4">
      <w:start w:val="1"/>
      <w:numFmt w:val="bullet"/>
      <w:lvlText w:val="o"/>
      <w:lvlJc w:val="left"/>
      <w:pPr>
        <w:ind w:left="1440" w:hanging="360"/>
      </w:pPr>
      <w:rPr>
        <w:rFonts w:ascii="Courier New" w:hAnsi="Courier New" w:hint="default"/>
      </w:rPr>
    </w:lvl>
    <w:lvl w:ilvl="2" w:tplc="824412D6">
      <w:start w:val="1"/>
      <w:numFmt w:val="bullet"/>
      <w:lvlText w:val=""/>
      <w:lvlJc w:val="left"/>
      <w:pPr>
        <w:ind w:left="2160" w:hanging="360"/>
      </w:pPr>
      <w:rPr>
        <w:rFonts w:ascii="Wingdings" w:hAnsi="Wingdings" w:hint="default"/>
      </w:rPr>
    </w:lvl>
    <w:lvl w:ilvl="3" w:tplc="E6D406C8">
      <w:start w:val="1"/>
      <w:numFmt w:val="bullet"/>
      <w:lvlText w:val=""/>
      <w:lvlJc w:val="left"/>
      <w:pPr>
        <w:ind w:left="2880" w:hanging="360"/>
      </w:pPr>
      <w:rPr>
        <w:rFonts w:ascii="Symbol" w:hAnsi="Symbol" w:hint="default"/>
      </w:rPr>
    </w:lvl>
    <w:lvl w:ilvl="4" w:tplc="AA6EC8E6">
      <w:start w:val="1"/>
      <w:numFmt w:val="bullet"/>
      <w:lvlText w:val="o"/>
      <w:lvlJc w:val="left"/>
      <w:pPr>
        <w:ind w:left="3600" w:hanging="360"/>
      </w:pPr>
      <w:rPr>
        <w:rFonts w:ascii="Courier New" w:hAnsi="Courier New" w:hint="default"/>
      </w:rPr>
    </w:lvl>
    <w:lvl w:ilvl="5" w:tplc="978C65E6">
      <w:start w:val="1"/>
      <w:numFmt w:val="bullet"/>
      <w:lvlText w:val=""/>
      <w:lvlJc w:val="left"/>
      <w:pPr>
        <w:ind w:left="4320" w:hanging="360"/>
      </w:pPr>
      <w:rPr>
        <w:rFonts w:ascii="Wingdings" w:hAnsi="Wingdings" w:hint="default"/>
      </w:rPr>
    </w:lvl>
    <w:lvl w:ilvl="6" w:tplc="C20250D0">
      <w:start w:val="1"/>
      <w:numFmt w:val="bullet"/>
      <w:lvlText w:val=""/>
      <w:lvlJc w:val="left"/>
      <w:pPr>
        <w:ind w:left="5040" w:hanging="360"/>
      </w:pPr>
      <w:rPr>
        <w:rFonts w:ascii="Symbol" w:hAnsi="Symbol" w:hint="default"/>
      </w:rPr>
    </w:lvl>
    <w:lvl w:ilvl="7" w:tplc="AA840D7C">
      <w:start w:val="1"/>
      <w:numFmt w:val="bullet"/>
      <w:lvlText w:val="o"/>
      <w:lvlJc w:val="left"/>
      <w:pPr>
        <w:ind w:left="5760" w:hanging="360"/>
      </w:pPr>
      <w:rPr>
        <w:rFonts w:ascii="Courier New" w:hAnsi="Courier New" w:hint="default"/>
      </w:rPr>
    </w:lvl>
    <w:lvl w:ilvl="8" w:tplc="88385382">
      <w:start w:val="1"/>
      <w:numFmt w:val="bullet"/>
      <w:lvlText w:val=""/>
      <w:lvlJc w:val="left"/>
      <w:pPr>
        <w:ind w:left="6480" w:hanging="360"/>
      </w:pPr>
      <w:rPr>
        <w:rFonts w:ascii="Wingdings" w:hAnsi="Wingdings" w:hint="default"/>
      </w:rPr>
    </w:lvl>
  </w:abstractNum>
  <w:abstractNum w:abstractNumId="5" w15:restartNumberingAfterBreak="0">
    <w:nsid w:val="1E514BF0"/>
    <w:multiLevelType w:val="hybridMultilevel"/>
    <w:tmpl w:val="FAA2A5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A9D74F6"/>
    <w:multiLevelType w:val="hybridMultilevel"/>
    <w:tmpl w:val="4CB0802A"/>
    <w:lvl w:ilvl="0" w:tplc="98766564">
      <w:start w:val="405"/>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2ECA25FB"/>
    <w:multiLevelType w:val="hybridMultilevel"/>
    <w:tmpl w:val="A86E2112"/>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01846EF"/>
    <w:multiLevelType w:val="hybridMultilevel"/>
    <w:tmpl w:val="FFFFFFFF"/>
    <w:lvl w:ilvl="0" w:tplc="F0B6F460">
      <w:start w:val="1"/>
      <w:numFmt w:val="bullet"/>
      <w:lvlText w:val=""/>
      <w:lvlJc w:val="left"/>
      <w:pPr>
        <w:ind w:left="720" w:hanging="360"/>
      </w:pPr>
      <w:rPr>
        <w:rFonts w:ascii="Symbol" w:hAnsi="Symbol" w:hint="default"/>
      </w:rPr>
    </w:lvl>
    <w:lvl w:ilvl="1" w:tplc="9AE6190A">
      <w:start w:val="1"/>
      <w:numFmt w:val="bullet"/>
      <w:lvlText w:val="o"/>
      <w:lvlJc w:val="left"/>
      <w:pPr>
        <w:ind w:left="1440" w:hanging="360"/>
      </w:pPr>
      <w:rPr>
        <w:rFonts w:ascii="Courier New" w:hAnsi="Courier New" w:hint="default"/>
      </w:rPr>
    </w:lvl>
    <w:lvl w:ilvl="2" w:tplc="EE8CF50C">
      <w:start w:val="1"/>
      <w:numFmt w:val="bullet"/>
      <w:lvlText w:val=""/>
      <w:lvlJc w:val="left"/>
      <w:pPr>
        <w:ind w:left="2160" w:hanging="360"/>
      </w:pPr>
      <w:rPr>
        <w:rFonts w:ascii="Wingdings" w:hAnsi="Wingdings" w:hint="default"/>
      </w:rPr>
    </w:lvl>
    <w:lvl w:ilvl="3" w:tplc="77F6BB56">
      <w:start w:val="1"/>
      <w:numFmt w:val="bullet"/>
      <w:lvlText w:val=""/>
      <w:lvlJc w:val="left"/>
      <w:pPr>
        <w:ind w:left="2880" w:hanging="360"/>
      </w:pPr>
      <w:rPr>
        <w:rFonts w:ascii="Symbol" w:hAnsi="Symbol" w:hint="default"/>
      </w:rPr>
    </w:lvl>
    <w:lvl w:ilvl="4" w:tplc="71961D88">
      <w:start w:val="1"/>
      <w:numFmt w:val="bullet"/>
      <w:lvlText w:val="o"/>
      <w:lvlJc w:val="left"/>
      <w:pPr>
        <w:ind w:left="3600" w:hanging="360"/>
      </w:pPr>
      <w:rPr>
        <w:rFonts w:ascii="Courier New" w:hAnsi="Courier New" w:hint="default"/>
      </w:rPr>
    </w:lvl>
    <w:lvl w:ilvl="5" w:tplc="6922D3D8">
      <w:start w:val="1"/>
      <w:numFmt w:val="bullet"/>
      <w:lvlText w:val=""/>
      <w:lvlJc w:val="left"/>
      <w:pPr>
        <w:ind w:left="4320" w:hanging="360"/>
      </w:pPr>
      <w:rPr>
        <w:rFonts w:ascii="Wingdings" w:hAnsi="Wingdings" w:hint="default"/>
      </w:rPr>
    </w:lvl>
    <w:lvl w:ilvl="6" w:tplc="BF48DBAC">
      <w:start w:val="1"/>
      <w:numFmt w:val="bullet"/>
      <w:lvlText w:val=""/>
      <w:lvlJc w:val="left"/>
      <w:pPr>
        <w:ind w:left="5040" w:hanging="360"/>
      </w:pPr>
      <w:rPr>
        <w:rFonts w:ascii="Symbol" w:hAnsi="Symbol" w:hint="default"/>
      </w:rPr>
    </w:lvl>
    <w:lvl w:ilvl="7" w:tplc="E97AA882">
      <w:start w:val="1"/>
      <w:numFmt w:val="bullet"/>
      <w:lvlText w:val="o"/>
      <w:lvlJc w:val="left"/>
      <w:pPr>
        <w:ind w:left="5760" w:hanging="360"/>
      </w:pPr>
      <w:rPr>
        <w:rFonts w:ascii="Courier New" w:hAnsi="Courier New" w:hint="default"/>
      </w:rPr>
    </w:lvl>
    <w:lvl w:ilvl="8" w:tplc="17E887A8">
      <w:start w:val="1"/>
      <w:numFmt w:val="bullet"/>
      <w:lvlText w:val=""/>
      <w:lvlJc w:val="left"/>
      <w:pPr>
        <w:ind w:left="6480" w:hanging="360"/>
      </w:pPr>
      <w:rPr>
        <w:rFonts w:ascii="Wingdings" w:hAnsi="Wingdings" w:hint="default"/>
      </w:rPr>
    </w:lvl>
  </w:abstractNum>
  <w:abstractNum w:abstractNumId="9" w15:restartNumberingAfterBreak="0">
    <w:nsid w:val="33E801AB"/>
    <w:multiLevelType w:val="hybridMultilevel"/>
    <w:tmpl w:val="63EA88BA"/>
    <w:lvl w:ilvl="0" w:tplc="3D20593A">
      <w:start w:val="1"/>
      <w:numFmt w:val="bullet"/>
      <w:lvlText w:val="-"/>
      <w:lvlJc w:val="left"/>
      <w:pPr>
        <w:ind w:left="720" w:hanging="360"/>
      </w:pPr>
      <w:rPr>
        <w:rFonts w:ascii="Times New Roman" w:eastAsia="Arial"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0" w15:restartNumberingAfterBreak="0">
    <w:nsid w:val="34722C8F"/>
    <w:multiLevelType w:val="hybridMultilevel"/>
    <w:tmpl w:val="46C2E14C"/>
    <w:lvl w:ilvl="0" w:tplc="7E68F71C">
      <w:start w:val="405"/>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D18F61E"/>
    <w:multiLevelType w:val="hybridMultilevel"/>
    <w:tmpl w:val="49CEBCDC"/>
    <w:lvl w:ilvl="0" w:tplc="ED101AA2">
      <w:start w:val="1"/>
      <w:numFmt w:val="bullet"/>
      <w:lvlText w:val=""/>
      <w:lvlJc w:val="left"/>
      <w:pPr>
        <w:ind w:left="720" w:hanging="360"/>
      </w:pPr>
      <w:rPr>
        <w:rFonts w:ascii="Symbol" w:hAnsi="Symbol" w:hint="default"/>
      </w:rPr>
    </w:lvl>
    <w:lvl w:ilvl="1" w:tplc="FBE2989A">
      <w:start w:val="1"/>
      <w:numFmt w:val="bullet"/>
      <w:lvlText w:val="o"/>
      <w:lvlJc w:val="left"/>
      <w:pPr>
        <w:ind w:left="1440" w:hanging="360"/>
      </w:pPr>
      <w:rPr>
        <w:rFonts w:ascii="Courier New" w:hAnsi="Courier New" w:hint="default"/>
      </w:rPr>
    </w:lvl>
    <w:lvl w:ilvl="2" w:tplc="C894827E">
      <w:start w:val="1"/>
      <w:numFmt w:val="bullet"/>
      <w:lvlText w:val=""/>
      <w:lvlJc w:val="left"/>
      <w:pPr>
        <w:ind w:left="2160" w:hanging="360"/>
      </w:pPr>
      <w:rPr>
        <w:rFonts w:ascii="Wingdings" w:hAnsi="Wingdings" w:hint="default"/>
      </w:rPr>
    </w:lvl>
    <w:lvl w:ilvl="3" w:tplc="AAC01BE0">
      <w:start w:val="1"/>
      <w:numFmt w:val="bullet"/>
      <w:lvlText w:val=""/>
      <w:lvlJc w:val="left"/>
      <w:pPr>
        <w:ind w:left="2880" w:hanging="360"/>
      </w:pPr>
      <w:rPr>
        <w:rFonts w:ascii="Symbol" w:hAnsi="Symbol" w:hint="default"/>
      </w:rPr>
    </w:lvl>
    <w:lvl w:ilvl="4" w:tplc="D5C22CCE">
      <w:start w:val="1"/>
      <w:numFmt w:val="bullet"/>
      <w:lvlText w:val="o"/>
      <w:lvlJc w:val="left"/>
      <w:pPr>
        <w:ind w:left="3600" w:hanging="360"/>
      </w:pPr>
      <w:rPr>
        <w:rFonts w:ascii="Courier New" w:hAnsi="Courier New" w:hint="default"/>
      </w:rPr>
    </w:lvl>
    <w:lvl w:ilvl="5" w:tplc="653AD576">
      <w:start w:val="1"/>
      <w:numFmt w:val="bullet"/>
      <w:lvlText w:val=""/>
      <w:lvlJc w:val="left"/>
      <w:pPr>
        <w:ind w:left="4320" w:hanging="360"/>
      </w:pPr>
      <w:rPr>
        <w:rFonts w:ascii="Wingdings" w:hAnsi="Wingdings" w:hint="default"/>
      </w:rPr>
    </w:lvl>
    <w:lvl w:ilvl="6" w:tplc="906E325C">
      <w:start w:val="1"/>
      <w:numFmt w:val="bullet"/>
      <w:lvlText w:val=""/>
      <w:lvlJc w:val="left"/>
      <w:pPr>
        <w:ind w:left="5040" w:hanging="360"/>
      </w:pPr>
      <w:rPr>
        <w:rFonts w:ascii="Symbol" w:hAnsi="Symbol" w:hint="default"/>
      </w:rPr>
    </w:lvl>
    <w:lvl w:ilvl="7" w:tplc="41B07392">
      <w:start w:val="1"/>
      <w:numFmt w:val="bullet"/>
      <w:lvlText w:val="o"/>
      <w:lvlJc w:val="left"/>
      <w:pPr>
        <w:ind w:left="5760" w:hanging="360"/>
      </w:pPr>
      <w:rPr>
        <w:rFonts w:ascii="Courier New" w:hAnsi="Courier New" w:hint="default"/>
      </w:rPr>
    </w:lvl>
    <w:lvl w:ilvl="8" w:tplc="1098EA96">
      <w:start w:val="1"/>
      <w:numFmt w:val="bullet"/>
      <w:lvlText w:val=""/>
      <w:lvlJc w:val="left"/>
      <w:pPr>
        <w:ind w:left="6480" w:hanging="360"/>
      </w:pPr>
      <w:rPr>
        <w:rFonts w:ascii="Wingdings" w:hAnsi="Wingdings" w:hint="default"/>
      </w:rPr>
    </w:lvl>
  </w:abstractNum>
  <w:abstractNum w:abstractNumId="12" w15:restartNumberingAfterBreak="0">
    <w:nsid w:val="3F513E5B"/>
    <w:multiLevelType w:val="hybridMultilevel"/>
    <w:tmpl w:val="EAC87C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321A87C"/>
    <w:multiLevelType w:val="hybridMultilevel"/>
    <w:tmpl w:val="FFFFFFFF"/>
    <w:lvl w:ilvl="0" w:tplc="7E564D16">
      <w:start w:val="1"/>
      <w:numFmt w:val="bullet"/>
      <w:lvlText w:val=""/>
      <w:lvlJc w:val="left"/>
      <w:pPr>
        <w:ind w:left="720" w:hanging="360"/>
      </w:pPr>
      <w:rPr>
        <w:rFonts w:ascii="Symbol" w:hAnsi="Symbol" w:hint="default"/>
      </w:rPr>
    </w:lvl>
    <w:lvl w:ilvl="1" w:tplc="AE3CAF6A">
      <w:start w:val="1"/>
      <w:numFmt w:val="bullet"/>
      <w:lvlText w:val="o"/>
      <w:lvlJc w:val="left"/>
      <w:pPr>
        <w:ind w:left="1440" w:hanging="360"/>
      </w:pPr>
      <w:rPr>
        <w:rFonts w:ascii="Courier New" w:hAnsi="Courier New" w:hint="default"/>
      </w:rPr>
    </w:lvl>
    <w:lvl w:ilvl="2" w:tplc="E9A4E66E">
      <w:start w:val="1"/>
      <w:numFmt w:val="bullet"/>
      <w:lvlText w:val=""/>
      <w:lvlJc w:val="left"/>
      <w:pPr>
        <w:ind w:left="2160" w:hanging="360"/>
      </w:pPr>
      <w:rPr>
        <w:rFonts w:ascii="Wingdings" w:hAnsi="Wingdings" w:hint="default"/>
      </w:rPr>
    </w:lvl>
    <w:lvl w:ilvl="3" w:tplc="AAC84974">
      <w:start w:val="1"/>
      <w:numFmt w:val="bullet"/>
      <w:lvlText w:val=""/>
      <w:lvlJc w:val="left"/>
      <w:pPr>
        <w:ind w:left="2880" w:hanging="360"/>
      </w:pPr>
      <w:rPr>
        <w:rFonts w:ascii="Symbol" w:hAnsi="Symbol" w:hint="default"/>
      </w:rPr>
    </w:lvl>
    <w:lvl w:ilvl="4" w:tplc="6BA28BDC">
      <w:start w:val="1"/>
      <w:numFmt w:val="bullet"/>
      <w:lvlText w:val="o"/>
      <w:lvlJc w:val="left"/>
      <w:pPr>
        <w:ind w:left="3600" w:hanging="360"/>
      </w:pPr>
      <w:rPr>
        <w:rFonts w:ascii="Courier New" w:hAnsi="Courier New" w:hint="default"/>
      </w:rPr>
    </w:lvl>
    <w:lvl w:ilvl="5" w:tplc="21DEBF2C">
      <w:start w:val="1"/>
      <w:numFmt w:val="bullet"/>
      <w:lvlText w:val=""/>
      <w:lvlJc w:val="left"/>
      <w:pPr>
        <w:ind w:left="4320" w:hanging="360"/>
      </w:pPr>
      <w:rPr>
        <w:rFonts w:ascii="Wingdings" w:hAnsi="Wingdings" w:hint="default"/>
      </w:rPr>
    </w:lvl>
    <w:lvl w:ilvl="6" w:tplc="9C1E9350">
      <w:start w:val="1"/>
      <w:numFmt w:val="bullet"/>
      <w:lvlText w:val=""/>
      <w:lvlJc w:val="left"/>
      <w:pPr>
        <w:ind w:left="5040" w:hanging="360"/>
      </w:pPr>
      <w:rPr>
        <w:rFonts w:ascii="Symbol" w:hAnsi="Symbol" w:hint="default"/>
      </w:rPr>
    </w:lvl>
    <w:lvl w:ilvl="7" w:tplc="0AF26248">
      <w:start w:val="1"/>
      <w:numFmt w:val="bullet"/>
      <w:lvlText w:val="o"/>
      <w:lvlJc w:val="left"/>
      <w:pPr>
        <w:ind w:left="5760" w:hanging="360"/>
      </w:pPr>
      <w:rPr>
        <w:rFonts w:ascii="Courier New" w:hAnsi="Courier New" w:hint="default"/>
      </w:rPr>
    </w:lvl>
    <w:lvl w:ilvl="8" w:tplc="BBEA964A">
      <w:start w:val="1"/>
      <w:numFmt w:val="bullet"/>
      <w:lvlText w:val=""/>
      <w:lvlJc w:val="left"/>
      <w:pPr>
        <w:ind w:left="6480" w:hanging="360"/>
      </w:pPr>
      <w:rPr>
        <w:rFonts w:ascii="Wingdings" w:hAnsi="Wingdings" w:hint="default"/>
      </w:rPr>
    </w:lvl>
  </w:abstractNum>
  <w:abstractNum w:abstractNumId="14" w15:restartNumberingAfterBreak="0">
    <w:nsid w:val="4827431F"/>
    <w:multiLevelType w:val="hybridMultilevel"/>
    <w:tmpl w:val="9C46D0FE"/>
    <w:lvl w:ilvl="0" w:tplc="041D0003">
      <w:start w:val="1"/>
      <w:numFmt w:val="bullet"/>
      <w:lvlText w:val="o"/>
      <w:lvlJc w:val="left"/>
      <w:pPr>
        <w:ind w:left="720" w:hanging="360"/>
      </w:pPr>
      <w:rPr>
        <w:rFonts w:ascii="Courier New" w:hAnsi="Courier New" w:cs="Courier New"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8DF557F"/>
    <w:multiLevelType w:val="hybridMultilevel"/>
    <w:tmpl w:val="58BA2B0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A8A597C"/>
    <w:multiLevelType w:val="hybridMultilevel"/>
    <w:tmpl w:val="7206CD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29D96DC"/>
    <w:multiLevelType w:val="hybridMultilevel"/>
    <w:tmpl w:val="FFFFFFFF"/>
    <w:lvl w:ilvl="0" w:tplc="44B6569A">
      <w:start w:val="1"/>
      <w:numFmt w:val="bullet"/>
      <w:lvlText w:val=""/>
      <w:lvlJc w:val="left"/>
      <w:pPr>
        <w:ind w:left="720" w:hanging="360"/>
      </w:pPr>
      <w:rPr>
        <w:rFonts w:ascii="Symbol" w:hAnsi="Symbol" w:hint="default"/>
      </w:rPr>
    </w:lvl>
    <w:lvl w:ilvl="1" w:tplc="CB9CDE2A">
      <w:start w:val="1"/>
      <w:numFmt w:val="bullet"/>
      <w:lvlText w:val="o"/>
      <w:lvlJc w:val="left"/>
      <w:pPr>
        <w:ind w:left="1440" w:hanging="360"/>
      </w:pPr>
      <w:rPr>
        <w:rFonts w:ascii="Courier New" w:hAnsi="Courier New" w:hint="default"/>
      </w:rPr>
    </w:lvl>
    <w:lvl w:ilvl="2" w:tplc="882EE35C">
      <w:start w:val="1"/>
      <w:numFmt w:val="bullet"/>
      <w:lvlText w:val=""/>
      <w:lvlJc w:val="left"/>
      <w:pPr>
        <w:ind w:left="2160" w:hanging="360"/>
      </w:pPr>
      <w:rPr>
        <w:rFonts w:ascii="Wingdings" w:hAnsi="Wingdings" w:hint="default"/>
      </w:rPr>
    </w:lvl>
    <w:lvl w:ilvl="3" w:tplc="C7882AA6">
      <w:start w:val="1"/>
      <w:numFmt w:val="bullet"/>
      <w:lvlText w:val=""/>
      <w:lvlJc w:val="left"/>
      <w:pPr>
        <w:ind w:left="2880" w:hanging="360"/>
      </w:pPr>
      <w:rPr>
        <w:rFonts w:ascii="Symbol" w:hAnsi="Symbol" w:hint="default"/>
      </w:rPr>
    </w:lvl>
    <w:lvl w:ilvl="4" w:tplc="937C7A7E">
      <w:start w:val="1"/>
      <w:numFmt w:val="bullet"/>
      <w:lvlText w:val="o"/>
      <w:lvlJc w:val="left"/>
      <w:pPr>
        <w:ind w:left="3600" w:hanging="360"/>
      </w:pPr>
      <w:rPr>
        <w:rFonts w:ascii="Courier New" w:hAnsi="Courier New" w:hint="default"/>
      </w:rPr>
    </w:lvl>
    <w:lvl w:ilvl="5" w:tplc="C0DAFC8C">
      <w:start w:val="1"/>
      <w:numFmt w:val="bullet"/>
      <w:lvlText w:val=""/>
      <w:lvlJc w:val="left"/>
      <w:pPr>
        <w:ind w:left="4320" w:hanging="360"/>
      </w:pPr>
      <w:rPr>
        <w:rFonts w:ascii="Wingdings" w:hAnsi="Wingdings" w:hint="default"/>
      </w:rPr>
    </w:lvl>
    <w:lvl w:ilvl="6" w:tplc="50F655F6">
      <w:start w:val="1"/>
      <w:numFmt w:val="bullet"/>
      <w:lvlText w:val=""/>
      <w:lvlJc w:val="left"/>
      <w:pPr>
        <w:ind w:left="5040" w:hanging="360"/>
      </w:pPr>
      <w:rPr>
        <w:rFonts w:ascii="Symbol" w:hAnsi="Symbol" w:hint="default"/>
      </w:rPr>
    </w:lvl>
    <w:lvl w:ilvl="7" w:tplc="35789C56">
      <w:start w:val="1"/>
      <w:numFmt w:val="bullet"/>
      <w:lvlText w:val="o"/>
      <w:lvlJc w:val="left"/>
      <w:pPr>
        <w:ind w:left="5760" w:hanging="360"/>
      </w:pPr>
      <w:rPr>
        <w:rFonts w:ascii="Courier New" w:hAnsi="Courier New" w:hint="default"/>
      </w:rPr>
    </w:lvl>
    <w:lvl w:ilvl="8" w:tplc="39F4B042">
      <w:start w:val="1"/>
      <w:numFmt w:val="bullet"/>
      <w:lvlText w:val=""/>
      <w:lvlJc w:val="left"/>
      <w:pPr>
        <w:ind w:left="6480" w:hanging="360"/>
      </w:pPr>
      <w:rPr>
        <w:rFonts w:ascii="Wingdings" w:hAnsi="Wingdings" w:hint="default"/>
      </w:rPr>
    </w:lvl>
  </w:abstractNum>
  <w:abstractNum w:abstractNumId="18" w15:restartNumberingAfterBreak="0">
    <w:nsid w:val="58630EA5"/>
    <w:multiLevelType w:val="hybridMultilevel"/>
    <w:tmpl w:val="533CB11A"/>
    <w:lvl w:ilvl="0" w:tplc="3D20593A">
      <w:start w:val="1"/>
      <w:numFmt w:val="bullet"/>
      <w:lvlText w:val="-"/>
      <w:lvlJc w:val="left"/>
      <w:pPr>
        <w:ind w:left="720" w:hanging="360"/>
      </w:pPr>
      <w:rPr>
        <w:rFonts w:ascii="Times New Roman" w:eastAsia="Arial"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9" w15:restartNumberingAfterBreak="0">
    <w:nsid w:val="5DE561BB"/>
    <w:multiLevelType w:val="hybridMultilevel"/>
    <w:tmpl w:val="29A6413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62C326FE"/>
    <w:multiLevelType w:val="hybridMultilevel"/>
    <w:tmpl w:val="26224AE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1" w15:restartNumberingAfterBreak="0">
    <w:nsid w:val="63507FA9"/>
    <w:multiLevelType w:val="hybridMultilevel"/>
    <w:tmpl w:val="85DE0756"/>
    <w:lvl w:ilvl="0" w:tplc="EDFC9BF6">
      <w:start w:val="1"/>
      <w:numFmt w:val="bullet"/>
      <w:lvlText w:val="-"/>
      <w:lvlJc w:val="left"/>
      <w:pPr>
        <w:ind w:left="720" w:hanging="360"/>
      </w:pPr>
      <w:rPr>
        <w:rFonts w:ascii="Aptos" w:hAnsi="Aptos" w:hint="default"/>
      </w:rPr>
    </w:lvl>
    <w:lvl w:ilvl="1" w:tplc="A8D2EB14">
      <w:start w:val="1"/>
      <w:numFmt w:val="bullet"/>
      <w:lvlText w:val="o"/>
      <w:lvlJc w:val="left"/>
      <w:pPr>
        <w:ind w:left="1440" w:hanging="360"/>
      </w:pPr>
      <w:rPr>
        <w:rFonts w:ascii="Courier New" w:hAnsi="Courier New" w:hint="default"/>
      </w:rPr>
    </w:lvl>
    <w:lvl w:ilvl="2" w:tplc="E7F67126">
      <w:start w:val="1"/>
      <w:numFmt w:val="bullet"/>
      <w:lvlText w:val=""/>
      <w:lvlJc w:val="left"/>
      <w:pPr>
        <w:ind w:left="2160" w:hanging="360"/>
      </w:pPr>
      <w:rPr>
        <w:rFonts w:ascii="Wingdings" w:hAnsi="Wingdings" w:hint="default"/>
      </w:rPr>
    </w:lvl>
    <w:lvl w:ilvl="3" w:tplc="38AED742">
      <w:start w:val="1"/>
      <w:numFmt w:val="bullet"/>
      <w:lvlText w:val=""/>
      <w:lvlJc w:val="left"/>
      <w:pPr>
        <w:ind w:left="2880" w:hanging="360"/>
      </w:pPr>
      <w:rPr>
        <w:rFonts w:ascii="Symbol" w:hAnsi="Symbol" w:hint="default"/>
      </w:rPr>
    </w:lvl>
    <w:lvl w:ilvl="4" w:tplc="9FB4330E">
      <w:start w:val="1"/>
      <w:numFmt w:val="bullet"/>
      <w:lvlText w:val="o"/>
      <w:lvlJc w:val="left"/>
      <w:pPr>
        <w:ind w:left="3600" w:hanging="360"/>
      </w:pPr>
      <w:rPr>
        <w:rFonts w:ascii="Courier New" w:hAnsi="Courier New" w:hint="default"/>
      </w:rPr>
    </w:lvl>
    <w:lvl w:ilvl="5" w:tplc="FE965C86">
      <w:start w:val="1"/>
      <w:numFmt w:val="bullet"/>
      <w:lvlText w:val=""/>
      <w:lvlJc w:val="left"/>
      <w:pPr>
        <w:ind w:left="4320" w:hanging="360"/>
      </w:pPr>
      <w:rPr>
        <w:rFonts w:ascii="Wingdings" w:hAnsi="Wingdings" w:hint="default"/>
      </w:rPr>
    </w:lvl>
    <w:lvl w:ilvl="6" w:tplc="091A9646">
      <w:start w:val="1"/>
      <w:numFmt w:val="bullet"/>
      <w:lvlText w:val=""/>
      <w:lvlJc w:val="left"/>
      <w:pPr>
        <w:ind w:left="5040" w:hanging="360"/>
      </w:pPr>
      <w:rPr>
        <w:rFonts w:ascii="Symbol" w:hAnsi="Symbol" w:hint="default"/>
      </w:rPr>
    </w:lvl>
    <w:lvl w:ilvl="7" w:tplc="854412AA">
      <w:start w:val="1"/>
      <w:numFmt w:val="bullet"/>
      <w:lvlText w:val="o"/>
      <w:lvlJc w:val="left"/>
      <w:pPr>
        <w:ind w:left="5760" w:hanging="360"/>
      </w:pPr>
      <w:rPr>
        <w:rFonts w:ascii="Courier New" w:hAnsi="Courier New" w:hint="default"/>
      </w:rPr>
    </w:lvl>
    <w:lvl w:ilvl="8" w:tplc="67F82180">
      <w:start w:val="1"/>
      <w:numFmt w:val="bullet"/>
      <w:lvlText w:val=""/>
      <w:lvlJc w:val="left"/>
      <w:pPr>
        <w:ind w:left="6480" w:hanging="360"/>
      </w:pPr>
      <w:rPr>
        <w:rFonts w:ascii="Wingdings" w:hAnsi="Wingdings" w:hint="default"/>
      </w:rPr>
    </w:lvl>
  </w:abstractNum>
  <w:abstractNum w:abstractNumId="22" w15:restartNumberingAfterBreak="0">
    <w:nsid w:val="65412FF1"/>
    <w:multiLevelType w:val="hybridMultilevel"/>
    <w:tmpl w:val="3C981A80"/>
    <w:lvl w:ilvl="0" w:tplc="3D20593A">
      <w:start w:val="1"/>
      <w:numFmt w:val="bullet"/>
      <w:lvlText w:val="-"/>
      <w:lvlJc w:val="left"/>
      <w:pPr>
        <w:ind w:left="720" w:hanging="360"/>
      </w:pPr>
      <w:rPr>
        <w:rFonts w:ascii="Times New Roman" w:eastAsia="Arial"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23" w15:restartNumberingAfterBreak="0">
    <w:nsid w:val="67C707E1"/>
    <w:multiLevelType w:val="hybridMultilevel"/>
    <w:tmpl w:val="F33835C4"/>
    <w:lvl w:ilvl="0" w:tplc="7E68F71C">
      <w:start w:val="405"/>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A2B3FD1"/>
    <w:multiLevelType w:val="hybridMultilevel"/>
    <w:tmpl w:val="EB804D04"/>
    <w:lvl w:ilvl="0" w:tplc="98766564">
      <w:start w:val="405"/>
      <w:numFmt w:val="bullet"/>
      <w:lvlText w:val="-"/>
      <w:lvlJc w:val="left"/>
      <w:pPr>
        <w:ind w:left="720" w:hanging="360"/>
      </w:pPr>
      <w:rPr>
        <w:rFonts w:ascii="Garamond" w:eastAsiaTheme="minorHAnsi" w:hAnsi="Garamond"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F7038F3"/>
    <w:multiLevelType w:val="hybridMultilevel"/>
    <w:tmpl w:val="FFFFFFFF"/>
    <w:lvl w:ilvl="0" w:tplc="44CCA446">
      <w:start w:val="1"/>
      <w:numFmt w:val="bullet"/>
      <w:lvlText w:val=""/>
      <w:lvlJc w:val="left"/>
      <w:pPr>
        <w:ind w:left="720" w:hanging="360"/>
      </w:pPr>
      <w:rPr>
        <w:rFonts w:ascii="Symbol" w:hAnsi="Symbol" w:hint="default"/>
      </w:rPr>
    </w:lvl>
    <w:lvl w:ilvl="1" w:tplc="ABA8FB72">
      <w:start w:val="1"/>
      <w:numFmt w:val="bullet"/>
      <w:lvlText w:val="o"/>
      <w:lvlJc w:val="left"/>
      <w:pPr>
        <w:ind w:left="1440" w:hanging="360"/>
      </w:pPr>
      <w:rPr>
        <w:rFonts w:ascii="Courier New" w:hAnsi="Courier New" w:hint="default"/>
      </w:rPr>
    </w:lvl>
    <w:lvl w:ilvl="2" w:tplc="02E8C0FE">
      <w:start w:val="1"/>
      <w:numFmt w:val="bullet"/>
      <w:lvlText w:val=""/>
      <w:lvlJc w:val="left"/>
      <w:pPr>
        <w:ind w:left="2160" w:hanging="360"/>
      </w:pPr>
      <w:rPr>
        <w:rFonts w:ascii="Wingdings" w:hAnsi="Wingdings" w:hint="default"/>
      </w:rPr>
    </w:lvl>
    <w:lvl w:ilvl="3" w:tplc="4BAA2C0E">
      <w:start w:val="1"/>
      <w:numFmt w:val="bullet"/>
      <w:lvlText w:val=""/>
      <w:lvlJc w:val="left"/>
      <w:pPr>
        <w:ind w:left="2880" w:hanging="360"/>
      </w:pPr>
      <w:rPr>
        <w:rFonts w:ascii="Symbol" w:hAnsi="Symbol" w:hint="default"/>
      </w:rPr>
    </w:lvl>
    <w:lvl w:ilvl="4" w:tplc="75A6E8D2">
      <w:start w:val="1"/>
      <w:numFmt w:val="bullet"/>
      <w:lvlText w:val="o"/>
      <w:lvlJc w:val="left"/>
      <w:pPr>
        <w:ind w:left="3600" w:hanging="360"/>
      </w:pPr>
      <w:rPr>
        <w:rFonts w:ascii="Courier New" w:hAnsi="Courier New" w:hint="default"/>
      </w:rPr>
    </w:lvl>
    <w:lvl w:ilvl="5" w:tplc="560A2C6C">
      <w:start w:val="1"/>
      <w:numFmt w:val="bullet"/>
      <w:lvlText w:val=""/>
      <w:lvlJc w:val="left"/>
      <w:pPr>
        <w:ind w:left="4320" w:hanging="360"/>
      </w:pPr>
      <w:rPr>
        <w:rFonts w:ascii="Wingdings" w:hAnsi="Wingdings" w:hint="default"/>
      </w:rPr>
    </w:lvl>
    <w:lvl w:ilvl="6" w:tplc="AC4C90CC">
      <w:start w:val="1"/>
      <w:numFmt w:val="bullet"/>
      <w:lvlText w:val=""/>
      <w:lvlJc w:val="left"/>
      <w:pPr>
        <w:ind w:left="5040" w:hanging="360"/>
      </w:pPr>
      <w:rPr>
        <w:rFonts w:ascii="Symbol" w:hAnsi="Symbol" w:hint="default"/>
      </w:rPr>
    </w:lvl>
    <w:lvl w:ilvl="7" w:tplc="684A6218">
      <w:start w:val="1"/>
      <w:numFmt w:val="bullet"/>
      <w:lvlText w:val="o"/>
      <w:lvlJc w:val="left"/>
      <w:pPr>
        <w:ind w:left="5760" w:hanging="360"/>
      </w:pPr>
      <w:rPr>
        <w:rFonts w:ascii="Courier New" w:hAnsi="Courier New" w:hint="default"/>
      </w:rPr>
    </w:lvl>
    <w:lvl w:ilvl="8" w:tplc="CCA2228E">
      <w:start w:val="1"/>
      <w:numFmt w:val="bullet"/>
      <w:lvlText w:val=""/>
      <w:lvlJc w:val="left"/>
      <w:pPr>
        <w:ind w:left="6480" w:hanging="360"/>
      </w:pPr>
      <w:rPr>
        <w:rFonts w:ascii="Wingdings" w:hAnsi="Wingdings" w:hint="default"/>
      </w:rPr>
    </w:lvl>
  </w:abstractNum>
  <w:abstractNum w:abstractNumId="26" w15:restartNumberingAfterBreak="0">
    <w:nsid w:val="735FB7F5"/>
    <w:multiLevelType w:val="hybridMultilevel"/>
    <w:tmpl w:val="703ACB8A"/>
    <w:lvl w:ilvl="0" w:tplc="1A1031D4">
      <w:start w:val="1"/>
      <w:numFmt w:val="bullet"/>
      <w:lvlText w:val="-"/>
      <w:lvlJc w:val="left"/>
      <w:pPr>
        <w:ind w:left="720" w:hanging="360"/>
      </w:pPr>
      <w:rPr>
        <w:rFonts w:ascii="Aptos" w:hAnsi="Aptos" w:hint="default"/>
      </w:rPr>
    </w:lvl>
    <w:lvl w:ilvl="1" w:tplc="E80A5398">
      <w:start w:val="1"/>
      <w:numFmt w:val="bullet"/>
      <w:lvlText w:val="o"/>
      <w:lvlJc w:val="left"/>
      <w:pPr>
        <w:ind w:left="1440" w:hanging="360"/>
      </w:pPr>
      <w:rPr>
        <w:rFonts w:ascii="Courier New" w:hAnsi="Courier New" w:hint="default"/>
      </w:rPr>
    </w:lvl>
    <w:lvl w:ilvl="2" w:tplc="72267BFC">
      <w:start w:val="1"/>
      <w:numFmt w:val="bullet"/>
      <w:lvlText w:val=""/>
      <w:lvlJc w:val="left"/>
      <w:pPr>
        <w:ind w:left="2160" w:hanging="360"/>
      </w:pPr>
      <w:rPr>
        <w:rFonts w:ascii="Wingdings" w:hAnsi="Wingdings" w:hint="default"/>
      </w:rPr>
    </w:lvl>
    <w:lvl w:ilvl="3" w:tplc="E61667EE">
      <w:start w:val="1"/>
      <w:numFmt w:val="bullet"/>
      <w:lvlText w:val=""/>
      <w:lvlJc w:val="left"/>
      <w:pPr>
        <w:ind w:left="2880" w:hanging="360"/>
      </w:pPr>
      <w:rPr>
        <w:rFonts w:ascii="Symbol" w:hAnsi="Symbol" w:hint="default"/>
      </w:rPr>
    </w:lvl>
    <w:lvl w:ilvl="4" w:tplc="7E2CDF92">
      <w:start w:val="1"/>
      <w:numFmt w:val="bullet"/>
      <w:lvlText w:val="o"/>
      <w:lvlJc w:val="left"/>
      <w:pPr>
        <w:ind w:left="3600" w:hanging="360"/>
      </w:pPr>
      <w:rPr>
        <w:rFonts w:ascii="Courier New" w:hAnsi="Courier New" w:hint="default"/>
      </w:rPr>
    </w:lvl>
    <w:lvl w:ilvl="5" w:tplc="607E4B60">
      <w:start w:val="1"/>
      <w:numFmt w:val="bullet"/>
      <w:lvlText w:val=""/>
      <w:lvlJc w:val="left"/>
      <w:pPr>
        <w:ind w:left="4320" w:hanging="360"/>
      </w:pPr>
      <w:rPr>
        <w:rFonts w:ascii="Wingdings" w:hAnsi="Wingdings" w:hint="default"/>
      </w:rPr>
    </w:lvl>
    <w:lvl w:ilvl="6" w:tplc="1CC89E0A">
      <w:start w:val="1"/>
      <w:numFmt w:val="bullet"/>
      <w:lvlText w:val=""/>
      <w:lvlJc w:val="left"/>
      <w:pPr>
        <w:ind w:left="5040" w:hanging="360"/>
      </w:pPr>
      <w:rPr>
        <w:rFonts w:ascii="Symbol" w:hAnsi="Symbol" w:hint="default"/>
      </w:rPr>
    </w:lvl>
    <w:lvl w:ilvl="7" w:tplc="72B06A4C">
      <w:start w:val="1"/>
      <w:numFmt w:val="bullet"/>
      <w:lvlText w:val="o"/>
      <w:lvlJc w:val="left"/>
      <w:pPr>
        <w:ind w:left="5760" w:hanging="360"/>
      </w:pPr>
      <w:rPr>
        <w:rFonts w:ascii="Courier New" w:hAnsi="Courier New" w:hint="default"/>
      </w:rPr>
    </w:lvl>
    <w:lvl w:ilvl="8" w:tplc="4392CA7E">
      <w:start w:val="1"/>
      <w:numFmt w:val="bullet"/>
      <w:lvlText w:val=""/>
      <w:lvlJc w:val="left"/>
      <w:pPr>
        <w:ind w:left="6480" w:hanging="360"/>
      </w:pPr>
      <w:rPr>
        <w:rFonts w:ascii="Wingdings" w:hAnsi="Wingdings" w:hint="default"/>
      </w:rPr>
    </w:lvl>
  </w:abstractNum>
  <w:abstractNum w:abstractNumId="27" w15:restartNumberingAfterBreak="0">
    <w:nsid w:val="742839AB"/>
    <w:multiLevelType w:val="hybridMultilevel"/>
    <w:tmpl w:val="FFFFFFFF"/>
    <w:lvl w:ilvl="0" w:tplc="84228128">
      <w:start w:val="1"/>
      <w:numFmt w:val="bullet"/>
      <w:lvlText w:val=""/>
      <w:lvlJc w:val="left"/>
      <w:pPr>
        <w:ind w:left="1080" w:hanging="360"/>
      </w:pPr>
      <w:rPr>
        <w:rFonts w:ascii="Symbol" w:hAnsi="Symbol" w:hint="default"/>
      </w:rPr>
    </w:lvl>
    <w:lvl w:ilvl="1" w:tplc="7752E03C">
      <w:start w:val="1"/>
      <w:numFmt w:val="bullet"/>
      <w:lvlText w:val="o"/>
      <w:lvlJc w:val="left"/>
      <w:pPr>
        <w:ind w:left="1800" w:hanging="360"/>
      </w:pPr>
      <w:rPr>
        <w:rFonts w:ascii="Courier New" w:hAnsi="Courier New" w:hint="default"/>
      </w:rPr>
    </w:lvl>
    <w:lvl w:ilvl="2" w:tplc="21425E0E">
      <w:start w:val="1"/>
      <w:numFmt w:val="bullet"/>
      <w:lvlText w:val=""/>
      <w:lvlJc w:val="left"/>
      <w:pPr>
        <w:ind w:left="2520" w:hanging="360"/>
      </w:pPr>
      <w:rPr>
        <w:rFonts w:ascii="Wingdings" w:hAnsi="Wingdings" w:hint="default"/>
      </w:rPr>
    </w:lvl>
    <w:lvl w:ilvl="3" w:tplc="D3B0A244">
      <w:start w:val="1"/>
      <w:numFmt w:val="bullet"/>
      <w:lvlText w:val=""/>
      <w:lvlJc w:val="left"/>
      <w:pPr>
        <w:ind w:left="3240" w:hanging="360"/>
      </w:pPr>
      <w:rPr>
        <w:rFonts w:ascii="Symbol" w:hAnsi="Symbol" w:hint="default"/>
      </w:rPr>
    </w:lvl>
    <w:lvl w:ilvl="4" w:tplc="7FD0BC36">
      <w:start w:val="1"/>
      <w:numFmt w:val="bullet"/>
      <w:lvlText w:val="o"/>
      <w:lvlJc w:val="left"/>
      <w:pPr>
        <w:ind w:left="3960" w:hanging="360"/>
      </w:pPr>
      <w:rPr>
        <w:rFonts w:ascii="Courier New" w:hAnsi="Courier New" w:hint="default"/>
      </w:rPr>
    </w:lvl>
    <w:lvl w:ilvl="5" w:tplc="ED06C7F6">
      <w:start w:val="1"/>
      <w:numFmt w:val="bullet"/>
      <w:lvlText w:val=""/>
      <w:lvlJc w:val="left"/>
      <w:pPr>
        <w:ind w:left="4680" w:hanging="360"/>
      </w:pPr>
      <w:rPr>
        <w:rFonts w:ascii="Wingdings" w:hAnsi="Wingdings" w:hint="default"/>
      </w:rPr>
    </w:lvl>
    <w:lvl w:ilvl="6" w:tplc="DD0EE154">
      <w:start w:val="1"/>
      <w:numFmt w:val="bullet"/>
      <w:lvlText w:val=""/>
      <w:lvlJc w:val="left"/>
      <w:pPr>
        <w:ind w:left="5400" w:hanging="360"/>
      </w:pPr>
      <w:rPr>
        <w:rFonts w:ascii="Symbol" w:hAnsi="Symbol" w:hint="default"/>
      </w:rPr>
    </w:lvl>
    <w:lvl w:ilvl="7" w:tplc="CFD6D24C">
      <w:start w:val="1"/>
      <w:numFmt w:val="bullet"/>
      <w:lvlText w:val="o"/>
      <w:lvlJc w:val="left"/>
      <w:pPr>
        <w:ind w:left="6120" w:hanging="360"/>
      </w:pPr>
      <w:rPr>
        <w:rFonts w:ascii="Courier New" w:hAnsi="Courier New" w:hint="default"/>
      </w:rPr>
    </w:lvl>
    <w:lvl w:ilvl="8" w:tplc="4F1A1402">
      <w:start w:val="1"/>
      <w:numFmt w:val="bullet"/>
      <w:lvlText w:val=""/>
      <w:lvlJc w:val="left"/>
      <w:pPr>
        <w:ind w:left="6840" w:hanging="360"/>
      </w:pPr>
      <w:rPr>
        <w:rFonts w:ascii="Wingdings" w:hAnsi="Wingdings" w:hint="default"/>
      </w:rPr>
    </w:lvl>
  </w:abstractNum>
  <w:abstractNum w:abstractNumId="28" w15:restartNumberingAfterBreak="0">
    <w:nsid w:val="76552630"/>
    <w:multiLevelType w:val="hybridMultilevel"/>
    <w:tmpl w:val="FFFFFFFF"/>
    <w:lvl w:ilvl="0" w:tplc="5A70EBC2">
      <w:start w:val="1"/>
      <w:numFmt w:val="bullet"/>
      <w:lvlText w:val=""/>
      <w:lvlJc w:val="left"/>
      <w:pPr>
        <w:ind w:left="720" w:hanging="360"/>
      </w:pPr>
      <w:rPr>
        <w:rFonts w:ascii="Symbol" w:hAnsi="Symbol" w:hint="default"/>
      </w:rPr>
    </w:lvl>
    <w:lvl w:ilvl="1" w:tplc="FF1C7AFA">
      <w:start w:val="1"/>
      <w:numFmt w:val="bullet"/>
      <w:lvlText w:val="o"/>
      <w:lvlJc w:val="left"/>
      <w:pPr>
        <w:ind w:left="1440" w:hanging="360"/>
      </w:pPr>
      <w:rPr>
        <w:rFonts w:ascii="Courier New" w:hAnsi="Courier New" w:hint="default"/>
      </w:rPr>
    </w:lvl>
    <w:lvl w:ilvl="2" w:tplc="3C32DC9A">
      <w:start w:val="1"/>
      <w:numFmt w:val="bullet"/>
      <w:lvlText w:val=""/>
      <w:lvlJc w:val="left"/>
      <w:pPr>
        <w:ind w:left="2160" w:hanging="360"/>
      </w:pPr>
      <w:rPr>
        <w:rFonts w:ascii="Wingdings" w:hAnsi="Wingdings" w:hint="default"/>
      </w:rPr>
    </w:lvl>
    <w:lvl w:ilvl="3" w:tplc="9A1CB630">
      <w:start w:val="1"/>
      <w:numFmt w:val="bullet"/>
      <w:lvlText w:val=""/>
      <w:lvlJc w:val="left"/>
      <w:pPr>
        <w:ind w:left="2880" w:hanging="360"/>
      </w:pPr>
      <w:rPr>
        <w:rFonts w:ascii="Symbol" w:hAnsi="Symbol" w:hint="default"/>
      </w:rPr>
    </w:lvl>
    <w:lvl w:ilvl="4" w:tplc="F86865D4">
      <w:start w:val="1"/>
      <w:numFmt w:val="bullet"/>
      <w:lvlText w:val="o"/>
      <w:lvlJc w:val="left"/>
      <w:pPr>
        <w:ind w:left="3600" w:hanging="360"/>
      </w:pPr>
      <w:rPr>
        <w:rFonts w:ascii="Courier New" w:hAnsi="Courier New" w:hint="default"/>
      </w:rPr>
    </w:lvl>
    <w:lvl w:ilvl="5" w:tplc="F9409A68">
      <w:start w:val="1"/>
      <w:numFmt w:val="bullet"/>
      <w:lvlText w:val=""/>
      <w:lvlJc w:val="left"/>
      <w:pPr>
        <w:ind w:left="4320" w:hanging="360"/>
      </w:pPr>
      <w:rPr>
        <w:rFonts w:ascii="Wingdings" w:hAnsi="Wingdings" w:hint="default"/>
      </w:rPr>
    </w:lvl>
    <w:lvl w:ilvl="6" w:tplc="1496355A">
      <w:start w:val="1"/>
      <w:numFmt w:val="bullet"/>
      <w:lvlText w:val=""/>
      <w:lvlJc w:val="left"/>
      <w:pPr>
        <w:ind w:left="5040" w:hanging="360"/>
      </w:pPr>
      <w:rPr>
        <w:rFonts w:ascii="Symbol" w:hAnsi="Symbol" w:hint="default"/>
      </w:rPr>
    </w:lvl>
    <w:lvl w:ilvl="7" w:tplc="451EF694">
      <w:start w:val="1"/>
      <w:numFmt w:val="bullet"/>
      <w:lvlText w:val="o"/>
      <w:lvlJc w:val="left"/>
      <w:pPr>
        <w:ind w:left="5760" w:hanging="360"/>
      </w:pPr>
      <w:rPr>
        <w:rFonts w:ascii="Courier New" w:hAnsi="Courier New" w:hint="default"/>
      </w:rPr>
    </w:lvl>
    <w:lvl w:ilvl="8" w:tplc="2C1A331A">
      <w:start w:val="1"/>
      <w:numFmt w:val="bullet"/>
      <w:lvlText w:val=""/>
      <w:lvlJc w:val="left"/>
      <w:pPr>
        <w:ind w:left="6480" w:hanging="360"/>
      </w:pPr>
      <w:rPr>
        <w:rFonts w:ascii="Wingdings" w:hAnsi="Wingdings" w:hint="default"/>
      </w:rPr>
    </w:lvl>
  </w:abstractNum>
  <w:abstractNum w:abstractNumId="29" w15:restartNumberingAfterBreak="0">
    <w:nsid w:val="79003F6B"/>
    <w:multiLevelType w:val="hybridMultilevel"/>
    <w:tmpl w:val="D12E8BD8"/>
    <w:lvl w:ilvl="0" w:tplc="E88CC2EE">
      <w:numFmt w:val="bullet"/>
      <w:lvlText w:val="-"/>
      <w:lvlJc w:val="left"/>
      <w:pPr>
        <w:ind w:left="585" w:hanging="225"/>
      </w:pPr>
      <w:rPr>
        <w:rFonts w:ascii="Garamond" w:eastAsiaTheme="minorHAnsi" w:hAnsi="Garamond" w:cs="Garamond"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F0525C5"/>
    <w:multiLevelType w:val="hybridMultilevel"/>
    <w:tmpl w:val="55040322"/>
    <w:lvl w:ilvl="0" w:tplc="4C14FDD4">
      <w:numFmt w:val="bullet"/>
      <w:lvlText w:val="-"/>
      <w:lvlJc w:val="left"/>
      <w:pPr>
        <w:ind w:left="720" w:hanging="360"/>
      </w:pPr>
      <w:rPr>
        <w:rFonts w:ascii="Garamond" w:eastAsia="Times New Roman" w:hAnsi="Garamond"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975065570">
    <w:abstractNumId w:val="11"/>
  </w:num>
  <w:num w:numId="2" w16cid:durableId="974216931">
    <w:abstractNumId w:val="1"/>
  </w:num>
  <w:num w:numId="3" w16cid:durableId="647705305">
    <w:abstractNumId w:val="29"/>
  </w:num>
  <w:num w:numId="4" w16cid:durableId="2053798640">
    <w:abstractNumId w:val="6"/>
  </w:num>
  <w:num w:numId="5" w16cid:durableId="2064669956">
    <w:abstractNumId w:val="24"/>
  </w:num>
  <w:num w:numId="6" w16cid:durableId="903491860">
    <w:abstractNumId w:val="20"/>
  </w:num>
  <w:num w:numId="7" w16cid:durableId="850223846">
    <w:abstractNumId w:val="3"/>
  </w:num>
  <w:num w:numId="8" w16cid:durableId="805128726">
    <w:abstractNumId w:val="19"/>
  </w:num>
  <w:num w:numId="9" w16cid:durableId="2026976321">
    <w:abstractNumId w:val="12"/>
  </w:num>
  <w:num w:numId="10" w16cid:durableId="1019087175">
    <w:abstractNumId w:val="0"/>
  </w:num>
  <w:num w:numId="11" w16cid:durableId="1437409714">
    <w:abstractNumId w:val="5"/>
  </w:num>
  <w:num w:numId="12" w16cid:durableId="1836339318">
    <w:abstractNumId w:val="16"/>
  </w:num>
  <w:num w:numId="13" w16cid:durableId="422918121">
    <w:abstractNumId w:val="10"/>
  </w:num>
  <w:num w:numId="14" w16cid:durableId="1906334284">
    <w:abstractNumId w:val="23"/>
  </w:num>
  <w:num w:numId="15" w16cid:durableId="1784615185">
    <w:abstractNumId w:val="15"/>
  </w:num>
  <w:num w:numId="16" w16cid:durableId="1340691078">
    <w:abstractNumId w:val="7"/>
  </w:num>
  <w:num w:numId="17" w16cid:durableId="261299427">
    <w:abstractNumId w:val="30"/>
  </w:num>
  <w:num w:numId="18" w16cid:durableId="279529178">
    <w:abstractNumId w:val="14"/>
  </w:num>
  <w:num w:numId="19" w16cid:durableId="1722708777">
    <w:abstractNumId w:val="22"/>
  </w:num>
  <w:num w:numId="20" w16cid:durableId="1703557619">
    <w:abstractNumId w:val="9"/>
  </w:num>
  <w:num w:numId="21" w16cid:durableId="1472870251">
    <w:abstractNumId w:val="18"/>
  </w:num>
  <w:num w:numId="22" w16cid:durableId="1988901839">
    <w:abstractNumId w:val="27"/>
  </w:num>
  <w:num w:numId="23" w16cid:durableId="1647709296">
    <w:abstractNumId w:val="13"/>
  </w:num>
  <w:num w:numId="24" w16cid:durableId="704866530">
    <w:abstractNumId w:val="4"/>
  </w:num>
  <w:num w:numId="25" w16cid:durableId="1902053085">
    <w:abstractNumId w:val="2"/>
  </w:num>
  <w:num w:numId="26" w16cid:durableId="828525023">
    <w:abstractNumId w:val="26"/>
  </w:num>
  <w:num w:numId="27" w16cid:durableId="939411504">
    <w:abstractNumId w:val="21"/>
  </w:num>
  <w:num w:numId="28" w16cid:durableId="783698401">
    <w:abstractNumId w:val="25"/>
  </w:num>
  <w:num w:numId="29" w16cid:durableId="1854687113">
    <w:abstractNumId w:val="8"/>
  </w:num>
  <w:num w:numId="30" w16cid:durableId="764107092">
    <w:abstractNumId w:val="28"/>
  </w:num>
  <w:num w:numId="31" w16cid:durableId="145366768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1"/>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52D"/>
    <w:rsid w:val="00000011"/>
    <w:rsid w:val="0000112D"/>
    <w:rsid w:val="000022B7"/>
    <w:rsid w:val="00004A75"/>
    <w:rsid w:val="00005588"/>
    <w:rsid w:val="00007F6D"/>
    <w:rsid w:val="00010CEC"/>
    <w:rsid w:val="00010E53"/>
    <w:rsid w:val="000112FC"/>
    <w:rsid w:val="00011652"/>
    <w:rsid w:val="00011B49"/>
    <w:rsid w:val="00012963"/>
    <w:rsid w:val="0001325C"/>
    <w:rsid w:val="00013D8D"/>
    <w:rsid w:val="00014C52"/>
    <w:rsid w:val="00015F6C"/>
    <w:rsid w:val="00016EE9"/>
    <w:rsid w:val="00017166"/>
    <w:rsid w:val="000172CC"/>
    <w:rsid w:val="00020A6D"/>
    <w:rsid w:val="00020B2C"/>
    <w:rsid w:val="00021847"/>
    <w:rsid w:val="00021C01"/>
    <w:rsid w:val="000225B0"/>
    <w:rsid w:val="000228A3"/>
    <w:rsid w:val="00022ECA"/>
    <w:rsid w:val="00024361"/>
    <w:rsid w:val="00025074"/>
    <w:rsid w:val="0002528B"/>
    <w:rsid w:val="0002538E"/>
    <w:rsid w:val="00025482"/>
    <w:rsid w:val="000261C7"/>
    <w:rsid w:val="00027F30"/>
    <w:rsid w:val="00030E26"/>
    <w:rsid w:val="000315EA"/>
    <w:rsid w:val="000318A1"/>
    <w:rsid w:val="000339D2"/>
    <w:rsid w:val="000342E7"/>
    <w:rsid w:val="000349C3"/>
    <w:rsid w:val="00036997"/>
    <w:rsid w:val="00040557"/>
    <w:rsid w:val="00041481"/>
    <w:rsid w:val="000434FA"/>
    <w:rsid w:val="000438AA"/>
    <w:rsid w:val="00043BFC"/>
    <w:rsid w:val="0004433C"/>
    <w:rsid w:val="00044ACE"/>
    <w:rsid w:val="00047B1E"/>
    <w:rsid w:val="00050298"/>
    <w:rsid w:val="00050616"/>
    <w:rsid w:val="00051C04"/>
    <w:rsid w:val="0005279C"/>
    <w:rsid w:val="00052922"/>
    <w:rsid w:val="00052D40"/>
    <w:rsid w:val="00053E94"/>
    <w:rsid w:val="0005410E"/>
    <w:rsid w:val="00054A26"/>
    <w:rsid w:val="000551D0"/>
    <w:rsid w:val="000556A7"/>
    <w:rsid w:val="000556DC"/>
    <w:rsid w:val="00056D3C"/>
    <w:rsid w:val="0006006B"/>
    <w:rsid w:val="0006110C"/>
    <w:rsid w:val="00061BD8"/>
    <w:rsid w:val="00061D45"/>
    <w:rsid w:val="0006253B"/>
    <w:rsid w:val="00062899"/>
    <w:rsid w:val="0006428E"/>
    <w:rsid w:val="00064401"/>
    <w:rsid w:val="00064A8E"/>
    <w:rsid w:val="00064B43"/>
    <w:rsid w:val="00064B99"/>
    <w:rsid w:val="00065869"/>
    <w:rsid w:val="00066481"/>
    <w:rsid w:val="000664AD"/>
    <w:rsid w:val="000702AE"/>
    <w:rsid w:val="000702DF"/>
    <w:rsid w:val="00070858"/>
    <w:rsid w:val="00071612"/>
    <w:rsid w:val="00074B92"/>
    <w:rsid w:val="00075358"/>
    <w:rsid w:val="000768F4"/>
    <w:rsid w:val="00077DA1"/>
    <w:rsid w:val="00081A82"/>
    <w:rsid w:val="00081AAC"/>
    <w:rsid w:val="00083A17"/>
    <w:rsid w:val="000842A1"/>
    <w:rsid w:val="00084D6B"/>
    <w:rsid w:val="00086810"/>
    <w:rsid w:val="00086CD8"/>
    <w:rsid w:val="00087C95"/>
    <w:rsid w:val="0009147E"/>
    <w:rsid w:val="000925B4"/>
    <w:rsid w:val="000930DD"/>
    <w:rsid w:val="0009328A"/>
    <w:rsid w:val="0009329E"/>
    <w:rsid w:val="00095059"/>
    <w:rsid w:val="00095C55"/>
    <w:rsid w:val="00097580"/>
    <w:rsid w:val="000977D8"/>
    <w:rsid w:val="000A0129"/>
    <w:rsid w:val="000A2F27"/>
    <w:rsid w:val="000A383F"/>
    <w:rsid w:val="000A3B6C"/>
    <w:rsid w:val="000A42CB"/>
    <w:rsid w:val="000A4449"/>
    <w:rsid w:val="000A51D7"/>
    <w:rsid w:val="000A5AC1"/>
    <w:rsid w:val="000B1A5D"/>
    <w:rsid w:val="000B3B13"/>
    <w:rsid w:val="000B5470"/>
    <w:rsid w:val="000B5EA9"/>
    <w:rsid w:val="000C29AE"/>
    <w:rsid w:val="000C3A0C"/>
    <w:rsid w:val="000C470A"/>
    <w:rsid w:val="000C62E0"/>
    <w:rsid w:val="000C6A65"/>
    <w:rsid w:val="000C7517"/>
    <w:rsid w:val="000D0C23"/>
    <w:rsid w:val="000D0D2B"/>
    <w:rsid w:val="000D0FC7"/>
    <w:rsid w:val="000D1253"/>
    <w:rsid w:val="000D1A2E"/>
    <w:rsid w:val="000D1A84"/>
    <w:rsid w:val="000D2993"/>
    <w:rsid w:val="000D56DC"/>
    <w:rsid w:val="000D74DE"/>
    <w:rsid w:val="000D7F70"/>
    <w:rsid w:val="000E0380"/>
    <w:rsid w:val="000E0CC6"/>
    <w:rsid w:val="000E1F0E"/>
    <w:rsid w:val="000E277B"/>
    <w:rsid w:val="000E3B6D"/>
    <w:rsid w:val="000E4A30"/>
    <w:rsid w:val="000E7A5C"/>
    <w:rsid w:val="000F090C"/>
    <w:rsid w:val="000F0A56"/>
    <w:rsid w:val="000F1063"/>
    <w:rsid w:val="000F2530"/>
    <w:rsid w:val="000F2E81"/>
    <w:rsid w:val="000F300B"/>
    <w:rsid w:val="000F356D"/>
    <w:rsid w:val="000F4F63"/>
    <w:rsid w:val="000F5F4D"/>
    <w:rsid w:val="000F6717"/>
    <w:rsid w:val="000F6796"/>
    <w:rsid w:val="000F7BE9"/>
    <w:rsid w:val="0010096F"/>
    <w:rsid w:val="001014D0"/>
    <w:rsid w:val="0010188B"/>
    <w:rsid w:val="0010289C"/>
    <w:rsid w:val="00102B28"/>
    <w:rsid w:val="00102E70"/>
    <w:rsid w:val="00103A01"/>
    <w:rsid w:val="001044CB"/>
    <w:rsid w:val="00104E5D"/>
    <w:rsid w:val="00105911"/>
    <w:rsid w:val="00106CDE"/>
    <w:rsid w:val="00106F23"/>
    <w:rsid w:val="00106FE2"/>
    <w:rsid w:val="00107761"/>
    <w:rsid w:val="00110D96"/>
    <w:rsid w:val="001111A1"/>
    <w:rsid w:val="0011282D"/>
    <w:rsid w:val="0011352A"/>
    <w:rsid w:val="001135A2"/>
    <w:rsid w:val="00113C9C"/>
    <w:rsid w:val="00114410"/>
    <w:rsid w:val="0011446C"/>
    <w:rsid w:val="001145D7"/>
    <w:rsid w:val="00115127"/>
    <w:rsid w:val="00115A4B"/>
    <w:rsid w:val="00117A9B"/>
    <w:rsid w:val="00120351"/>
    <w:rsid w:val="001205C8"/>
    <w:rsid w:val="001235D1"/>
    <w:rsid w:val="0012378E"/>
    <w:rsid w:val="0012467C"/>
    <w:rsid w:val="00125623"/>
    <w:rsid w:val="00125846"/>
    <w:rsid w:val="001259F4"/>
    <w:rsid w:val="001262B9"/>
    <w:rsid w:val="00126CEB"/>
    <w:rsid w:val="00127D2F"/>
    <w:rsid w:val="0013155C"/>
    <w:rsid w:val="00132D4E"/>
    <w:rsid w:val="00133051"/>
    <w:rsid w:val="001330DD"/>
    <w:rsid w:val="0013369A"/>
    <w:rsid w:val="0013371B"/>
    <w:rsid w:val="00134BE1"/>
    <w:rsid w:val="001350A6"/>
    <w:rsid w:val="00136FDF"/>
    <w:rsid w:val="0014016D"/>
    <w:rsid w:val="001409D6"/>
    <w:rsid w:val="00140A4F"/>
    <w:rsid w:val="001414EB"/>
    <w:rsid w:val="00141610"/>
    <w:rsid w:val="001426AD"/>
    <w:rsid w:val="001432A4"/>
    <w:rsid w:val="00143845"/>
    <w:rsid w:val="00143FDE"/>
    <w:rsid w:val="00144EAE"/>
    <w:rsid w:val="00146E61"/>
    <w:rsid w:val="00147092"/>
    <w:rsid w:val="00150139"/>
    <w:rsid w:val="00150268"/>
    <w:rsid w:val="0015262B"/>
    <w:rsid w:val="001526D3"/>
    <w:rsid w:val="00153596"/>
    <w:rsid w:val="00153CE2"/>
    <w:rsid w:val="00154A8E"/>
    <w:rsid w:val="00154CEF"/>
    <w:rsid w:val="0015503E"/>
    <w:rsid w:val="00155CF5"/>
    <w:rsid w:val="00156BAB"/>
    <w:rsid w:val="00156C57"/>
    <w:rsid w:val="0016012B"/>
    <w:rsid w:val="00160E64"/>
    <w:rsid w:val="00161480"/>
    <w:rsid w:val="00162643"/>
    <w:rsid w:val="00162653"/>
    <w:rsid w:val="001626A0"/>
    <w:rsid w:val="00165233"/>
    <w:rsid w:val="001658DB"/>
    <w:rsid w:val="00166B5B"/>
    <w:rsid w:val="00166C8C"/>
    <w:rsid w:val="00167409"/>
    <w:rsid w:val="00170AD4"/>
    <w:rsid w:val="00171103"/>
    <w:rsid w:val="00171F46"/>
    <w:rsid w:val="00172DCF"/>
    <w:rsid w:val="00173BDB"/>
    <w:rsid w:val="001744B5"/>
    <w:rsid w:val="00175DAE"/>
    <w:rsid w:val="00176E5A"/>
    <w:rsid w:val="00177417"/>
    <w:rsid w:val="001800E1"/>
    <w:rsid w:val="0018012B"/>
    <w:rsid w:val="00180514"/>
    <w:rsid w:val="00182094"/>
    <w:rsid w:val="0018291D"/>
    <w:rsid w:val="00185694"/>
    <w:rsid w:val="0018586F"/>
    <w:rsid w:val="00185CAD"/>
    <w:rsid w:val="00187B2A"/>
    <w:rsid w:val="00190E6C"/>
    <w:rsid w:val="00191777"/>
    <w:rsid w:val="00192C5E"/>
    <w:rsid w:val="00192F07"/>
    <w:rsid w:val="001939B2"/>
    <w:rsid w:val="00194374"/>
    <w:rsid w:val="001944B9"/>
    <w:rsid w:val="00194B97"/>
    <w:rsid w:val="0019521B"/>
    <w:rsid w:val="00195C7B"/>
    <w:rsid w:val="00195D12"/>
    <w:rsid w:val="001962D1"/>
    <w:rsid w:val="001974A2"/>
    <w:rsid w:val="00197A5D"/>
    <w:rsid w:val="001A0CD9"/>
    <w:rsid w:val="001A0F3D"/>
    <w:rsid w:val="001A3FEB"/>
    <w:rsid w:val="001A47A2"/>
    <w:rsid w:val="001A5374"/>
    <w:rsid w:val="001A569B"/>
    <w:rsid w:val="001A58A3"/>
    <w:rsid w:val="001A5D7B"/>
    <w:rsid w:val="001A63F2"/>
    <w:rsid w:val="001A7E55"/>
    <w:rsid w:val="001B21B2"/>
    <w:rsid w:val="001B3379"/>
    <w:rsid w:val="001B33B7"/>
    <w:rsid w:val="001B38D1"/>
    <w:rsid w:val="001B39B2"/>
    <w:rsid w:val="001B4719"/>
    <w:rsid w:val="001B4917"/>
    <w:rsid w:val="001B6855"/>
    <w:rsid w:val="001B79C0"/>
    <w:rsid w:val="001C10F6"/>
    <w:rsid w:val="001C1614"/>
    <w:rsid w:val="001C41E0"/>
    <w:rsid w:val="001C49D6"/>
    <w:rsid w:val="001C6ECC"/>
    <w:rsid w:val="001C732C"/>
    <w:rsid w:val="001D0427"/>
    <w:rsid w:val="001D1015"/>
    <w:rsid w:val="001D31BD"/>
    <w:rsid w:val="001D47EA"/>
    <w:rsid w:val="001D5468"/>
    <w:rsid w:val="001D62E1"/>
    <w:rsid w:val="001D6B5B"/>
    <w:rsid w:val="001E11C5"/>
    <w:rsid w:val="001E25B5"/>
    <w:rsid w:val="001E4004"/>
    <w:rsid w:val="001E4209"/>
    <w:rsid w:val="001E468D"/>
    <w:rsid w:val="001E5D9D"/>
    <w:rsid w:val="001E70FF"/>
    <w:rsid w:val="001E73EF"/>
    <w:rsid w:val="001E74EE"/>
    <w:rsid w:val="001E7854"/>
    <w:rsid w:val="001E7B33"/>
    <w:rsid w:val="001F154F"/>
    <w:rsid w:val="001F20A5"/>
    <w:rsid w:val="001F2509"/>
    <w:rsid w:val="001F29E6"/>
    <w:rsid w:val="001F31ED"/>
    <w:rsid w:val="001F51EE"/>
    <w:rsid w:val="001F616A"/>
    <w:rsid w:val="001F7A78"/>
    <w:rsid w:val="00200450"/>
    <w:rsid w:val="0020118F"/>
    <w:rsid w:val="002013E4"/>
    <w:rsid w:val="00203524"/>
    <w:rsid w:val="0020367B"/>
    <w:rsid w:val="00205491"/>
    <w:rsid w:val="0020598F"/>
    <w:rsid w:val="00205D66"/>
    <w:rsid w:val="00205E53"/>
    <w:rsid w:val="00205F07"/>
    <w:rsid w:val="00210444"/>
    <w:rsid w:val="00211AFE"/>
    <w:rsid w:val="00212A27"/>
    <w:rsid w:val="002131D6"/>
    <w:rsid w:val="002157E7"/>
    <w:rsid w:val="0021669B"/>
    <w:rsid w:val="00220B2E"/>
    <w:rsid w:val="00220CEC"/>
    <w:rsid w:val="00220E07"/>
    <w:rsid w:val="0022124F"/>
    <w:rsid w:val="00222EB1"/>
    <w:rsid w:val="00223259"/>
    <w:rsid w:val="00224999"/>
    <w:rsid w:val="00226048"/>
    <w:rsid w:val="00227603"/>
    <w:rsid w:val="00227655"/>
    <w:rsid w:val="00227BCD"/>
    <w:rsid w:val="00227C1C"/>
    <w:rsid w:val="00230099"/>
    <w:rsid w:val="00231905"/>
    <w:rsid w:val="00232E4F"/>
    <w:rsid w:val="002335D0"/>
    <w:rsid w:val="00233FC7"/>
    <w:rsid w:val="00235880"/>
    <w:rsid w:val="00236917"/>
    <w:rsid w:val="00236F49"/>
    <w:rsid w:val="002411C2"/>
    <w:rsid w:val="0024178B"/>
    <w:rsid w:val="0024367C"/>
    <w:rsid w:val="002436BE"/>
    <w:rsid w:val="0024398A"/>
    <w:rsid w:val="00243A9E"/>
    <w:rsid w:val="0024492A"/>
    <w:rsid w:val="00244CE9"/>
    <w:rsid w:val="00245AA9"/>
    <w:rsid w:val="0024652F"/>
    <w:rsid w:val="0024675A"/>
    <w:rsid w:val="00247BDD"/>
    <w:rsid w:val="00247E14"/>
    <w:rsid w:val="00250944"/>
    <w:rsid w:val="002536A9"/>
    <w:rsid w:val="002545B2"/>
    <w:rsid w:val="00254D85"/>
    <w:rsid w:val="00255646"/>
    <w:rsid w:val="00256B4F"/>
    <w:rsid w:val="002601ED"/>
    <w:rsid w:val="002603E4"/>
    <w:rsid w:val="002641D9"/>
    <w:rsid w:val="0026447B"/>
    <w:rsid w:val="00264754"/>
    <w:rsid w:val="00264C29"/>
    <w:rsid w:val="00265D38"/>
    <w:rsid w:val="002660DD"/>
    <w:rsid w:val="002661FA"/>
    <w:rsid w:val="002661FB"/>
    <w:rsid w:val="0026657C"/>
    <w:rsid w:val="0026684E"/>
    <w:rsid w:val="00267485"/>
    <w:rsid w:val="002704CB"/>
    <w:rsid w:val="0027104D"/>
    <w:rsid w:val="00271CE6"/>
    <w:rsid w:val="00271D85"/>
    <w:rsid w:val="00272E50"/>
    <w:rsid w:val="00273576"/>
    <w:rsid w:val="00273D93"/>
    <w:rsid w:val="002742BE"/>
    <w:rsid w:val="002748B1"/>
    <w:rsid w:val="00274EB1"/>
    <w:rsid w:val="00275248"/>
    <w:rsid w:val="00276475"/>
    <w:rsid w:val="00276A7D"/>
    <w:rsid w:val="00276C49"/>
    <w:rsid w:val="00276DEA"/>
    <w:rsid w:val="0028335C"/>
    <w:rsid w:val="002835FE"/>
    <w:rsid w:val="00283C7B"/>
    <w:rsid w:val="00284153"/>
    <w:rsid w:val="0028460E"/>
    <w:rsid w:val="00284E52"/>
    <w:rsid w:val="00287047"/>
    <w:rsid w:val="0028778B"/>
    <w:rsid w:val="002907D7"/>
    <w:rsid w:val="00290D64"/>
    <w:rsid w:val="00291879"/>
    <w:rsid w:val="00292A86"/>
    <w:rsid w:val="00292E85"/>
    <w:rsid w:val="00294914"/>
    <w:rsid w:val="00294BE7"/>
    <w:rsid w:val="00294D80"/>
    <w:rsid w:val="00295C3C"/>
    <w:rsid w:val="0029676D"/>
    <w:rsid w:val="00297A7C"/>
    <w:rsid w:val="00297D80"/>
    <w:rsid w:val="002A03F8"/>
    <w:rsid w:val="002A051F"/>
    <w:rsid w:val="002A215B"/>
    <w:rsid w:val="002A30A1"/>
    <w:rsid w:val="002A480A"/>
    <w:rsid w:val="002A7338"/>
    <w:rsid w:val="002B1555"/>
    <w:rsid w:val="002B1926"/>
    <w:rsid w:val="002B37F8"/>
    <w:rsid w:val="002B5FAD"/>
    <w:rsid w:val="002B7004"/>
    <w:rsid w:val="002B7414"/>
    <w:rsid w:val="002B7482"/>
    <w:rsid w:val="002C04B2"/>
    <w:rsid w:val="002C2CDD"/>
    <w:rsid w:val="002C4016"/>
    <w:rsid w:val="002C60FD"/>
    <w:rsid w:val="002C6176"/>
    <w:rsid w:val="002C6369"/>
    <w:rsid w:val="002C6C24"/>
    <w:rsid w:val="002C75D7"/>
    <w:rsid w:val="002D3691"/>
    <w:rsid w:val="002D58FB"/>
    <w:rsid w:val="002D6129"/>
    <w:rsid w:val="002D680F"/>
    <w:rsid w:val="002E0767"/>
    <w:rsid w:val="002E4B46"/>
    <w:rsid w:val="002E5C4B"/>
    <w:rsid w:val="002E67EA"/>
    <w:rsid w:val="002E7A1F"/>
    <w:rsid w:val="002F078E"/>
    <w:rsid w:val="002F1542"/>
    <w:rsid w:val="002F25FE"/>
    <w:rsid w:val="002F270E"/>
    <w:rsid w:val="002F3224"/>
    <w:rsid w:val="002F3365"/>
    <w:rsid w:val="002F3861"/>
    <w:rsid w:val="002F42A7"/>
    <w:rsid w:val="002F4409"/>
    <w:rsid w:val="002F55B0"/>
    <w:rsid w:val="002F59D5"/>
    <w:rsid w:val="002F5CDA"/>
    <w:rsid w:val="00300125"/>
    <w:rsid w:val="0030115E"/>
    <w:rsid w:val="0030231A"/>
    <w:rsid w:val="00304156"/>
    <w:rsid w:val="003044DE"/>
    <w:rsid w:val="003113AC"/>
    <w:rsid w:val="00312855"/>
    <w:rsid w:val="00312A3D"/>
    <w:rsid w:val="0031309B"/>
    <w:rsid w:val="003139B2"/>
    <w:rsid w:val="00315773"/>
    <w:rsid w:val="003216D0"/>
    <w:rsid w:val="00321CDE"/>
    <w:rsid w:val="003224F6"/>
    <w:rsid w:val="00322B75"/>
    <w:rsid w:val="003230A0"/>
    <w:rsid w:val="003250DE"/>
    <w:rsid w:val="00326016"/>
    <w:rsid w:val="003271B1"/>
    <w:rsid w:val="00327950"/>
    <w:rsid w:val="0033206B"/>
    <w:rsid w:val="00333811"/>
    <w:rsid w:val="00333960"/>
    <w:rsid w:val="00334DCF"/>
    <w:rsid w:val="003352A2"/>
    <w:rsid w:val="00335367"/>
    <w:rsid w:val="00340496"/>
    <w:rsid w:val="00341661"/>
    <w:rsid w:val="00342204"/>
    <w:rsid w:val="00342E0B"/>
    <w:rsid w:val="00343E79"/>
    <w:rsid w:val="003448F3"/>
    <w:rsid w:val="00344A6D"/>
    <w:rsid w:val="00344E3A"/>
    <w:rsid w:val="003457D4"/>
    <w:rsid w:val="00345941"/>
    <w:rsid w:val="00345F1A"/>
    <w:rsid w:val="00345F41"/>
    <w:rsid w:val="0034656E"/>
    <w:rsid w:val="00347A46"/>
    <w:rsid w:val="00350047"/>
    <w:rsid w:val="00351273"/>
    <w:rsid w:val="00351407"/>
    <w:rsid w:val="00353973"/>
    <w:rsid w:val="0035444A"/>
    <w:rsid w:val="00354AB1"/>
    <w:rsid w:val="00354B2C"/>
    <w:rsid w:val="003577F5"/>
    <w:rsid w:val="00357D06"/>
    <w:rsid w:val="00357D6E"/>
    <w:rsid w:val="003601D4"/>
    <w:rsid w:val="003606C9"/>
    <w:rsid w:val="00360ECE"/>
    <w:rsid w:val="00362B42"/>
    <w:rsid w:val="003660F3"/>
    <w:rsid w:val="0036689C"/>
    <w:rsid w:val="00366E4F"/>
    <w:rsid w:val="003708A5"/>
    <w:rsid w:val="00370ECB"/>
    <w:rsid w:val="003719A3"/>
    <w:rsid w:val="00372B5F"/>
    <w:rsid w:val="00373DF3"/>
    <w:rsid w:val="00374FBD"/>
    <w:rsid w:val="00375B70"/>
    <w:rsid w:val="00375BA4"/>
    <w:rsid w:val="0037651D"/>
    <w:rsid w:val="00377728"/>
    <w:rsid w:val="00380B00"/>
    <w:rsid w:val="0038161C"/>
    <w:rsid w:val="00381B10"/>
    <w:rsid w:val="0038266C"/>
    <w:rsid w:val="00382747"/>
    <w:rsid w:val="00382D52"/>
    <w:rsid w:val="003852A9"/>
    <w:rsid w:val="0038711B"/>
    <w:rsid w:val="00387E60"/>
    <w:rsid w:val="003905D8"/>
    <w:rsid w:val="00390E6E"/>
    <w:rsid w:val="0039152D"/>
    <w:rsid w:val="003924DA"/>
    <w:rsid w:val="00394F0B"/>
    <w:rsid w:val="00395177"/>
    <w:rsid w:val="00395848"/>
    <w:rsid w:val="00395B09"/>
    <w:rsid w:val="00396616"/>
    <w:rsid w:val="003A097A"/>
    <w:rsid w:val="003A1393"/>
    <w:rsid w:val="003A1822"/>
    <w:rsid w:val="003A1F82"/>
    <w:rsid w:val="003A3CFF"/>
    <w:rsid w:val="003A3D43"/>
    <w:rsid w:val="003A48CC"/>
    <w:rsid w:val="003A4E42"/>
    <w:rsid w:val="003A59D0"/>
    <w:rsid w:val="003A6AD1"/>
    <w:rsid w:val="003A7464"/>
    <w:rsid w:val="003A76C5"/>
    <w:rsid w:val="003A79FF"/>
    <w:rsid w:val="003A7A94"/>
    <w:rsid w:val="003A7C60"/>
    <w:rsid w:val="003B0BBC"/>
    <w:rsid w:val="003B0D89"/>
    <w:rsid w:val="003B1CED"/>
    <w:rsid w:val="003B1E02"/>
    <w:rsid w:val="003B3105"/>
    <w:rsid w:val="003B3697"/>
    <w:rsid w:val="003B45BC"/>
    <w:rsid w:val="003B53E4"/>
    <w:rsid w:val="003B69FA"/>
    <w:rsid w:val="003B7FD9"/>
    <w:rsid w:val="003C05D4"/>
    <w:rsid w:val="003C11C6"/>
    <w:rsid w:val="003C38B0"/>
    <w:rsid w:val="003C510F"/>
    <w:rsid w:val="003C556E"/>
    <w:rsid w:val="003C6241"/>
    <w:rsid w:val="003C62A3"/>
    <w:rsid w:val="003C63E2"/>
    <w:rsid w:val="003C7555"/>
    <w:rsid w:val="003C77D6"/>
    <w:rsid w:val="003C7DF1"/>
    <w:rsid w:val="003D1FF3"/>
    <w:rsid w:val="003D2A81"/>
    <w:rsid w:val="003D35C3"/>
    <w:rsid w:val="003D390C"/>
    <w:rsid w:val="003D3D39"/>
    <w:rsid w:val="003D4A9F"/>
    <w:rsid w:val="003D4C21"/>
    <w:rsid w:val="003D4FEB"/>
    <w:rsid w:val="003D554A"/>
    <w:rsid w:val="003D6835"/>
    <w:rsid w:val="003D6F64"/>
    <w:rsid w:val="003E0097"/>
    <w:rsid w:val="003E1E3B"/>
    <w:rsid w:val="003E2337"/>
    <w:rsid w:val="003E2340"/>
    <w:rsid w:val="003E2916"/>
    <w:rsid w:val="003E2AE2"/>
    <w:rsid w:val="003E35C9"/>
    <w:rsid w:val="003E4EC7"/>
    <w:rsid w:val="003E6AED"/>
    <w:rsid w:val="003F0381"/>
    <w:rsid w:val="003F15FB"/>
    <w:rsid w:val="003F16ED"/>
    <w:rsid w:val="003F1CCE"/>
    <w:rsid w:val="003F1CDC"/>
    <w:rsid w:val="003F30A0"/>
    <w:rsid w:val="003F4A54"/>
    <w:rsid w:val="003F5082"/>
    <w:rsid w:val="003F6F32"/>
    <w:rsid w:val="003F776F"/>
    <w:rsid w:val="003F7E35"/>
    <w:rsid w:val="004011AF"/>
    <w:rsid w:val="00404AC2"/>
    <w:rsid w:val="00405912"/>
    <w:rsid w:val="00405DCD"/>
    <w:rsid w:val="0040623F"/>
    <w:rsid w:val="00406DCC"/>
    <w:rsid w:val="00410F91"/>
    <w:rsid w:val="00412AA5"/>
    <w:rsid w:val="00412D93"/>
    <w:rsid w:val="00415517"/>
    <w:rsid w:val="0041579C"/>
    <w:rsid w:val="004157A0"/>
    <w:rsid w:val="00415C55"/>
    <w:rsid w:val="00417120"/>
    <w:rsid w:val="00417482"/>
    <w:rsid w:val="004200DD"/>
    <w:rsid w:val="00420161"/>
    <w:rsid w:val="00420816"/>
    <w:rsid w:val="00421D81"/>
    <w:rsid w:val="0042263B"/>
    <w:rsid w:val="00423767"/>
    <w:rsid w:val="00423F66"/>
    <w:rsid w:val="004240B0"/>
    <w:rsid w:val="004242E1"/>
    <w:rsid w:val="004247D3"/>
    <w:rsid w:val="00425172"/>
    <w:rsid w:val="004252F4"/>
    <w:rsid w:val="004266BE"/>
    <w:rsid w:val="00427526"/>
    <w:rsid w:val="00427F05"/>
    <w:rsid w:val="00431222"/>
    <w:rsid w:val="00431416"/>
    <w:rsid w:val="00432DB0"/>
    <w:rsid w:val="0043485A"/>
    <w:rsid w:val="00434F25"/>
    <w:rsid w:val="00434FC3"/>
    <w:rsid w:val="00435635"/>
    <w:rsid w:val="00436553"/>
    <w:rsid w:val="00436F54"/>
    <w:rsid w:val="0044053A"/>
    <w:rsid w:val="004409F3"/>
    <w:rsid w:val="00440DC6"/>
    <w:rsid w:val="00440FAF"/>
    <w:rsid w:val="00441562"/>
    <w:rsid w:val="0044389A"/>
    <w:rsid w:val="00445038"/>
    <w:rsid w:val="004474CF"/>
    <w:rsid w:val="00447E3D"/>
    <w:rsid w:val="00452F5D"/>
    <w:rsid w:val="00453148"/>
    <w:rsid w:val="00454564"/>
    <w:rsid w:val="00457494"/>
    <w:rsid w:val="004602C7"/>
    <w:rsid w:val="00460AFB"/>
    <w:rsid w:val="00460FCB"/>
    <w:rsid w:val="004611C0"/>
    <w:rsid w:val="00461870"/>
    <w:rsid w:val="00462B48"/>
    <w:rsid w:val="0046574C"/>
    <w:rsid w:val="00466B10"/>
    <w:rsid w:val="00467CD2"/>
    <w:rsid w:val="00467CD3"/>
    <w:rsid w:val="00471051"/>
    <w:rsid w:val="0047172A"/>
    <w:rsid w:val="00472385"/>
    <w:rsid w:val="00474BA0"/>
    <w:rsid w:val="00474D17"/>
    <w:rsid w:val="00475CFD"/>
    <w:rsid w:val="004760B3"/>
    <w:rsid w:val="0047648C"/>
    <w:rsid w:val="004772F6"/>
    <w:rsid w:val="0048100A"/>
    <w:rsid w:val="00482DCC"/>
    <w:rsid w:val="00484551"/>
    <w:rsid w:val="004859DB"/>
    <w:rsid w:val="004861A4"/>
    <w:rsid w:val="0048638B"/>
    <w:rsid w:val="004869FA"/>
    <w:rsid w:val="00486BF5"/>
    <w:rsid w:val="004913F1"/>
    <w:rsid w:val="004918A1"/>
    <w:rsid w:val="004957DC"/>
    <w:rsid w:val="0049612F"/>
    <w:rsid w:val="0049716D"/>
    <w:rsid w:val="00497A76"/>
    <w:rsid w:val="004A1890"/>
    <w:rsid w:val="004A2940"/>
    <w:rsid w:val="004A2D94"/>
    <w:rsid w:val="004A35FF"/>
    <w:rsid w:val="004A3ACE"/>
    <w:rsid w:val="004A3C6F"/>
    <w:rsid w:val="004A3E73"/>
    <w:rsid w:val="004A5E4F"/>
    <w:rsid w:val="004A637F"/>
    <w:rsid w:val="004A67A4"/>
    <w:rsid w:val="004A6FCF"/>
    <w:rsid w:val="004A7D3D"/>
    <w:rsid w:val="004B3223"/>
    <w:rsid w:val="004B6B3F"/>
    <w:rsid w:val="004B6C81"/>
    <w:rsid w:val="004B73A0"/>
    <w:rsid w:val="004B7EAF"/>
    <w:rsid w:val="004C0AA1"/>
    <w:rsid w:val="004C2031"/>
    <w:rsid w:val="004C2761"/>
    <w:rsid w:val="004C3894"/>
    <w:rsid w:val="004C3AE1"/>
    <w:rsid w:val="004C4466"/>
    <w:rsid w:val="004C54B2"/>
    <w:rsid w:val="004C69C4"/>
    <w:rsid w:val="004C7049"/>
    <w:rsid w:val="004C7892"/>
    <w:rsid w:val="004D0091"/>
    <w:rsid w:val="004D2453"/>
    <w:rsid w:val="004E0A79"/>
    <w:rsid w:val="004E1624"/>
    <w:rsid w:val="004E214F"/>
    <w:rsid w:val="004E26A7"/>
    <w:rsid w:val="004E2EA0"/>
    <w:rsid w:val="004E59CF"/>
    <w:rsid w:val="004F1372"/>
    <w:rsid w:val="004F28CF"/>
    <w:rsid w:val="004F2A81"/>
    <w:rsid w:val="004F2E85"/>
    <w:rsid w:val="004F3B18"/>
    <w:rsid w:val="004F3B50"/>
    <w:rsid w:val="004F4753"/>
    <w:rsid w:val="004F48C7"/>
    <w:rsid w:val="004F5E27"/>
    <w:rsid w:val="004F5FD2"/>
    <w:rsid w:val="004F6DF1"/>
    <w:rsid w:val="004F753D"/>
    <w:rsid w:val="00501EA1"/>
    <w:rsid w:val="00502A89"/>
    <w:rsid w:val="00502B52"/>
    <w:rsid w:val="00505A09"/>
    <w:rsid w:val="00506228"/>
    <w:rsid w:val="00506DBC"/>
    <w:rsid w:val="005078BD"/>
    <w:rsid w:val="00507D36"/>
    <w:rsid w:val="00513376"/>
    <w:rsid w:val="0051398D"/>
    <w:rsid w:val="00513C0E"/>
    <w:rsid w:val="00514049"/>
    <w:rsid w:val="00514362"/>
    <w:rsid w:val="00515958"/>
    <w:rsid w:val="00515F90"/>
    <w:rsid w:val="00516353"/>
    <w:rsid w:val="005177BC"/>
    <w:rsid w:val="00520E58"/>
    <w:rsid w:val="00521509"/>
    <w:rsid w:val="0052165B"/>
    <w:rsid w:val="00521A10"/>
    <w:rsid w:val="00522C79"/>
    <w:rsid w:val="00522E05"/>
    <w:rsid w:val="00524BD7"/>
    <w:rsid w:val="00524F96"/>
    <w:rsid w:val="005259A6"/>
    <w:rsid w:val="00525EFB"/>
    <w:rsid w:val="0052628A"/>
    <w:rsid w:val="00526638"/>
    <w:rsid w:val="0052674C"/>
    <w:rsid w:val="00526C62"/>
    <w:rsid w:val="00527580"/>
    <w:rsid w:val="00527624"/>
    <w:rsid w:val="00527D3C"/>
    <w:rsid w:val="00527FD7"/>
    <w:rsid w:val="00530412"/>
    <w:rsid w:val="0053229C"/>
    <w:rsid w:val="005339FC"/>
    <w:rsid w:val="005347A7"/>
    <w:rsid w:val="005348D4"/>
    <w:rsid w:val="00535567"/>
    <w:rsid w:val="00535EF6"/>
    <w:rsid w:val="00540451"/>
    <w:rsid w:val="00542FFD"/>
    <w:rsid w:val="0054443C"/>
    <w:rsid w:val="00544E0A"/>
    <w:rsid w:val="00546F04"/>
    <w:rsid w:val="00548B5C"/>
    <w:rsid w:val="00550001"/>
    <w:rsid w:val="00550271"/>
    <w:rsid w:val="0055049B"/>
    <w:rsid w:val="0055097D"/>
    <w:rsid w:val="00550A0C"/>
    <w:rsid w:val="00551DA0"/>
    <w:rsid w:val="00552D96"/>
    <w:rsid w:val="00555208"/>
    <w:rsid w:val="0055549A"/>
    <w:rsid w:val="005559F7"/>
    <w:rsid w:val="00560106"/>
    <w:rsid w:val="00562CA0"/>
    <w:rsid w:val="00563A12"/>
    <w:rsid w:val="0056483D"/>
    <w:rsid w:val="005660A0"/>
    <w:rsid w:val="00566C7B"/>
    <w:rsid w:val="005674A9"/>
    <w:rsid w:val="00570255"/>
    <w:rsid w:val="00570839"/>
    <w:rsid w:val="00571903"/>
    <w:rsid w:val="00571A4A"/>
    <w:rsid w:val="00571E70"/>
    <w:rsid w:val="00572FCE"/>
    <w:rsid w:val="00573471"/>
    <w:rsid w:val="0057446A"/>
    <w:rsid w:val="00574B3E"/>
    <w:rsid w:val="0057563E"/>
    <w:rsid w:val="00575698"/>
    <w:rsid w:val="00575F43"/>
    <w:rsid w:val="00576DB5"/>
    <w:rsid w:val="00576FE8"/>
    <w:rsid w:val="005804D0"/>
    <w:rsid w:val="00580604"/>
    <w:rsid w:val="00580D8E"/>
    <w:rsid w:val="005811DD"/>
    <w:rsid w:val="005836EA"/>
    <w:rsid w:val="00584336"/>
    <w:rsid w:val="00584AD8"/>
    <w:rsid w:val="0058664A"/>
    <w:rsid w:val="00586AA0"/>
    <w:rsid w:val="0058752D"/>
    <w:rsid w:val="005921C7"/>
    <w:rsid w:val="00592B70"/>
    <w:rsid w:val="0059388F"/>
    <w:rsid w:val="00595FA2"/>
    <w:rsid w:val="005963C5"/>
    <w:rsid w:val="00596E83"/>
    <w:rsid w:val="00597DC0"/>
    <w:rsid w:val="005A0331"/>
    <w:rsid w:val="005A05C2"/>
    <w:rsid w:val="005A0DAF"/>
    <w:rsid w:val="005A103B"/>
    <w:rsid w:val="005A103E"/>
    <w:rsid w:val="005A10C6"/>
    <w:rsid w:val="005A3EDB"/>
    <w:rsid w:val="005A484C"/>
    <w:rsid w:val="005A4973"/>
    <w:rsid w:val="005A4C40"/>
    <w:rsid w:val="005A52C0"/>
    <w:rsid w:val="005A5B00"/>
    <w:rsid w:val="005A7DD8"/>
    <w:rsid w:val="005B0A21"/>
    <w:rsid w:val="005B158E"/>
    <w:rsid w:val="005B1908"/>
    <w:rsid w:val="005B194B"/>
    <w:rsid w:val="005B1A3B"/>
    <w:rsid w:val="005B1EE5"/>
    <w:rsid w:val="005B277C"/>
    <w:rsid w:val="005B3220"/>
    <w:rsid w:val="005B3717"/>
    <w:rsid w:val="005B5345"/>
    <w:rsid w:val="005B5449"/>
    <w:rsid w:val="005B5737"/>
    <w:rsid w:val="005B6204"/>
    <w:rsid w:val="005B6D5B"/>
    <w:rsid w:val="005B7393"/>
    <w:rsid w:val="005C17DD"/>
    <w:rsid w:val="005C19F7"/>
    <w:rsid w:val="005C1EE6"/>
    <w:rsid w:val="005C22FC"/>
    <w:rsid w:val="005C236F"/>
    <w:rsid w:val="005C296D"/>
    <w:rsid w:val="005C29D3"/>
    <w:rsid w:val="005C2B00"/>
    <w:rsid w:val="005C2E96"/>
    <w:rsid w:val="005C4A24"/>
    <w:rsid w:val="005C5FD4"/>
    <w:rsid w:val="005C6291"/>
    <w:rsid w:val="005C75EA"/>
    <w:rsid w:val="005D0D2D"/>
    <w:rsid w:val="005D17A3"/>
    <w:rsid w:val="005D1C14"/>
    <w:rsid w:val="005D1E08"/>
    <w:rsid w:val="005D1F2D"/>
    <w:rsid w:val="005D2AD9"/>
    <w:rsid w:val="005D2D48"/>
    <w:rsid w:val="005D312A"/>
    <w:rsid w:val="005D3AA2"/>
    <w:rsid w:val="005D3C91"/>
    <w:rsid w:val="005D43A7"/>
    <w:rsid w:val="005D608B"/>
    <w:rsid w:val="005D6155"/>
    <w:rsid w:val="005D72CE"/>
    <w:rsid w:val="005D74C3"/>
    <w:rsid w:val="005D79B9"/>
    <w:rsid w:val="005E0484"/>
    <w:rsid w:val="005E14D1"/>
    <w:rsid w:val="005E2427"/>
    <w:rsid w:val="005E2621"/>
    <w:rsid w:val="005E3D65"/>
    <w:rsid w:val="005E4B51"/>
    <w:rsid w:val="005E4BCD"/>
    <w:rsid w:val="005E675C"/>
    <w:rsid w:val="005E6D1C"/>
    <w:rsid w:val="005E759D"/>
    <w:rsid w:val="005E7E57"/>
    <w:rsid w:val="005F0705"/>
    <w:rsid w:val="005F13E5"/>
    <w:rsid w:val="005F3079"/>
    <w:rsid w:val="005F531D"/>
    <w:rsid w:val="005F5351"/>
    <w:rsid w:val="005F6454"/>
    <w:rsid w:val="005F658A"/>
    <w:rsid w:val="005F7E54"/>
    <w:rsid w:val="0060060C"/>
    <w:rsid w:val="006019AF"/>
    <w:rsid w:val="00601B07"/>
    <w:rsid w:val="00603047"/>
    <w:rsid w:val="00603477"/>
    <w:rsid w:val="00605B9A"/>
    <w:rsid w:val="00607EC4"/>
    <w:rsid w:val="0061020B"/>
    <w:rsid w:val="00610C10"/>
    <w:rsid w:val="0061146D"/>
    <w:rsid w:val="00611717"/>
    <w:rsid w:val="00611A55"/>
    <w:rsid w:val="00611CF3"/>
    <w:rsid w:val="00611D11"/>
    <w:rsid w:val="00612F19"/>
    <w:rsid w:val="00613266"/>
    <w:rsid w:val="00616C79"/>
    <w:rsid w:val="00617E07"/>
    <w:rsid w:val="00620081"/>
    <w:rsid w:val="00620A5E"/>
    <w:rsid w:val="00622598"/>
    <w:rsid w:val="00622972"/>
    <w:rsid w:val="006258A4"/>
    <w:rsid w:val="0063036A"/>
    <w:rsid w:val="00630B29"/>
    <w:rsid w:val="00632CBE"/>
    <w:rsid w:val="0063502E"/>
    <w:rsid w:val="006367B0"/>
    <w:rsid w:val="006371ED"/>
    <w:rsid w:val="00642076"/>
    <w:rsid w:val="006421AF"/>
    <w:rsid w:val="006425B1"/>
    <w:rsid w:val="00643983"/>
    <w:rsid w:val="00644486"/>
    <w:rsid w:val="00644763"/>
    <w:rsid w:val="006447B8"/>
    <w:rsid w:val="006450BA"/>
    <w:rsid w:val="00645AD8"/>
    <w:rsid w:val="00645FF2"/>
    <w:rsid w:val="00647D4C"/>
    <w:rsid w:val="00650B8F"/>
    <w:rsid w:val="00650F2A"/>
    <w:rsid w:val="00651717"/>
    <w:rsid w:val="00653797"/>
    <w:rsid w:val="00653DC9"/>
    <w:rsid w:val="00654A91"/>
    <w:rsid w:val="006551AF"/>
    <w:rsid w:val="00655235"/>
    <w:rsid w:val="00656169"/>
    <w:rsid w:val="006578DB"/>
    <w:rsid w:val="00657A2E"/>
    <w:rsid w:val="0066091E"/>
    <w:rsid w:val="00660EB9"/>
    <w:rsid w:val="00663036"/>
    <w:rsid w:val="00667875"/>
    <w:rsid w:val="006701A6"/>
    <w:rsid w:val="00670B85"/>
    <w:rsid w:val="0067226C"/>
    <w:rsid w:val="006723D0"/>
    <w:rsid w:val="00672545"/>
    <w:rsid w:val="00672823"/>
    <w:rsid w:val="0067336D"/>
    <w:rsid w:val="00674943"/>
    <w:rsid w:val="00674B6A"/>
    <w:rsid w:val="0067510D"/>
    <w:rsid w:val="006804DB"/>
    <w:rsid w:val="00681168"/>
    <w:rsid w:val="00681742"/>
    <w:rsid w:val="0068245B"/>
    <w:rsid w:val="00682AAB"/>
    <w:rsid w:val="006836E1"/>
    <w:rsid w:val="00683B2D"/>
    <w:rsid w:val="00684001"/>
    <w:rsid w:val="00684A9C"/>
    <w:rsid w:val="00684F2F"/>
    <w:rsid w:val="00690DF9"/>
    <w:rsid w:val="00694763"/>
    <w:rsid w:val="00695A5F"/>
    <w:rsid w:val="00697E97"/>
    <w:rsid w:val="006A14F8"/>
    <w:rsid w:val="006A1DAB"/>
    <w:rsid w:val="006A214A"/>
    <w:rsid w:val="006A277A"/>
    <w:rsid w:val="006A3DDF"/>
    <w:rsid w:val="006A469E"/>
    <w:rsid w:val="006A48E2"/>
    <w:rsid w:val="006A505C"/>
    <w:rsid w:val="006A544D"/>
    <w:rsid w:val="006B01A3"/>
    <w:rsid w:val="006B0713"/>
    <w:rsid w:val="006B1440"/>
    <w:rsid w:val="006B20B9"/>
    <w:rsid w:val="006B23FE"/>
    <w:rsid w:val="006B3B96"/>
    <w:rsid w:val="006B4231"/>
    <w:rsid w:val="006B4EFC"/>
    <w:rsid w:val="006B5249"/>
    <w:rsid w:val="006B588B"/>
    <w:rsid w:val="006B64CA"/>
    <w:rsid w:val="006B69BB"/>
    <w:rsid w:val="006B7AAD"/>
    <w:rsid w:val="006C0ADB"/>
    <w:rsid w:val="006C0B4B"/>
    <w:rsid w:val="006C0C83"/>
    <w:rsid w:val="006C17CC"/>
    <w:rsid w:val="006C2161"/>
    <w:rsid w:val="006C27C6"/>
    <w:rsid w:val="006C293A"/>
    <w:rsid w:val="006C2BB9"/>
    <w:rsid w:val="006C4C55"/>
    <w:rsid w:val="006D0BF7"/>
    <w:rsid w:val="006D0E31"/>
    <w:rsid w:val="006D0F80"/>
    <w:rsid w:val="006D2C6C"/>
    <w:rsid w:val="006D30E2"/>
    <w:rsid w:val="006D4B50"/>
    <w:rsid w:val="006D52D6"/>
    <w:rsid w:val="006D54F3"/>
    <w:rsid w:val="006D555F"/>
    <w:rsid w:val="006D63AB"/>
    <w:rsid w:val="006D6615"/>
    <w:rsid w:val="006D668F"/>
    <w:rsid w:val="006D6C1E"/>
    <w:rsid w:val="006D7656"/>
    <w:rsid w:val="006D7AE1"/>
    <w:rsid w:val="006E0705"/>
    <w:rsid w:val="006E07D6"/>
    <w:rsid w:val="006E10BC"/>
    <w:rsid w:val="006E222A"/>
    <w:rsid w:val="006E29F2"/>
    <w:rsid w:val="006E34EF"/>
    <w:rsid w:val="006E6D45"/>
    <w:rsid w:val="006E702A"/>
    <w:rsid w:val="006E7412"/>
    <w:rsid w:val="006E7575"/>
    <w:rsid w:val="006E7794"/>
    <w:rsid w:val="006F2024"/>
    <w:rsid w:val="006F2356"/>
    <w:rsid w:val="006F247B"/>
    <w:rsid w:val="006F517D"/>
    <w:rsid w:val="00700175"/>
    <w:rsid w:val="00700614"/>
    <w:rsid w:val="00702351"/>
    <w:rsid w:val="00702587"/>
    <w:rsid w:val="00703060"/>
    <w:rsid w:val="007042AF"/>
    <w:rsid w:val="00704379"/>
    <w:rsid w:val="007045F7"/>
    <w:rsid w:val="00704C03"/>
    <w:rsid w:val="00705088"/>
    <w:rsid w:val="0070546D"/>
    <w:rsid w:val="00707ABB"/>
    <w:rsid w:val="0071099C"/>
    <w:rsid w:val="00711184"/>
    <w:rsid w:val="00711A93"/>
    <w:rsid w:val="00711B8F"/>
    <w:rsid w:val="00716C20"/>
    <w:rsid w:val="00716FCC"/>
    <w:rsid w:val="0072007E"/>
    <w:rsid w:val="007205BB"/>
    <w:rsid w:val="00720693"/>
    <w:rsid w:val="00720BB6"/>
    <w:rsid w:val="00720DF8"/>
    <w:rsid w:val="00721137"/>
    <w:rsid w:val="00721FA8"/>
    <w:rsid w:val="00722142"/>
    <w:rsid w:val="00724F98"/>
    <w:rsid w:val="00725DE7"/>
    <w:rsid w:val="00725EAA"/>
    <w:rsid w:val="00726E97"/>
    <w:rsid w:val="00730E67"/>
    <w:rsid w:val="007313B6"/>
    <w:rsid w:val="00731B5C"/>
    <w:rsid w:val="00731CA6"/>
    <w:rsid w:val="007322FA"/>
    <w:rsid w:val="00734E02"/>
    <w:rsid w:val="007355EA"/>
    <w:rsid w:val="00736CE0"/>
    <w:rsid w:val="00737B8B"/>
    <w:rsid w:val="00737CBD"/>
    <w:rsid w:val="00740300"/>
    <w:rsid w:val="00740C27"/>
    <w:rsid w:val="007430EB"/>
    <w:rsid w:val="00744783"/>
    <w:rsid w:val="00745265"/>
    <w:rsid w:val="00745D64"/>
    <w:rsid w:val="00745DA9"/>
    <w:rsid w:val="00746DC1"/>
    <w:rsid w:val="00747087"/>
    <w:rsid w:val="007501B4"/>
    <w:rsid w:val="007504F2"/>
    <w:rsid w:val="00750A9B"/>
    <w:rsid w:val="00750FD5"/>
    <w:rsid w:val="00752757"/>
    <w:rsid w:val="007539BA"/>
    <w:rsid w:val="0075496D"/>
    <w:rsid w:val="00755392"/>
    <w:rsid w:val="00757E4C"/>
    <w:rsid w:val="0076070B"/>
    <w:rsid w:val="007643BE"/>
    <w:rsid w:val="00766100"/>
    <w:rsid w:val="00770CD0"/>
    <w:rsid w:val="00771579"/>
    <w:rsid w:val="007719B1"/>
    <w:rsid w:val="00771BB9"/>
    <w:rsid w:val="00772856"/>
    <w:rsid w:val="00772A14"/>
    <w:rsid w:val="00774378"/>
    <w:rsid w:val="007777FB"/>
    <w:rsid w:val="00777C20"/>
    <w:rsid w:val="00782F29"/>
    <w:rsid w:val="0078312B"/>
    <w:rsid w:val="00784212"/>
    <w:rsid w:val="00784CEC"/>
    <w:rsid w:val="007856FC"/>
    <w:rsid w:val="00785C30"/>
    <w:rsid w:val="00787635"/>
    <w:rsid w:val="00790625"/>
    <w:rsid w:val="00790748"/>
    <w:rsid w:val="0079103C"/>
    <w:rsid w:val="007910A7"/>
    <w:rsid w:val="00793CBC"/>
    <w:rsid w:val="00795C41"/>
    <w:rsid w:val="00795F29"/>
    <w:rsid w:val="0079667C"/>
    <w:rsid w:val="00796D4C"/>
    <w:rsid w:val="00797183"/>
    <w:rsid w:val="007A0096"/>
    <w:rsid w:val="007A08ED"/>
    <w:rsid w:val="007A0B48"/>
    <w:rsid w:val="007A1BB9"/>
    <w:rsid w:val="007A2C6C"/>
    <w:rsid w:val="007A32C0"/>
    <w:rsid w:val="007A5D63"/>
    <w:rsid w:val="007B0F23"/>
    <w:rsid w:val="007B18ED"/>
    <w:rsid w:val="007B22E9"/>
    <w:rsid w:val="007B2B9C"/>
    <w:rsid w:val="007B48EB"/>
    <w:rsid w:val="007B4C98"/>
    <w:rsid w:val="007B5F29"/>
    <w:rsid w:val="007B6381"/>
    <w:rsid w:val="007B6BB5"/>
    <w:rsid w:val="007B71D6"/>
    <w:rsid w:val="007B7E01"/>
    <w:rsid w:val="007C0264"/>
    <w:rsid w:val="007C0D75"/>
    <w:rsid w:val="007C0EA0"/>
    <w:rsid w:val="007C34DE"/>
    <w:rsid w:val="007C5196"/>
    <w:rsid w:val="007C598D"/>
    <w:rsid w:val="007C5B82"/>
    <w:rsid w:val="007C65F2"/>
    <w:rsid w:val="007C677A"/>
    <w:rsid w:val="007C691F"/>
    <w:rsid w:val="007C75E7"/>
    <w:rsid w:val="007D2153"/>
    <w:rsid w:val="007D251B"/>
    <w:rsid w:val="007D477F"/>
    <w:rsid w:val="007D5E0A"/>
    <w:rsid w:val="007E07FC"/>
    <w:rsid w:val="007E0F05"/>
    <w:rsid w:val="007E2104"/>
    <w:rsid w:val="007E6584"/>
    <w:rsid w:val="007F0AC5"/>
    <w:rsid w:val="007F3592"/>
    <w:rsid w:val="007F5249"/>
    <w:rsid w:val="007F59B7"/>
    <w:rsid w:val="007F7918"/>
    <w:rsid w:val="008003DC"/>
    <w:rsid w:val="00800677"/>
    <w:rsid w:val="008011E5"/>
    <w:rsid w:val="00801D39"/>
    <w:rsid w:val="00801F1E"/>
    <w:rsid w:val="00802A8C"/>
    <w:rsid w:val="00803323"/>
    <w:rsid w:val="00803571"/>
    <w:rsid w:val="0080536E"/>
    <w:rsid w:val="0080705B"/>
    <w:rsid w:val="008075F6"/>
    <w:rsid w:val="00807C89"/>
    <w:rsid w:val="008104BE"/>
    <w:rsid w:val="00811789"/>
    <w:rsid w:val="00811954"/>
    <w:rsid w:val="00811F33"/>
    <w:rsid w:val="0081209B"/>
    <w:rsid w:val="0081239F"/>
    <w:rsid w:val="008123CD"/>
    <w:rsid w:val="00813243"/>
    <w:rsid w:val="008137D3"/>
    <w:rsid w:val="00813A32"/>
    <w:rsid w:val="00815423"/>
    <w:rsid w:val="00817C8A"/>
    <w:rsid w:val="0082026B"/>
    <w:rsid w:val="008249CE"/>
    <w:rsid w:val="00825030"/>
    <w:rsid w:val="008253BB"/>
    <w:rsid w:val="0082566A"/>
    <w:rsid w:val="00826497"/>
    <w:rsid w:val="00826D58"/>
    <w:rsid w:val="00827E5C"/>
    <w:rsid w:val="00830022"/>
    <w:rsid w:val="00832B5E"/>
    <w:rsid w:val="00836998"/>
    <w:rsid w:val="00836B4B"/>
    <w:rsid w:val="008375BB"/>
    <w:rsid w:val="00842180"/>
    <w:rsid w:val="00842ECC"/>
    <w:rsid w:val="008463B1"/>
    <w:rsid w:val="00846434"/>
    <w:rsid w:val="0085120C"/>
    <w:rsid w:val="00851C17"/>
    <w:rsid w:val="00852FFF"/>
    <w:rsid w:val="008537BD"/>
    <w:rsid w:val="00853F6C"/>
    <w:rsid w:val="00854E3A"/>
    <w:rsid w:val="00857E25"/>
    <w:rsid w:val="00860C20"/>
    <w:rsid w:val="00861085"/>
    <w:rsid w:val="00861849"/>
    <w:rsid w:val="008655AE"/>
    <w:rsid w:val="008667C6"/>
    <w:rsid w:val="00866BCB"/>
    <w:rsid w:val="00866DFA"/>
    <w:rsid w:val="0086708C"/>
    <w:rsid w:val="00867436"/>
    <w:rsid w:val="00867FA2"/>
    <w:rsid w:val="008701CA"/>
    <w:rsid w:val="00870D2A"/>
    <w:rsid w:val="00873455"/>
    <w:rsid w:val="0087376B"/>
    <w:rsid w:val="008738E5"/>
    <w:rsid w:val="008777BA"/>
    <w:rsid w:val="00880948"/>
    <w:rsid w:val="00880EE2"/>
    <w:rsid w:val="0088173B"/>
    <w:rsid w:val="00882B1E"/>
    <w:rsid w:val="00883366"/>
    <w:rsid w:val="008842AC"/>
    <w:rsid w:val="00885267"/>
    <w:rsid w:val="008852C3"/>
    <w:rsid w:val="00885C63"/>
    <w:rsid w:val="008875CF"/>
    <w:rsid w:val="008875D8"/>
    <w:rsid w:val="00887A37"/>
    <w:rsid w:val="00887D7E"/>
    <w:rsid w:val="008905BA"/>
    <w:rsid w:val="00890B48"/>
    <w:rsid w:val="00891713"/>
    <w:rsid w:val="0089250C"/>
    <w:rsid w:val="00892622"/>
    <w:rsid w:val="008946C6"/>
    <w:rsid w:val="008972C8"/>
    <w:rsid w:val="0089749E"/>
    <w:rsid w:val="00897FD7"/>
    <w:rsid w:val="008A0138"/>
    <w:rsid w:val="008A0E24"/>
    <w:rsid w:val="008A1250"/>
    <w:rsid w:val="008A12DD"/>
    <w:rsid w:val="008A2556"/>
    <w:rsid w:val="008A2562"/>
    <w:rsid w:val="008A2C24"/>
    <w:rsid w:val="008A347D"/>
    <w:rsid w:val="008A34BC"/>
    <w:rsid w:val="008A5637"/>
    <w:rsid w:val="008A6E76"/>
    <w:rsid w:val="008B101E"/>
    <w:rsid w:val="008B1064"/>
    <w:rsid w:val="008B10D3"/>
    <w:rsid w:val="008B1565"/>
    <w:rsid w:val="008B1BE2"/>
    <w:rsid w:val="008B2B80"/>
    <w:rsid w:val="008B3F94"/>
    <w:rsid w:val="008C01A9"/>
    <w:rsid w:val="008C0BAC"/>
    <w:rsid w:val="008C18AA"/>
    <w:rsid w:val="008C1A66"/>
    <w:rsid w:val="008C3713"/>
    <w:rsid w:val="008C41F1"/>
    <w:rsid w:val="008C43ED"/>
    <w:rsid w:val="008C5A35"/>
    <w:rsid w:val="008C69A0"/>
    <w:rsid w:val="008C744E"/>
    <w:rsid w:val="008D172B"/>
    <w:rsid w:val="008D1CFF"/>
    <w:rsid w:val="008D20C4"/>
    <w:rsid w:val="008D325F"/>
    <w:rsid w:val="008D3293"/>
    <w:rsid w:val="008D36B3"/>
    <w:rsid w:val="008D47B0"/>
    <w:rsid w:val="008D5A4E"/>
    <w:rsid w:val="008D72C0"/>
    <w:rsid w:val="008D751E"/>
    <w:rsid w:val="008E3689"/>
    <w:rsid w:val="008E4E31"/>
    <w:rsid w:val="008E5039"/>
    <w:rsid w:val="008E5057"/>
    <w:rsid w:val="008E7B53"/>
    <w:rsid w:val="008F16C6"/>
    <w:rsid w:val="008F1C65"/>
    <w:rsid w:val="008F1C72"/>
    <w:rsid w:val="008F2388"/>
    <w:rsid w:val="008F2402"/>
    <w:rsid w:val="008F268D"/>
    <w:rsid w:val="008F363C"/>
    <w:rsid w:val="008F368C"/>
    <w:rsid w:val="008F3F38"/>
    <w:rsid w:val="008F4942"/>
    <w:rsid w:val="008F4E65"/>
    <w:rsid w:val="008F58C4"/>
    <w:rsid w:val="008F74DC"/>
    <w:rsid w:val="008F74FD"/>
    <w:rsid w:val="00900044"/>
    <w:rsid w:val="0090016E"/>
    <w:rsid w:val="00901F2B"/>
    <w:rsid w:val="00902000"/>
    <w:rsid w:val="00902097"/>
    <w:rsid w:val="00902926"/>
    <w:rsid w:val="009031C9"/>
    <w:rsid w:val="0090383F"/>
    <w:rsid w:val="00904809"/>
    <w:rsid w:val="009101CE"/>
    <w:rsid w:val="0091075C"/>
    <w:rsid w:val="009116A4"/>
    <w:rsid w:val="009117A1"/>
    <w:rsid w:val="00912CF1"/>
    <w:rsid w:val="00912DE1"/>
    <w:rsid w:val="0091349E"/>
    <w:rsid w:val="00913613"/>
    <w:rsid w:val="00917378"/>
    <w:rsid w:val="00917DB6"/>
    <w:rsid w:val="00920CF6"/>
    <w:rsid w:val="00921BD3"/>
    <w:rsid w:val="00922715"/>
    <w:rsid w:val="00922A03"/>
    <w:rsid w:val="00923CE8"/>
    <w:rsid w:val="00925FFA"/>
    <w:rsid w:val="0093071B"/>
    <w:rsid w:val="00931799"/>
    <w:rsid w:val="00931A60"/>
    <w:rsid w:val="009334AE"/>
    <w:rsid w:val="00933D03"/>
    <w:rsid w:val="00934115"/>
    <w:rsid w:val="00935A72"/>
    <w:rsid w:val="00936926"/>
    <w:rsid w:val="00937B80"/>
    <w:rsid w:val="00940786"/>
    <w:rsid w:val="009410BB"/>
    <w:rsid w:val="009413C1"/>
    <w:rsid w:val="009416B5"/>
    <w:rsid w:val="00941D3A"/>
    <w:rsid w:val="0094268B"/>
    <w:rsid w:val="009431D2"/>
    <w:rsid w:val="00945075"/>
    <w:rsid w:val="00945502"/>
    <w:rsid w:val="00945900"/>
    <w:rsid w:val="00945BCF"/>
    <w:rsid w:val="00946788"/>
    <w:rsid w:val="00946EA5"/>
    <w:rsid w:val="00947384"/>
    <w:rsid w:val="00950885"/>
    <w:rsid w:val="00951BC1"/>
    <w:rsid w:val="009520B7"/>
    <w:rsid w:val="00954224"/>
    <w:rsid w:val="0095458D"/>
    <w:rsid w:val="00954F73"/>
    <w:rsid w:val="00955B5B"/>
    <w:rsid w:val="00955DA8"/>
    <w:rsid w:val="00955EC1"/>
    <w:rsid w:val="009607FB"/>
    <w:rsid w:val="009610A8"/>
    <w:rsid w:val="00962F35"/>
    <w:rsid w:val="009636E3"/>
    <w:rsid w:val="00964C9F"/>
    <w:rsid w:val="0096654B"/>
    <w:rsid w:val="00971440"/>
    <w:rsid w:val="00971967"/>
    <w:rsid w:val="009726F9"/>
    <w:rsid w:val="0097556B"/>
    <w:rsid w:val="00975EF0"/>
    <w:rsid w:val="009761E6"/>
    <w:rsid w:val="009767BA"/>
    <w:rsid w:val="00976C35"/>
    <w:rsid w:val="009812A1"/>
    <w:rsid w:val="009816E5"/>
    <w:rsid w:val="00981E8B"/>
    <w:rsid w:val="00981F0A"/>
    <w:rsid w:val="009826C6"/>
    <w:rsid w:val="009831C5"/>
    <w:rsid w:val="00983296"/>
    <w:rsid w:val="009840E2"/>
    <w:rsid w:val="0098451F"/>
    <w:rsid w:val="00985F56"/>
    <w:rsid w:val="0098730E"/>
    <w:rsid w:val="009873DC"/>
    <w:rsid w:val="0099028D"/>
    <w:rsid w:val="009907A1"/>
    <w:rsid w:val="00991347"/>
    <w:rsid w:val="00991A3A"/>
    <w:rsid w:val="009925D2"/>
    <w:rsid w:val="00992A54"/>
    <w:rsid w:val="00992E82"/>
    <w:rsid w:val="00992F04"/>
    <w:rsid w:val="00993C14"/>
    <w:rsid w:val="00995C11"/>
    <w:rsid w:val="00996091"/>
    <w:rsid w:val="00996453"/>
    <w:rsid w:val="009A0117"/>
    <w:rsid w:val="009A1214"/>
    <w:rsid w:val="009A2995"/>
    <w:rsid w:val="009A5EA1"/>
    <w:rsid w:val="009A6585"/>
    <w:rsid w:val="009A697E"/>
    <w:rsid w:val="009B0B26"/>
    <w:rsid w:val="009B2119"/>
    <w:rsid w:val="009B24E7"/>
    <w:rsid w:val="009B2A8F"/>
    <w:rsid w:val="009B3B29"/>
    <w:rsid w:val="009B5022"/>
    <w:rsid w:val="009B6815"/>
    <w:rsid w:val="009B6B2C"/>
    <w:rsid w:val="009C5381"/>
    <w:rsid w:val="009C65BF"/>
    <w:rsid w:val="009C6BC4"/>
    <w:rsid w:val="009C6F86"/>
    <w:rsid w:val="009C7986"/>
    <w:rsid w:val="009D1967"/>
    <w:rsid w:val="009D224B"/>
    <w:rsid w:val="009D22D8"/>
    <w:rsid w:val="009D2620"/>
    <w:rsid w:val="009D30DD"/>
    <w:rsid w:val="009D31E6"/>
    <w:rsid w:val="009D3E2B"/>
    <w:rsid w:val="009D5CBB"/>
    <w:rsid w:val="009D5D1A"/>
    <w:rsid w:val="009D6867"/>
    <w:rsid w:val="009D7069"/>
    <w:rsid w:val="009D7428"/>
    <w:rsid w:val="009E2990"/>
    <w:rsid w:val="009E314C"/>
    <w:rsid w:val="009E3FCC"/>
    <w:rsid w:val="009E4881"/>
    <w:rsid w:val="009E629E"/>
    <w:rsid w:val="009F0518"/>
    <w:rsid w:val="009F053E"/>
    <w:rsid w:val="009F3225"/>
    <w:rsid w:val="009F3D61"/>
    <w:rsid w:val="009F443B"/>
    <w:rsid w:val="009F5F53"/>
    <w:rsid w:val="00A00EC8"/>
    <w:rsid w:val="00A01018"/>
    <w:rsid w:val="00A01266"/>
    <w:rsid w:val="00A035CB"/>
    <w:rsid w:val="00A0414B"/>
    <w:rsid w:val="00A043EC"/>
    <w:rsid w:val="00A052E3"/>
    <w:rsid w:val="00A055D5"/>
    <w:rsid w:val="00A0614E"/>
    <w:rsid w:val="00A0685A"/>
    <w:rsid w:val="00A100D2"/>
    <w:rsid w:val="00A10484"/>
    <w:rsid w:val="00A1090B"/>
    <w:rsid w:val="00A1365F"/>
    <w:rsid w:val="00A13B52"/>
    <w:rsid w:val="00A14CC0"/>
    <w:rsid w:val="00A169F7"/>
    <w:rsid w:val="00A17708"/>
    <w:rsid w:val="00A20B29"/>
    <w:rsid w:val="00A20BB5"/>
    <w:rsid w:val="00A20EC1"/>
    <w:rsid w:val="00A20F72"/>
    <w:rsid w:val="00A22369"/>
    <w:rsid w:val="00A24996"/>
    <w:rsid w:val="00A27D38"/>
    <w:rsid w:val="00A30CCB"/>
    <w:rsid w:val="00A3130F"/>
    <w:rsid w:val="00A314D2"/>
    <w:rsid w:val="00A31CFB"/>
    <w:rsid w:val="00A31D26"/>
    <w:rsid w:val="00A344C3"/>
    <w:rsid w:val="00A36BB5"/>
    <w:rsid w:val="00A36E12"/>
    <w:rsid w:val="00A36E63"/>
    <w:rsid w:val="00A44161"/>
    <w:rsid w:val="00A4466E"/>
    <w:rsid w:val="00A44BB2"/>
    <w:rsid w:val="00A47B5C"/>
    <w:rsid w:val="00A50224"/>
    <w:rsid w:val="00A52630"/>
    <w:rsid w:val="00A541D2"/>
    <w:rsid w:val="00A5603F"/>
    <w:rsid w:val="00A56867"/>
    <w:rsid w:val="00A576F7"/>
    <w:rsid w:val="00A57A2D"/>
    <w:rsid w:val="00A605A6"/>
    <w:rsid w:val="00A606D7"/>
    <w:rsid w:val="00A61A49"/>
    <w:rsid w:val="00A61B5B"/>
    <w:rsid w:val="00A61C2C"/>
    <w:rsid w:val="00A64DA1"/>
    <w:rsid w:val="00A65FD4"/>
    <w:rsid w:val="00A664AB"/>
    <w:rsid w:val="00A730C9"/>
    <w:rsid w:val="00A73CA5"/>
    <w:rsid w:val="00A74818"/>
    <w:rsid w:val="00A7670E"/>
    <w:rsid w:val="00A77003"/>
    <w:rsid w:val="00A77422"/>
    <w:rsid w:val="00A77E2E"/>
    <w:rsid w:val="00A8073E"/>
    <w:rsid w:val="00A8103F"/>
    <w:rsid w:val="00A829A1"/>
    <w:rsid w:val="00A83D7F"/>
    <w:rsid w:val="00A84224"/>
    <w:rsid w:val="00A86DB5"/>
    <w:rsid w:val="00A90495"/>
    <w:rsid w:val="00A90501"/>
    <w:rsid w:val="00A913B4"/>
    <w:rsid w:val="00A919C8"/>
    <w:rsid w:val="00A91C85"/>
    <w:rsid w:val="00A92FC1"/>
    <w:rsid w:val="00A968B6"/>
    <w:rsid w:val="00A97EA4"/>
    <w:rsid w:val="00AA129E"/>
    <w:rsid w:val="00AA1962"/>
    <w:rsid w:val="00AA51B7"/>
    <w:rsid w:val="00AA554E"/>
    <w:rsid w:val="00AA5D16"/>
    <w:rsid w:val="00AA685B"/>
    <w:rsid w:val="00AA69E0"/>
    <w:rsid w:val="00AB0F1E"/>
    <w:rsid w:val="00AB13A6"/>
    <w:rsid w:val="00AB2E64"/>
    <w:rsid w:val="00AB315F"/>
    <w:rsid w:val="00AB31DF"/>
    <w:rsid w:val="00AB59F5"/>
    <w:rsid w:val="00AB7395"/>
    <w:rsid w:val="00AC06FB"/>
    <w:rsid w:val="00AC0D50"/>
    <w:rsid w:val="00AC3C7B"/>
    <w:rsid w:val="00AC3FC8"/>
    <w:rsid w:val="00AC4404"/>
    <w:rsid w:val="00AC4ED3"/>
    <w:rsid w:val="00AC5601"/>
    <w:rsid w:val="00AC5F85"/>
    <w:rsid w:val="00AC6831"/>
    <w:rsid w:val="00AC72F8"/>
    <w:rsid w:val="00AC7F50"/>
    <w:rsid w:val="00AD0505"/>
    <w:rsid w:val="00AD119F"/>
    <w:rsid w:val="00AD506F"/>
    <w:rsid w:val="00AE153B"/>
    <w:rsid w:val="00AE4416"/>
    <w:rsid w:val="00AE6A89"/>
    <w:rsid w:val="00AE700C"/>
    <w:rsid w:val="00AF038D"/>
    <w:rsid w:val="00AF07A5"/>
    <w:rsid w:val="00AF1044"/>
    <w:rsid w:val="00AF1273"/>
    <w:rsid w:val="00AF1346"/>
    <w:rsid w:val="00AF1689"/>
    <w:rsid w:val="00AF2804"/>
    <w:rsid w:val="00AF34D2"/>
    <w:rsid w:val="00B0071D"/>
    <w:rsid w:val="00B00894"/>
    <w:rsid w:val="00B01024"/>
    <w:rsid w:val="00B01362"/>
    <w:rsid w:val="00B03291"/>
    <w:rsid w:val="00B03B65"/>
    <w:rsid w:val="00B04707"/>
    <w:rsid w:val="00B0777A"/>
    <w:rsid w:val="00B078C7"/>
    <w:rsid w:val="00B07D29"/>
    <w:rsid w:val="00B10F49"/>
    <w:rsid w:val="00B12F03"/>
    <w:rsid w:val="00B15A0B"/>
    <w:rsid w:val="00B16B94"/>
    <w:rsid w:val="00B21AED"/>
    <w:rsid w:val="00B223B9"/>
    <w:rsid w:val="00B2247D"/>
    <w:rsid w:val="00B22678"/>
    <w:rsid w:val="00B22754"/>
    <w:rsid w:val="00B2294C"/>
    <w:rsid w:val="00B22989"/>
    <w:rsid w:val="00B22A13"/>
    <w:rsid w:val="00B23A3F"/>
    <w:rsid w:val="00B2441A"/>
    <w:rsid w:val="00B24FA9"/>
    <w:rsid w:val="00B250A9"/>
    <w:rsid w:val="00B2591C"/>
    <w:rsid w:val="00B25E0F"/>
    <w:rsid w:val="00B26863"/>
    <w:rsid w:val="00B26A3D"/>
    <w:rsid w:val="00B31061"/>
    <w:rsid w:val="00B3160B"/>
    <w:rsid w:val="00B31D6C"/>
    <w:rsid w:val="00B32321"/>
    <w:rsid w:val="00B3242A"/>
    <w:rsid w:val="00B32B62"/>
    <w:rsid w:val="00B32F32"/>
    <w:rsid w:val="00B33C07"/>
    <w:rsid w:val="00B34741"/>
    <w:rsid w:val="00B400EB"/>
    <w:rsid w:val="00B40A6A"/>
    <w:rsid w:val="00B41A57"/>
    <w:rsid w:val="00B4289A"/>
    <w:rsid w:val="00B42CB1"/>
    <w:rsid w:val="00B43DA1"/>
    <w:rsid w:val="00B444B6"/>
    <w:rsid w:val="00B450FB"/>
    <w:rsid w:val="00B475B1"/>
    <w:rsid w:val="00B47782"/>
    <w:rsid w:val="00B507BA"/>
    <w:rsid w:val="00B513AA"/>
    <w:rsid w:val="00B52756"/>
    <w:rsid w:val="00B53C6D"/>
    <w:rsid w:val="00B55058"/>
    <w:rsid w:val="00B5775B"/>
    <w:rsid w:val="00B61ACD"/>
    <w:rsid w:val="00B64C27"/>
    <w:rsid w:val="00B66092"/>
    <w:rsid w:val="00B70A16"/>
    <w:rsid w:val="00B70A46"/>
    <w:rsid w:val="00B70B37"/>
    <w:rsid w:val="00B71261"/>
    <w:rsid w:val="00B724DB"/>
    <w:rsid w:val="00B739B8"/>
    <w:rsid w:val="00B73AC8"/>
    <w:rsid w:val="00B743F8"/>
    <w:rsid w:val="00B76454"/>
    <w:rsid w:val="00B776C4"/>
    <w:rsid w:val="00B80FC9"/>
    <w:rsid w:val="00B82138"/>
    <w:rsid w:val="00B82338"/>
    <w:rsid w:val="00B823A5"/>
    <w:rsid w:val="00B84EB8"/>
    <w:rsid w:val="00B85FBB"/>
    <w:rsid w:val="00B85FC1"/>
    <w:rsid w:val="00B8670F"/>
    <w:rsid w:val="00B86F6C"/>
    <w:rsid w:val="00B87C86"/>
    <w:rsid w:val="00B87D2C"/>
    <w:rsid w:val="00B92DB2"/>
    <w:rsid w:val="00B930C3"/>
    <w:rsid w:val="00B944C7"/>
    <w:rsid w:val="00B958CF"/>
    <w:rsid w:val="00B9649E"/>
    <w:rsid w:val="00B9721F"/>
    <w:rsid w:val="00B9752C"/>
    <w:rsid w:val="00BA064E"/>
    <w:rsid w:val="00BA1525"/>
    <w:rsid w:val="00BA2DE6"/>
    <w:rsid w:val="00BA2E3B"/>
    <w:rsid w:val="00BA52BF"/>
    <w:rsid w:val="00BA696A"/>
    <w:rsid w:val="00BA7DFF"/>
    <w:rsid w:val="00BB0517"/>
    <w:rsid w:val="00BB1FEA"/>
    <w:rsid w:val="00BB282D"/>
    <w:rsid w:val="00BB3786"/>
    <w:rsid w:val="00BB3A68"/>
    <w:rsid w:val="00BB61CF"/>
    <w:rsid w:val="00BB6754"/>
    <w:rsid w:val="00BB72CA"/>
    <w:rsid w:val="00BB7E9D"/>
    <w:rsid w:val="00BC2904"/>
    <w:rsid w:val="00BC2B7E"/>
    <w:rsid w:val="00BC3F37"/>
    <w:rsid w:val="00BC4475"/>
    <w:rsid w:val="00BC50CF"/>
    <w:rsid w:val="00BC57E5"/>
    <w:rsid w:val="00BC584D"/>
    <w:rsid w:val="00BC5947"/>
    <w:rsid w:val="00BC6335"/>
    <w:rsid w:val="00BC7C1C"/>
    <w:rsid w:val="00BD2A75"/>
    <w:rsid w:val="00BD35BC"/>
    <w:rsid w:val="00BD3887"/>
    <w:rsid w:val="00BD43B6"/>
    <w:rsid w:val="00BD4DAA"/>
    <w:rsid w:val="00BE205A"/>
    <w:rsid w:val="00BE4339"/>
    <w:rsid w:val="00BE4FB5"/>
    <w:rsid w:val="00BE515F"/>
    <w:rsid w:val="00BE5D35"/>
    <w:rsid w:val="00BE5E5E"/>
    <w:rsid w:val="00BE5ECF"/>
    <w:rsid w:val="00BF18E7"/>
    <w:rsid w:val="00BF2344"/>
    <w:rsid w:val="00BF2D8E"/>
    <w:rsid w:val="00BF3DB9"/>
    <w:rsid w:val="00BF4159"/>
    <w:rsid w:val="00BF4B99"/>
    <w:rsid w:val="00BF508E"/>
    <w:rsid w:val="00BF5D4A"/>
    <w:rsid w:val="00BF63CC"/>
    <w:rsid w:val="00BF759E"/>
    <w:rsid w:val="00C02899"/>
    <w:rsid w:val="00C03851"/>
    <w:rsid w:val="00C03F08"/>
    <w:rsid w:val="00C042E4"/>
    <w:rsid w:val="00C043A5"/>
    <w:rsid w:val="00C04870"/>
    <w:rsid w:val="00C05095"/>
    <w:rsid w:val="00C05D03"/>
    <w:rsid w:val="00C0760E"/>
    <w:rsid w:val="00C1042F"/>
    <w:rsid w:val="00C10C48"/>
    <w:rsid w:val="00C11B0C"/>
    <w:rsid w:val="00C13E76"/>
    <w:rsid w:val="00C146B9"/>
    <w:rsid w:val="00C14BC5"/>
    <w:rsid w:val="00C159CC"/>
    <w:rsid w:val="00C202C1"/>
    <w:rsid w:val="00C2057A"/>
    <w:rsid w:val="00C21B28"/>
    <w:rsid w:val="00C22DA9"/>
    <w:rsid w:val="00C230C5"/>
    <w:rsid w:val="00C2348F"/>
    <w:rsid w:val="00C24309"/>
    <w:rsid w:val="00C24B34"/>
    <w:rsid w:val="00C24F70"/>
    <w:rsid w:val="00C27A97"/>
    <w:rsid w:val="00C27C81"/>
    <w:rsid w:val="00C3075B"/>
    <w:rsid w:val="00C37361"/>
    <w:rsid w:val="00C37C80"/>
    <w:rsid w:val="00C401A9"/>
    <w:rsid w:val="00C4204D"/>
    <w:rsid w:val="00C42ABE"/>
    <w:rsid w:val="00C435EA"/>
    <w:rsid w:val="00C43B3E"/>
    <w:rsid w:val="00C45E6F"/>
    <w:rsid w:val="00C46865"/>
    <w:rsid w:val="00C47894"/>
    <w:rsid w:val="00C50274"/>
    <w:rsid w:val="00C5037A"/>
    <w:rsid w:val="00C508E5"/>
    <w:rsid w:val="00C50AC5"/>
    <w:rsid w:val="00C51E36"/>
    <w:rsid w:val="00C52338"/>
    <w:rsid w:val="00C53E4B"/>
    <w:rsid w:val="00C54E41"/>
    <w:rsid w:val="00C57D57"/>
    <w:rsid w:val="00C6129B"/>
    <w:rsid w:val="00C62595"/>
    <w:rsid w:val="00C65028"/>
    <w:rsid w:val="00C65165"/>
    <w:rsid w:val="00C6517C"/>
    <w:rsid w:val="00C66621"/>
    <w:rsid w:val="00C66729"/>
    <w:rsid w:val="00C701E5"/>
    <w:rsid w:val="00C71A9D"/>
    <w:rsid w:val="00C72F05"/>
    <w:rsid w:val="00C7304C"/>
    <w:rsid w:val="00C740EE"/>
    <w:rsid w:val="00C75CFB"/>
    <w:rsid w:val="00C7620E"/>
    <w:rsid w:val="00C77586"/>
    <w:rsid w:val="00C77650"/>
    <w:rsid w:val="00C778E3"/>
    <w:rsid w:val="00C81015"/>
    <w:rsid w:val="00C82989"/>
    <w:rsid w:val="00C83295"/>
    <w:rsid w:val="00C83B06"/>
    <w:rsid w:val="00C8408A"/>
    <w:rsid w:val="00C8430D"/>
    <w:rsid w:val="00C84985"/>
    <w:rsid w:val="00C84AB9"/>
    <w:rsid w:val="00C850FD"/>
    <w:rsid w:val="00C853B6"/>
    <w:rsid w:val="00C85BA6"/>
    <w:rsid w:val="00C8656D"/>
    <w:rsid w:val="00C87D0D"/>
    <w:rsid w:val="00C90421"/>
    <w:rsid w:val="00C90C84"/>
    <w:rsid w:val="00C91CB5"/>
    <w:rsid w:val="00C94CB3"/>
    <w:rsid w:val="00C94E0A"/>
    <w:rsid w:val="00C94E1C"/>
    <w:rsid w:val="00C954AE"/>
    <w:rsid w:val="00C95A80"/>
    <w:rsid w:val="00C9721D"/>
    <w:rsid w:val="00C97AEC"/>
    <w:rsid w:val="00C97EA0"/>
    <w:rsid w:val="00CA027B"/>
    <w:rsid w:val="00CA060C"/>
    <w:rsid w:val="00CA0E1E"/>
    <w:rsid w:val="00CA2455"/>
    <w:rsid w:val="00CA53E1"/>
    <w:rsid w:val="00CA5951"/>
    <w:rsid w:val="00CA6D9B"/>
    <w:rsid w:val="00CA76AA"/>
    <w:rsid w:val="00CB181A"/>
    <w:rsid w:val="00CB19A1"/>
    <w:rsid w:val="00CB1AB5"/>
    <w:rsid w:val="00CB1FA0"/>
    <w:rsid w:val="00CB2609"/>
    <w:rsid w:val="00CB261C"/>
    <w:rsid w:val="00CB2A8C"/>
    <w:rsid w:val="00CB37FA"/>
    <w:rsid w:val="00CB44C4"/>
    <w:rsid w:val="00CB4B24"/>
    <w:rsid w:val="00CB58D0"/>
    <w:rsid w:val="00CB5E8B"/>
    <w:rsid w:val="00CB67E5"/>
    <w:rsid w:val="00CB6AC4"/>
    <w:rsid w:val="00CB7DF9"/>
    <w:rsid w:val="00CC149C"/>
    <w:rsid w:val="00CC1A6A"/>
    <w:rsid w:val="00CC2403"/>
    <w:rsid w:val="00CC2F14"/>
    <w:rsid w:val="00CC47EC"/>
    <w:rsid w:val="00CC49EB"/>
    <w:rsid w:val="00CC54E7"/>
    <w:rsid w:val="00CC644D"/>
    <w:rsid w:val="00CC7499"/>
    <w:rsid w:val="00CC7AD1"/>
    <w:rsid w:val="00CC7D43"/>
    <w:rsid w:val="00CC7E21"/>
    <w:rsid w:val="00CD0613"/>
    <w:rsid w:val="00CD11CB"/>
    <w:rsid w:val="00CD19DF"/>
    <w:rsid w:val="00CD470A"/>
    <w:rsid w:val="00CD5577"/>
    <w:rsid w:val="00CD5D8A"/>
    <w:rsid w:val="00CD6C38"/>
    <w:rsid w:val="00CD7058"/>
    <w:rsid w:val="00CE0B55"/>
    <w:rsid w:val="00CE0B8E"/>
    <w:rsid w:val="00CE28DD"/>
    <w:rsid w:val="00CE66D3"/>
    <w:rsid w:val="00CE6A98"/>
    <w:rsid w:val="00CE6ACD"/>
    <w:rsid w:val="00CE728F"/>
    <w:rsid w:val="00CE75BD"/>
    <w:rsid w:val="00CE7BEF"/>
    <w:rsid w:val="00CE7ECC"/>
    <w:rsid w:val="00CF0F71"/>
    <w:rsid w:val="00CF339A"/>
    <w:rsid w:val="00CF42E6"/>
    <w:rsid w:val="00CF4467"/>
    <w:rsid w:val="00CF4945"/>
    <w:rsid w:val="00CF502E"/>
    <w:rsid w:val="00CF5993"/>
    <w:rsid w:val="00CF61DA"/>
    <w:rsid w:val="00CF6E6A"/>
    <w:rsid w:val="00D0016A"/>
    <w:rsid w:val="00D00B8F"/>
    <w:rsid w:val="00D00EC9"/>
    <w:rsid w:val="00D0146B"/>
    <w:rsid w:val="00D01A85"/>
    <w:rsid w:val="00D0249A"/>
    <w:rsid w:val="00D02DCA"/>
    <w:rsid w:val="00D03AE0"/>
    <w:rsid w:val="00D03E5D"/>
    <w:rsid w:val="00D04502"/>
    <w:rsid w:val="00D046F9"/>
    <w:rsid w:val="00D05055"/>
    <w:rsid w:val="00D050C1"/>
    <w:rsid w:val="00D05A93"/>
    <w:rsid w:val="00D06F70"/>
    <w:rsid w:val="00D07398"/>
    <w:rsid w:val="00D11471"/>
    <w:rsid w:val="00D11726"/>
    <w:rsid w:val="00D1175D"/>
    <w:rsid w:val="00D11B1C"/>
    <w:rsid w:val="00D11C2C"/>
    <w:rsid w:val="00D11FB4"/>
    <w:rsid w:val="00D13F27"/>
    <w:rsid w:val="00D14588"/>
    <w:rsid w:val="00D15DBA"/>
    <w:rsid w:val="00D16137"/>
    <w:rsid w:val="00D162AA"/>
    <w:rsid w:val="00D16AB8"/>
    <w:rsid w:val="00D16CDD"/>
    <w:rsid w:val="00D1D178"/>
    <w:rsid w:val="00D203A4"/>
    <w:rsid w:val="00D20FE0"/>
    <w:rsid w:val="00D22810"/>
    <w:rsid w:val="00D23432"/>
    <w:rsid w:val="00D23BB7"/>
    <w:rsid w:val="00D248A5"/>
    <w:rsid w:val="00D26C02"/>
    <w:rsid w:val="00D26EE2"/>
    <w:rsid w:val="00D27649"/>
    <w:rsid w:val="00D32964"/>
    <w:rsid w:val="00D32BA0"/>
    <w:rsid w:val="00D33FCF"/>
    <w:rsid w:val="00D35C0C"/>
    <w:rsid w:val="00D364A0"/>
    <w:rsid w:val="00D364DB"/>
    <w:rsid w:val="00D370DF"/>
    <w:rsid w:val="00D37C95"/>
    <w:rsid w:val="00D4087D"/>
    <w:rsid w:val="00D4185F"/>
    <w:rsid w:val="00D41A86"/>
    <w:rsid w:val="00D44E40"/>
    <w:rsid w:val="00D45E0C"/>
    <w:rsid w:val="00D4698E"/>
    <w:rsid w:val="00D46B49"/>
    <w:rsid w:val="00D478B9"/>
    <w:rsid w:val="00D50828"/>
    <w:rsid w:val="00D51217"/>
    <w:rsid w:val="00D51D1A"/>
    <w:rsid w:val="00D527BE"/>
    <w:rsid w:val="00D542C5"/>
    <w:rsid w:val="00D55BE4"/>
    <w:rsid w:val="00D56048"/>
    <w:rsid w:val="00D5609D"/>
    <w:rsid w:val="00D56604"/>
    <w:rsid w:val="00D57EEF"/>
    <w:rsid w:val="00D60292"/>
    <w:rsid w:val="00D60F5D"/>
    <w:rsid w:val="00D62E56"/>
    <w:rsid w:val="00D67B07"/>
    <w:rsid w:val="00D7125F"/>
    <w:rsid w:val="00D74F4B"/>
    <w:rsid w:val="00D74FE5"/>
    <w:rsid w:val="00D773E4"/>
    <w:rsid w:val="00D77E3E"/>
    <w:rsid w:val="00D8055A"/>
    <w:rsid w:val="00D808FE"/>
    <w:rsid w:val="00D81869"/>
    <w:rsid w:val="00D81AAE"/>
    <w:rsid w:val="00D83C84"/>
    <w:rsid w:val="00D83C8A"/>
    <w:rsid w:val="00D84069"/>
    <w:rsid w:val="00D84AEE"/>
    <w:rsid w:val="00D85FBA"/>
    <w:rsid w:val="00D861AD"/>
    <w:rsid w:val="00D86CC4"/>
    <w:rsid w:val="00D871CF"/>
    <w:rsid w:val="00D87872"/>
    <w:rsid w:val="00D912C9"/>
    <w:rsid w:val="00D916D2"/>
    <w:rsid w:val="00D91C63"/>
    <w:rsid w:val="00D920F1"/>
    <w:rsid w:val="00D9382C"/>
    <w:rsid w:val="00D97139"/>
    <w:rsid w:val="00DA22C5"/>
    <w:rsid w:val="00DA2CBE"/>
    <w:rsid w:val="00DA4BE6"/>
    <w:rsid w:val="00DA4D91"/>
    <w:rsid w:val="00DA7761"/>
    <w:rsid w:val="00DA7A03"/>
    <w:rsid w:val="00DB041B"/>
    <w:rsid w:val="00DB0FB5"/>
    <w:rsid w:val="00DB2A11"/>
    <w:rsid w:val="00DB2E4B"/>
    <w:rsid w:val="00DB4DC2"/>
    <w:rsid w:val="00DB4DFB"/>
    <w:rsid w:val="00DB5B8A"/>
    <w:rsid w:val="00DB7952"/>
    <w:rsid w:val="00DC077C"/>
    <w:rsid w:val="00DC0822"/>
    <w:rsid w:val="00DC1E6A"/>
    <w:rsid w:val="00DC240B"/>
    <w:rsid w:val="00DC35C9"/>
    <w:rsid w:val="00DC56D6"/>
    <w:rsid w:val="00DC58C5"/>
    <w:rsid w:val="00DC647E"/>
    <w:rsid w:val="00DC6820"/>
    <w:rsid w:val="00DD06C6"/>
    <w:rsid w:val="00DD075B"/>
    <w:rsid w:val="00DD07EB"/>
    <w:rsid w:val="00DD0A4A"/>
    <w:rsid w:val="00DD31F4"/>
    <w:rsid w:val="00DD3674"/>
    <w:rsid w:val="00DD36A2"/>
    <w:rsid w:val="00DD4044"/>
    <w:rsid w:val="00DD4751"/>
    <w:rsid w:val="00DD72F2"/>
    <w:rsid w:val="00DE0382"/>
    <w:rsid w:val="00DE0FEF"/>
    <w:rsid w:val="00DE1118"/>
    <w:rsid w:val="00DE1B29"/>
    <w:rsid w:val="00DE1D87"/>
    <w:rsid w:val="00DE3085"/>
    <w:rsid w:val="00DE50EC"/>
    <w:rsid w:val="00DE622C"/>
    <w:rsid w:val="00DE62E4"/>
    <w:rsid w:val="00DE73A3"/>
    <w:rsid w:val="00DE773B"/>
    <w:rsid w:val="00DE795A"/>
    <w:rsid w:val="00DEC734"/>
    <w:rsid w:val="00DF01B4"/>
    <w:rsid w:val="00DF0369"/>
    <w:rsid w:val="00DF4280"/>
    <w:rsid w:val="00DF4BBA"/>
    <w:rsid w:val="00DF50D9"/>
    <w:rsid w:val="00DF55CE"/>
    <w:rsid w:val="00DF58AD"/>
    <w:rsid w:val="00DF5B97"/>
    <w:rsid w:val="00DF74A7"/>
    <w:rsid w:val="00DF7E2F"/>
    <w:rsid w:val="00E00EE0"/>
    <w:rsid w:val="00E01E86"/>
    <w:rsid w:val="00E0218C"/>
    <w:rsid w:val="00E0255D"/>
    <w:rsid w:val="00E02DD1"/>
    <w:rsid w:val="00E02F2F"/>
    <w:rsid w:val="00E03161"/>
    <w:rsid w:val="00E037C8"/>
    <w:rsid w:val="00E04C8A"/>
    <w:rsid w:val="00E04EDE"/>
    <w:rsid w:val="00E051C0"/>
    <w:rsid w:val="00E05292"/>
    <w:rsid w:val="00E07CE5"/>
    <w:rsid w:val="00E101D8"/>
    <w:rsid w:val="00E104CD"/>
    <w:rsid w:val="00E11567"/>
    <w:rsid w:val="00E12622"/>
    <w:rsid w:val="00E1777A"/>
    <w:rsid w:val="00E17E36"/>
    <w:rsid w:val="00E22499"/>
    <w:rsid w:val="00E22715"/>
    <w:rsid w:val="00E22995"/>
    <w:rsid w:val="00E24A06"/>
    <w:rsid w:val="00E2684E"/>
    <w:rsid w:val="00E279C6"/>
    <w:rsid w:val="00E30A28"/>
    <w:rsid w:val="00E3122F"/>
    <w:rsid w:val="00E313FA"/>
    <w:rsid w:val="00E31521"/>
    <w:rsid w:val="00E3282A"/>
    <w:rsid w:val="00E339A2"/>
    <w:rsid w:val="00E3464D"/>
    <w:rsid w:val="00E34C4E"/>
    <w:rsid w:val="00E36BE2"/>
    <w:rsid w:val="00E36C0A"/>
    <w:rsid w:val="00E36F24"/>
    <w:rsid w:val="00E37458"/>
    <w:rsid w:val="00E37D3A"/>
    <w:rsid w:val="00E4070A"/>
    <w:rsid w:val="00E429E4"/>
    <w:rsid w:val="00E42D1E"/>
    <w:rsid w:val="00E43894"/>
    <w:rsid w:val="00E43DC6"/>
    <w:rsid w:val="00E47151"/>
    <w:rsid w:val="00E47E02"/>
    <w:rsid w:val="00E50522"/>
    <w:rsid w:val="00E5092B"/>
    <w:rsid w:val="00E51744"/>
    <w:rsid w:val="00E51FF7"/>
    <w:rsid w:val="00E53D29"/>
    <w:rsid w:val="00E55EC2"/>
    <w:rsid w:val="00E5697F"/>
    <w:rsid w:val="00E57429"/>
    <w:rsid w:val="00E57703"/>
    <w:rsid w:val="00E57A7B"/>
    <w:rsid w:val="00E57E0F"/>
    <w:rsid w:val="00E57E18"/>
    <w:rsid w:val="00E630C8"/>
    <w:rsid w:val="00E65703"/>
    <w:rsid w:val="00E6746E"/>
    <w:rsid w:val="00E71784"/>
    <w:rsid w:val="00E71842"/>
    <w:rsid w:val="00E73C7D"/>
    <w:rsid w:val="00E73CC3"/>
    <w:rsid w:val="00E73E74"/>
    <w:rsid w:val="00E73ED8"/>
    <w:rsid w:val="00E75577"/>
    <w:rsid w:val="00E75D40"/>
    <w:rsid w:val="00E7722C"/>
    <w:rsid w:val="00E80212"/>
    <w:rsid w:val="00E80918"/>
    <w:rsid w:val="00E816F9"/>
    <w:rsid w:val="00E81FD0"/>
    <w:rsid w:val="00E84765"/>
    <w:rsid w:val="00E84BC8"/>
    <w:rsid w:val="00E84EE3"/>
    <w:rsid w:val="00E84F7E"/>
    <w:rsid w:val="00E86DB7"/>
    <w:rsid w:val="00E8759D"/>
    <w:rsid w:val="00E90B40"/>
    <w:rsid w:val="00E90D25"/>
    <w:rsid w:val="00E90FB7"/>
    <w:rsid w:val="00E91C31"/>
    <w:rsid w:val="00E91D4C"/>
    <w:rsid w:val="00E91EA6"/>
    <w:rsid w:val="00E92580"/>
    <w:rsid w:val="00E93DEB"/>
    <w:rsid w:val="00E949AB"/>
    <w:rsid w:val="00E94CF6"/>
    <w:rsid w:val="00E964ED"/>
    <w:rsid w:val="00E9688E"/>
    <w:rsid w:val="00EA172D"/>
    <w:rsid w:val="00EA1A9F"/>
    <w:rsid w:val="00EA220A"/>
    <w:rsid w:val="00EA3AD8"/>
    <w:rsid w:val="00EA51D3"/>
    <w:rsid w:val="00EA5478"/>
    <w:rsid w:val="00EA67F9"/>
    <w:rsid w:val="00EA6C87"/>
    <w:rsid w:val="00EA7129"/>
    <w:rsid w:val="00EA790A"/>
    <w:rsid w:val="00EB05EC"/>
    <w:rsid w:val="00EB1087"/>
    <w:rsid w:val="00EB1E4A"/>
    <w:rsid w:val="00EB1F26"/>
    <w:rsid w:val="00EB1FFB"/>
    <w:rsid w:val="00EB50EF"/>
    <w:rsid w:val="00EB6FFC"/>
    <w:rsid w:val="00EB732D"/>
    <w:rsid w:val="00EB7ABD"/>
    <w:rsid w:val="00EC125A"/>
    <w:rsid w:val="00EC26A5"/>
    <w:rsid w:val="00EC46B0"/>
    <w:rsid w:val="00EC5BB2"/>
    <w:rsid w:val="00ED03D8"/>
    <w:rsid w:val="00ED0842"/>
    <w:rsid w:val="00ED1037"/>
    <w:rsid w:val="00ED1471"/>
    <w:rsid w:val="00ED2CE2"/>
    <w:rsid w:val="00ED35E6"/>
    <w:rsid w:val="00ED6D25"/>
    <w:rsid w:val="00ED6F91"/>
    <w:rsid w:val="00ED73EE"/>
    <w:rsid w:val="00ED7972"/>
    <w:rsid w:val="00ED79E5"/>
    <w:rsid w:val="00ED7D59"/>
    <w:rsid w:val="00EE0202"/>
    <w:rsid w:val="00EE06B7"/>
    <w:rsid w:val="00EE0AD3"/>
    <w:rsid w:val="00EE2178"/>
    <w:rsid w:val="00EE2446"/>
    <w:rsid w:val="00EE2613"/>
    <w:rsid w:val="00EE2818"/>
    <w:rsid w:val="00EE4EAB"/>
    <w:rsid w:val="00EE5D65"/>
    <w:rsid w:val="00EE5DFD"/>
    <w:rsid w:val="00EE6B72"/>
    <w:rsid w:val="00EF062D"/>
    <w:rsid w:val="00EF0C14"/>
    <w:rsid w:val="00EF14A0"/>
    <w:rsid w:val="00EF255B"/>
    <w:rsid w:val="00EF2AB0"/>
    <w:rsid w:val="00EF2B2D"/>
    <w:rsid w:val="00EF44DE"/>
    <w:rsid w:val="00EF6745"/>
    <w:rsid w:val="00EF7AF0"/>
    <w:rsid w:val="00EF7EE4"/>
    <w:rsid w:val="00F00220"/>
    <w:rsid w:val="00F002C1"/>
    <w:rsid w:val="00F01C89"/>
    <w:rsid w:val="00F02248"/>
    <w:rsid w:val="00F048E2"/>
    <w:rsid w:val="00F04DBF"/>
    <w:rsid w:val="00F056C6"/>
    <w:rsid w:val="00F05B3E"/>
    <w:rsid w:val="00F06AA6"/>
    <w:rsid w:val="00F06C32"/>
    <w:rsid w:val="00F10272"/>
    <w:rsid w:val="00F104B0"/>
    <w:rsid w:val="00F112C8"/>
    <w:rsid w:val="00F11917"/>
    <w:rsid w:val="00F1219B"/>
    <w:rsid w:val="00F14AA2"/>
    <w:rsid w:val="00F17894"/>
    <w:rsid w:val="00F2043F"/>
    <w:rsid w:val="00F208F2"/>
    <w:rsid w:val="00F21147"/>
    <w:rsid w:val="00F2122E"/>
    <w:rsid w:val="00F21AF8"/>
    <w:rsid w:val="00F22541"/>
    <w:rsid w:val="00F22D43"/>
    <w:rsid w:val="00F23278"/>
    <w:rsid w:val="00F24BE3"/>
    <w:rsid w:val="00F26A02"/>
    <w:rsid w:val="00F27B15"/>
    <w:rsid w:val="00F27EAA"/>
    <w:rsid w:val="00F30215"/>
    <w:rsid w:val="00F308B0"/>
    <w:rsid w:val="00F31437"/>
    <w:rsid w:val="00F32553"/>
    <w:rsid w:val="00F33389"/>
    <w:rsid w:val="00F33584"/>
    <w:rsid w:val="00F34402"/>
    <w:rsid w:val="00F34624"/>
    <w:rsid w:val="00F3594E"/>
    <w:rsid w:val="00F36695"/>
    <w:rsid w:val="00F36E95"/>
    <w:rsid w:val="00F43B6D"/>
    <w:rsid w:val="00F445DC"/>
    <w:rsid w:val="00F45A31"/>
    <w:rsid w:val="00F46D5E"/>
    <w:rsid w:val="00F470B0"/>
    <w:rsid w:val="00F50E81"/>
    <w:rsid w:val="00F50FB0"/>
    <w:rsid w:val="00F515EC"/>
    <w:rsid w:val="00F51E8A"/>
    <w:rsid w:val="00F52DC9"/>
    <w:rsid w:val="00F53412"/>
    <w:rsid w:val="00F53C5A"/>
    <w:rsid w:val="00F546A1"/>
    <w:rsid w:val="00F551E6"/>
    <w:rsid w:val="00F5581A"/>
    <w:rsid w:val="00F56213"/>
    <w:rsid w:val="00F574ED"/>
    <w:rsid w:val="00F5752B"/>
    <w:rsid w:val="00F60295"/>
    <w:rsid w:val="00F60781"/>
    <w:rsid w:val="00F60F5E"/>
    <w:rsid w:val="00F61985"/>
    <w:rsid w:val="00F61A17"/>
    <w:rsid w:val="00F62455"/>
    <w:rsid w:val="00F62A85"/>
    <w:rsid w:val="00F657F0"/>
    <w:rsid w:val="00F65D1B"/>
    <w:rsid w:val="00F667EE"/>
    <w:rsid w:val="00F66AFA"/>
    <w:rsid w:val="00F66C5B"/>
    <w:rsid w:val="00F71207"/>
    <w:rsid w:val="00F7197B"/>
    <w:rsid w:val="00F735F5"/>
    <w:rsid w:val="00F73A9E"/>
    <w:rsid w:val="00F75666"/>
    <w:rsid w:val="00F757B1"/>
    <w:rsid w:val="00F7637C"/>
    <w:rsid w:val="00F76F0A"/>
    <w:rsid w:val="00F803C7"/>
    <w:rsid w:val="00F812CC"/>
    <w:rsid w:val="00F81CCE"/>
    <w:rsid w:val="00F81EAA"/>
    <w:rsid w:val="00F82E63"/>
    <w:rsid w:val="00F8354B"/>
    <w:rsid w:val="00F84698"/>
    <w:rsid w:val="00F864E6"/>
    <w:rsid w:val="00F86DC6"/>
    <w:rsid w:val="00F90F32"/>
    <w:rsid w:val="00F93751"/>
    <w:rsid w:val="00F93B9E"/>
    <w:rsid w:val="00F94D6E"/>
    <w:rsid w:val="00F96C5A"/>
    <w:rsid w:val="00F972CD"/>
    <w:rsid w:val="00FA0555"/>
    <w:rsid w:val="00FA1283"/>
    <w:rsid w:val="00FA1471"/>
    <w:rsid w:val="00FA189C"/>
    <w:rsid w:val="00FA3440"/>
    <w:rsid w:val="00FA370C"/>
    <w:rsid w:val="00FA3A28"/>
    <w:rsid w:val="00FA5133"/>
    <w:rsid w:val="00FA5782"/>
    <w:rsid w:val="00FA5892"/>
    <w:rsid w:val="00FA5D99"/>
    <w:rsid w:val="00FA60D8"/>
    <w:rsid w:val="00FA60EC"/>
    <w:rsid w:val="00FA61E0"/>
    <w:rsid w:val="00FA76C5"/>
    <w:rsid w:val="00FA7925"/>
    <w:rsid w:val="00FB01ED"/>
    <w:rsid w:val="00FB3D77"/>
    <w:rsid w:val="00FB4794"/>
    <w:rsid w:val="00FB4ADB"/>
    <w:rsid w:val="00FB5862"/>
    <w:rsid w:val="00FB7C7B"/>
    <w:rsid w:val="00FC0A4C"/>
    <w:rsid w:val="00FC0A99"/>
    <w:rsid w:val="00FC1E24"/>
    <w:rsid w:val="00FC207B"/>
    <w:rsid w:val="00FC215B"/>
    <w:rsid w:val="00FC272A"/>
    <w:rsid w:val="00FC2C74"/>
    <w:rsid w:val="00FC37B5"/>
    <w:rsid w:val="00FC394A"/>
    <w:rsid w:val="00FC3B28"/>
    <w:rsid w:val="00FC4052"/>
    <w:rsid w:val="00FC4213"/>
    <w:rsid w:val="00FC48C2"/>
    <w:rsid w:val="00FC579B"/>
    <w:rsid w:val="00FC6863"/>
    <w:rsid w:val="00FC7873"/>
    <w:rsid w:val="00FC7B61"/>
    <w:rsid w:val="00FD013A"/>
    <w:rsid w:val="00FD08B6"/>
    <w:rsid w:val="00FD1404"/>
    <w:rsid w:val="00FD1770"/>
    <w:rsid w:val="00FD202A"/>
    <w:rsid w:val="00FD2FF2"/>
    <w:rsid w:val="00FD360B"/>
    <w:rsid w:val="00FD48E3"/>
    <w:rsid w:val="00FD4E58"/>
    <w:rsid w:val="00FD7649"/>
    <w:rsid w:val="00FD7F12"/>
    <w:rsid w:val="00FE072D"/>
    <w:rsid w:val="00FE0777"/>
    <w:rsid w:val="00FE2271"/>
    <w:rsid w:val="00FE2732"/>
    <w:rsid w:val="00FE3713"/>
    <w:rsid w:val="00FE457C"/>
    <w:rsid w:val="00FE50FB"/>
    <w:rsid w:val="00FE5AE2"/>
    <w:rsid w:val="00FE6B2D"/>
    <w:rsid w:val="00FE7707"/>
    <w:rsid w:val="00FF17C8"/>
    <w:rsid w:val="00FF1B0D"/>
    <w:rsid w:val="00FF1EBD"/>
    <w:rsid w:val="00FF203F"/>
    <w:rsid w:val="00FF204A"/>
    <w:rsid w:val="00FF277D"/>
    <w:rsid w:val="00FF282D"/>
    <w:rsid w:val="00FF2E32"/>
    <w:rsid w:val="00FF4429"/>
    <w:rsid w:val="00FF464D"/>
    <w:rsid w:val="00FF48A1"/>
    <w:rsid w:val="00FF4CA0"/>
    <w:rsid w:val="00FF4F5C"/>
    <w:rsid w:val="00FF52B7"/>
    <w:rsid w:val="00FF62E0"/>
    <w:rsid w:val="00FF68C3"/>
    <w:rsid w:val="00FF6ABD"/>
    <w:rsid w:val="00FF6D0A"/>
    <w:rsid w:val="00FF713D"/>
    <w:rsid w:val="00FF7CF1"/>
    <w:rsid w:val="010BC8BB"/>
    <w:rsid w:val="016869C1"/>
    <w:rsid w:val="019BA052"/>
    <w:rsid w:val="022C8F90"/>
    <w:rsid w:val="023A37A6"/>
    <w:rsid w:val="0286CFC3"/>
    <w:rsid w:val="02FAE1F3"/>
    <w:rsid w:val="0308A932"/>
    <w:rsid w:val="0347B131"/>
    <w:rsid w:val="036DD92A"/>
    <w:rsid w:val="0380D061"/>
    <w:rsid w:val="0381EC0D"/>
    <w:rsid w:val="03A29807"/>
    <w:rsid w:val="03B45251"/>
    <w:rsid w:val="03FA064F"/>
    <w:rsid w:val="04134AB7"/>
    <w:rsid w:val="043F055E"/>
    <w:rsid w:val="04560DE7"/>
    <w:rsid w:val="0473EF35"/>
    <w:rsid w:val="051ABF09"/>
    <w:rsid w:val="05E02D26"/>
    <w:rsid w:val="05F10B65"/>
    <w:rsid w:val="05FCE1FB"/>
    <w:rsid w:val="060AA711"/>
    <w:rsid w:val="0659638A"/>
    <w:rsid w:val="06A92772"/>
    <w:rsid w:val="06B04DFB"/>
    <w:rsid w:val="06B74F51"/>
    <w:rsid w:val="06D2A135"/>
    <w:rsid w:val="0706D355"/>
    <w:rsid w:val="07598332"/>
    <w:rsid w:val="077BC492"/>
    <w:rsid w:val="0783804F"/>
    <w:rsid w:val="078949AE"/>
    <w:rsid w:val="078E8F60"/>
    <w:rsid w:val="07B915D0"/>
    <w:rsid w:val="08298D43"/>
    <w:rsid w:val="085374E0"/>
    <w:rsid w:val="08B1268A"/>
    <w:rsid w:val="08C06910"/>
    <w:rsid w:val="08D3A037"/>
    <w:rsid w:val="0901E352"/>
    <w:rsid w:val="093C856B"/>
    <w:rsid w:val="09413F69"/>
    <w:rsid w:val="095E94B0"/>
    <w:rsid w:val="0982ED9A"/>
    <w:rsid w:val="09A557E9"/>
    <w:rsid w:val="0A4B6E94"/>
    <w:rsid w:val="0A52DEC5"/>
    <w:rsid w:val="0A67AE0C"/>
    <w:rsid w:val="0A7054F0"/>
    <w:rsid w:val="0AA65873"/>
    <w:rsid w:val="0AB67684"/>
    <w:rsid w:val="0ADE3FDA"/>
    <w:rsid w:val="0B59665C"/>
    <w:rsid w:val="0B887C3B"/>
    <w:rsid w:val="0B9948F3"/>
    <w:rsid w:val="0BAAEEE5"/>
    <w:rsid w:val="0C28F8CB"/>
    <w:rsid w:val="0C74E41A"/>
    <w:rsid w:val="0C774AEB"/>
    <w:rsid w:val="0CA72576"/>
    <w:rsid w:val="0CB4F1CE"/>
    <w:rsid w:val="0CB557FE"/>
    <w:rsid w:val="0CBD9F93"/>
    <w:rsid w:val="0D0630EB"/>
    <w:rsid w:val="0D06A130"/>
    <w:rsid w:val="0D276EB1"/>
    <w:rsid w:val="0D3CB57E"/>
    <w:rsid w:val="0D4D1FF8"/>
    <w:rsid w:val="0D639FE1"/>
    <w:rsid w:val="0D742DF0"/>
    <w:rsid w:val="0D7D8857"/>
    <w:rsid w:val="0E1F372D"/>
    <w:rsid w:val="0EB1C285"/>
    <w:rsid w:val="0EB4FB78"/>
    <w:rsid w:val="0ECFF11C"/>
    <w:rsid w:val="0ED39FA9"/>
    <w:rsid w:val="0EF62A45"/>
    <w:rsid w:val="0F223D9D"/>
    <w:rsid w:val="0F575C27"/>
    <w:rsid w:val="0F748093"/>
    <w:rsid w:val="0F8FF9A2"/>
    <w:rsid w:val="0FA1B2BC"/>
    <w:rsid w:val="0FAF348B"/>
    <w:rsid w:val="0FCFD952"/>
    <w:rsid w:val="0FD91451"/>
    <w:rsid w:val="0FDCBAE9"/>
    <w:rsid w:val="0FF94DEE"/>
    <w:rsid w:val="1001B56F"/>
    <w:rsid w:val="1009C0AA"/>
    <w:rsid w:val="1020F2EF"/>
    <w:rsid w:val="106BB122"/>
    <w:rsid w:val="109CAD79"/>
    <w:rsid w:val="10AC76E8"/>
    <w:rsid w:val="10EEFE76"/>
    <w:rsid w:val="1106F1A6"/>
    <w:rsid w:val="114F7656"/>
    <w:rsid w:val="1162D0FA"/>
    <w:rsid w:val="11873D8A"/>
    <w:rsid w:val="11DAC45E"/>
    <w:rsid w:val="1244F2CA"/>
    <w:rsid w:val="12784308"/>
    <w:rsid w:val="13054FAD"/>
    <w:rsid w:val="130B4E04"/>
    <w:rsid w:val="1328CD70"/>
    <w:rsid w:val="13312312"/>
    <w:rsid w:val="136C55D4"/>
    <w:rsid w:val="139E54C7"/>
    <w:rsid w:val="13CEC1C5"/>
    <w:rsid w:val="13D790B0"/>
    <w:rsid w:val="1411F8E1"/>
    <w:rsid w:val="14126119"/>
    <w:rsid w:val="1431970B"/>
    <w:rsid w:val="1441611D"/>
    <w:rsid w:val="14B4E35C"/>
    <w:rsid w:val="14C1B1DD"/>
    <w:rsid w:val="14C9347A"/>
    <w:rsid w:val="14F137A9"/>
    <w:rsid w:val="1527611E"/>
    <w:rsid w:val="15387F00"/>
    <w:rsid w:val="153D0A7D"/>
    <w:rsid w:val="1570FB14"/>
    <w:rsid w:val="159B46AA"/>
    <w:rsid w:val="15FB265D"/>
    <w:rsid w:val="1612A5FE"/>
    <w:rsid w:val="162B9AC5"/>
    <w:rsid w:val="16387DE9"/>
    <w:rsid w:val="165762DD"/>
    <w:rsid w:val="1664DBF2"/>
    <w:rsid w:val="16A3C199"/>
    <w:rsid w:val="16A403B4"/>
    <w:rsid w:val="1709C9F4"/>
    <w:rsid w:val="1724F31C"/>
    <w:rsid w:val="1739FDEC"/>
    <w:rsid w:val="174CACF0"/>
    <w:rsid w:val="179B4C9C"/>
    <w:rsid w:val="17BEB9B7"/>
    <w:rsid w:val="17D7686F"/>
    <w:rsid w:val="1827B79F"/>
    <w:rsid w:val="182A67E4"/>
    <w:rsid w:val="182D7E9D"/>
    <w:rsid w:val="186F80EA"/>
    <w:rsid w:val="18873230"/>
    <w:rsid w:val="1915645A"/>
    <w:rsid w:val="1968C76A"/>
    <w:rsid w:val="196A61E8"/>
    <w:rsid w:val="19A8CA73"/>
    <w:rsid w:val="19BDC6E9"/>
    <w:rsid w:val="19C2A8C2"/>
    <w:rsid w:val="19E24255"/>
    <w:rsid w:val="1A1F25D2"/>
    <w:rsid w:val="1B384BB2"/>
    <w:rsid w:val="1BF49607"/>
    <w:rsid w:val="1C51DDB6"/>
    <w:rsid w:val="1CAD681F"/>
    <w:rsid w:val="1D088E58"/>
    <w:rsid w:val="1D1C9955"/>
    <w:rsid w:val="1D3006CB"/>
    <w:rsid w:val="1D473507"/>
    <w:rsid w:val="1D702A0E"/>
    <w:rsid w:val="1D8FFD15"/>
    <w:rsid w:val="1D9D439A"/>
    <w:rsid w:val="1DBFA966"/>
    <w:rsid w:val="1DCAEE96"/>
    <w:rsid w:val="1DF72C63"/>
    <w:rsid w:val="1E0A6D29"/>
    <w:rsid w:val="1E19206D"/>
    <w:rsid w:val="1E2C2809"/>
    <w:rsid w:val="1E5FACA8"/>
    <w:rsid w:val="1E74462A"/>
    <w:rsid w:val="1EAFBB21"/>
    <w:rsid w:val="1ED8B9E7"/>
    <w:rsid w:val="1EE9D22A"/>
    <w:rsid w:val="1F0C0486"/>
    <w:rsid w:val="1F83EDC1"/>
    <w:rsid w:val="1F8B7A22"/>
    <w:rsid w:val="1FA86915"/>
    <w:rsid w:val="1FAE34F4"/>
    <w:rsid w:val="1FB0EBAF"/>
    <w:rsid w:val="1FBBD72F"/>
    <w:rsid w:val="1FCC10D7"/>
    <w:rsid w:val="2052E681"/>
    <w:rsid w:val="20622A24"/>
    <w:rsid w:val="20A799F6"/>
    <w:rsid w:val="20E7F241"/>
    <w:rsid w:val="20FCD48E"/>
    <w:rsid w:val="21160FBA"/>
    <w:rsid w:val="211872EA"/>
    <w:rsid w:val="214C8D81"/>
    <w:rsid w:val="214F0CE7"/>
    <w:rsid w:val="21614C58"/>
    <w:rsid w:val="216EA2BB"/>
    <w:rsid w:val="21B0F2C4"/>
    <w:rsid w:val="21DCF1FF"/>
    <w:rsid w:val="226228A9"/>
    <w:rsid w:val="2280BE44"/>
    <w:rsid w:val="22B3E616"/>
    <w:rsid w:val="22D0130C"/>
    <w:rsid w:val="22F8585D"/>
    <w:rsid w:val="23127A68"/>
    <w:rsid w:val="2328C824"/>
    <w:rsid w:val="237B34C1"/>
    <w:rsid w:val="23913CF8"/>
    <w:rsid w:val="23B24896"/>
    <w:rsid w:val="23C6F5C8"/>
    <w:rsid w:val="23E09679"/>
    <w:rsid w:val="23E1B586"/>
    <w:rsid w:val="23E2F3F1"/>
    <w:rsid w:val="24182D54"/>
    <w:rsid w:val="2433CEFD"/>
    <w:rsid w:val="2495C627"/>
    <w:rsid w:val="24EFC07E"/>
    <w:rsid w:val="2529A261"/>
    <w:rsid w:val="2558AFFC"/>
    <w:rsid w:val="255F54AB"/>
    <w:rsid w:val="258EDD11"/>
    <w:rsid w:val="25AA6B5E"/>
    <w:rsid w:val="25B0AF10"/>
    <w:rsid w:val="25C50A9B"/>
    <w:rsid w:val="25DF03BC"/>
    <w:rsid w:val="25EAB120"/>
    <w:rsid w:val="2633AE49"/>
    <w:rsid w:val="26412891"/>
    <w:rsid w:val="2654F1FD"/>
    <w:rsid w:val="265B8FD0"/>
    <w:rsid w:val="2689A28F"/>
    <w:rsid w:val="26DC8717"/>
    <w:rsid w:val="26E5FFF1"/>
    <w:rsid w:val="27061C3D"/>
    <w:rsid w:val="2709B6A7"/>
    <w:rsid w:val="27516A00"/>
    <w:rsid w:val="2754A2E8"/>
    <w:rsid w:val="278D0B5B"/>
    <w:rsid w:val="2801F843"/>
    <w:rsid w:val="282F2498"/>
    <w:rsid w:val="285C809A"/>
    <w:rsid w:val="28B1F3F5"/>
    <w:rsid w:val="28BFE0E4"/>
    <w:rsid w:val="28F80769"/>
    <w:rsid w:val="29156D15"/>
    <w:rsid w:val="29380503"/>
    <w:rsid w:val="2968365D"/>
    <w:rsid w:val="299DF3E3"/>
    <w:rsid w:val="29D8FEE1"/>
    <w:rsid w:val="2A0E6E2B"/>
    <w:rsid w:val="2A40F99F"/>
    <w:rsid w:val="2A4F8003"/>
    <w:rsid w:val="2ACC4FA7"/>
    <w:rsid w:val="2B17453E"/>
    <w:rsid w:val="2BC7497D"/>
    <w:rsid w:val="2C328669"/>
    <w:rsid w:val="2C416132"/>
    <w:rsid w:val="2C693962"/>
    <w:rsid w:val="2C7626B8"/>
    <w:rsid w:val="2C7B58BE"/>
    <w:rsid w:val="2CEC8433"/>
    <w:rsid w:val="2D061EE5"/>
    <w:rsid w:val="2D0F6E95"/>
    <w:rsid w:val="2D14EE99"/>
    <w:rsid w:val="2D1D1A52"/>
    <w:rsid w:val="2D3A68B1"/>
    <w:rsid w:val="2D5AD4E1"/>
    <w:rsid w:val="2D6FC8F3"/>
    <w:rsid w:val="2DAD6DD4"/>
    <w:rsid w:val="2E25518A"/>
    <w:rsid w:val="2E3CE0AE"/>
    <w:rsid w:val="2E49C79C"/>
    <w:rsid w:val="2E4BC92F"/>
    <w:rsid w:val="2E9FE7F8"/>
    <w:rsid w:val="2EA70AD9"/>
    <w:rsid w:val="2F42C2A0"/>
    <w:rsid w:val="2F7B2658"/>
    <w:rsid w:val="2FD85007"/>
    <w:rsid w:val="2FF47193"/>
    <w:rsid w:val="3005BD08"/>
    <w:rsid w:val="30431F40"/>
    <w:rsid w:val="30611D8F"/>
    <w:rsid w:val="317D07CC"/>
    <w:rsid w:val="31859B30"/>
    <w:rsid w:val="3187C6BC"/>
    <w:rsid w:val="319F5936"/>
    <w:rsid w:val="31B83BBE"/>
    <w:rsid w:val="31DBDB40"/>
    <w:rsid w:val="31F4A091"/>
    <w:rsid w:val="31F79F9C"/>
    <w:rsid w:val="3219640B"/>
    <w:rsid w:val="322CE020"/>
    <w:rsid w:val="3236395C"/>
    <w:rsid w:val="32593B42"/>
    <w:rsid w:val="3273DC0D"/>
    <w:rsid w:val="327A838F"/>
    <w:rsid w:val="3285196A"/>
    <w:rsid w:val="328632E5"/>
    <w:rsid w:val="328A2940"/>
    <w:rsid w:val="32B44595"/>
    <w:rsid w:val="32CA5445"/>
    <w:rsid w:val="32E0C604"/>
    <w:rsid w:val="331B2770"/>
    <w:rsid w:val="3381D360"/>
    <w:rsid w:val="33A82A2B"/>
    <w:rsid w:val="33BB5CA8"/>
    <w:rsid w:val="33CA9C33"/>
    <w:rsid w:val="33F8DED0"/>
    <w:rsid w:val="3413C46B"/>
    <w:rsid w:val="344B32C5"/>
    <w:rsid w:val="34CC9CD6"/>
    <w:rsid w:val="35449CB5"/>
    <w:rsid w:val="354F304F"/>
    <w:rsid w:val="355C1C9D"/>
    <w:rsid w:val="362FBFE9"/>
    <w:rsid w:val="36546895"/>
    <w:rsid w:val="36DB119E"/>
    <w:rsid w:val="36F627FE"/>
    <w:rsid w:val="374C6C47"/>
    <w:rsid w:val="377AF050"/>
    <w:rsid w:val="377C01D1"/>
    <w:rsid w:val="378417A7"/>
    <w:rsid w:val="3798985B"/>
    <w:rsid w:val="380F7209"/>
    <w:rsid w:val="389B6DE6"/>
    <w:rsid w:val="38C64E24"/>
    <w:rsid w:val="390A21B1"/>
    <w:rsid w:val="39287EC7"/>
    <w:rsid w:val="39C4768E"/>
    <w:rsid w:val="3A50005D"/>
    <w:rsid w:val="3A67B844"/>
    <w:rsid w:val="3A87103C"/>
    <w:rsid w:val="3A9B9650"/>
    <w:rsid w:val="3AC8BA24"/>
    <w:rsid w:val="3B3B8B75"/>
    <w:rsid w:val="3B4C5CCA"/>
    <w:rsid w:val="3B514A98"/>
    <w:rsid w:val="3B7AE99C"/>
    <w:rsid w:val="3B96B5E5"/>
    <w:rsid w:val="3B9E1939"/>
    <w:rsid w:val="3BE3F2F4"/>
    <w:rsid w:val="3C0ADEAE"/>
    <w:rsid w:val="3C17DE5A"/>
    <w:rsid w:val="3C78E8EA"/>
    <w:rsid w:val="3C83CC3E"/>
    <w:rsid w:val="3CD2E063"/>
    <w:rsid w:val="3D54ED2E"/>
    <w:rsid w:val="3D565046"/>
    <w:rsid w:val="3D57E436"/>
    <w:rsid w:val="3DB01766"/>
    <w:rsid w:val="3DF90C81"/>
    <w:rsid w:val="3E7748A2"/>
    <w:rsid w:val="3E79B968"/>
    <w:rsid w:val="3EFD5E4B"/>
    <w:rsid w:val="3F24BD8A"/>
    <w:rsid w:val="3F2540C4"/>
    <w:rsid w:val="3F496D2E"/>
    <w:rsid w:val="3FE2D031"/>
    <w:rsid w:val="4011F6E0"/>
    <w:rsid w:val="404B2EC5"/>
    <w:rsid w:val="4051275C"/>
    <w:rsid w:val="4063C45C"/>
    <w:rsid w:val="4085824C"/>
    <w:rsid w:val="4138F2FC"/>
    <w:rsid w:val="41413A5D"/>
    <w:rsid w:val="41513FB6"/>
    <w:rsid w:val="415B1C08"/>
    <w:rsid w:val="4180A11D"/>
    <w:rsid w:val="418E14D6"/>
    <w:rsid w:val="41AB5639"/>
    <w:rsid w:val="41F97EE8"/>
    <w:rsid w:val="421E3791"/>
    <w:rsid w:val="42B167CC"/>
    <w:rsid w:val="42BCB1D1"/>
    <w:rsid w:val="42CF8145"/>
    <w:rsid w:val="432FC09F"/>
    <w:rsid w:val="43886A7D"/>
    <w:rsid w:val="43A037A2"/>
    <w:rsid w:val="43A5D25B"/>
    <w:rsid w:val="43A88432"/>
    <w:rsid w:val="43DE32F6"/>
    <w:rsid w:val="43F362B9"/>
    <w:rsid w:val="43FAB4B7"/>
    <w:rsid w:val="44777C31"/>
    <w:rsid w:val="44F4AE63"/>
    <w:rsid w:val="45476585"/>
    <w:rsid w:val="458F06B6"/>
    <w:rsid w:val="4599B61C"/>
    <w:rsid w:val="45C67287"/>
    <w:rsid w:val="45D0A58E"/>
    <w:rsid w:val="45FB977D"/>
    <w:rsid w:val="46208211"/>
    <w:rsid w:val="4625A5A9"/>
    <w:rsid w:val="465518B1"/>
    <w:rsid w:val="46A963A8"/>
    <w:rsid w:val="46CC083D"/>
    <w:rsid w:val="47027FAD"/>
    <w:rsid w:val="47057679"/>
    <w:rsid w:val="470E44EB"/>
    <w:rsid w:val="47194D7C"/>
    <w:rsid w:val="471B1363"/>
    <w:rsid w:val="4793D6CE"/>
    <w:rsid w:val="47AA2E19"/>
    <w:rsid w:val="47EF4A9F"/>
    <w:rsid w:val="48470BC2"/>
    <w:rsid w:val="485FB9D9"/>
    <w:rsid w:val="4883B41A"/>
    <w:rsid w:val="48D1302A"/>
    <w:rsid w:val="4975C384"/>
    <w:rsid w:val="49836F83"/>
    <w:rsid w:val="49B5118C"/>
    <w:rsid w:val="49BB6283"/>
    <w:rsid w:val="49C05C07"/>
    <w:rsid w:val="49C59256"/>
    <w:rsid w:val="49F370A1"/>
    <w:rsid w:val="49FEADFD"/>
    <w:rsid w:val="4A0F8E87"/>
    <w:rsid w:val="4A1B027C"/>
    <w:rsid w:val="4A39A051"/>
    <w:rsid w:val="4A3E3BA7"/>
    <w:rsid w:val="4A5DCCBD"/>
    <w:rsid w:val="4A751DCA"/>
    <w:rsid w:val="4A867DD5"/>
    <w:rsid w:val="4AAEF38C"/>
    <w:rsid w:val="4AB5BE1F"/>
    <w:rsid w:val="4B156FCB"/>
    <w:rsid w:val="4B39265B"/>
    <w:rsid w:val="4BC49697"/>
    <w:rsid w:val="4BDE13AD"/>
    <w:rsid w:val="4BF624B8"/>
    <w:rsid w:val="4C00FA91"/>
    <w:rsid w:val="4C1494F7"/>
    <w:rsid w:val="4C4444A8"/>
    <w:rsid w:val="4C478D89"/>
    <w:rsid w:val="4C7B26A5"/>
    <w:rsid w:val="4CC1D79A"/>
    <w:rsid w:val="4CF1DA9E"/>
    <w:rsid w:val="4CF98337"/>
    <w:rsid w:val="4D3DFB82"/>
    <w:rsid w:val="4D478661"/>
    <w:rsid w:val="4D5F1863"/>
    <w:rsid w:val="4E27A1C2"/>
    <w:rsid w:val="4E2F446A"/>
    <w:rsid w:val="4E311155"/>
    <w:rsid w:val="4E6A1396"/>
    <w:rsid w:val="4E806527"/>
    <w:rsid w:val="4F2CDDA1"/>
    <w:rsid w:val="4F32C0A8"/>
    <w:rsid w:val="4F332FA5"/>
    <w:rsid w:val="4F9BAF9F"/>
    <w:rsid w:val="4FCAB8AE"/>
    <w:rsid w:val="4FCC21E4"/>
    <w:rsid w:val="4FE6CC4E"/>
    <w:rsid w:val="500C1A6D"/>
    <w:rsid w:val="507AA211"/>
    <w:rsid w:val="508D4086"/>
    <w:rsid w:val="509F06C7"/>
    <w:rsid w:val="5167DD9D"/>
    <w:rsid w:val="51953355"/>
    <w:rsid w:val="51AB6998"/>
    <w:rsid w:val="51E95EF6"/>
    <w:rsid w:val="522E9A82"/>
    <w:rsid w:val="52768B28"/>
    <w:rsid w:val="52836C6B"/>
    <w:rsid w:val="528CFE15"/>
    <w:rsid w:val="528D4424"/>
    <w:rsid w:val="52C188CC"/>
    <w:rsid w:val="52EF376E"/>
    <w:rsid w:val="5302FAC9"/>
    <w:rsid w:val="532081BC"/>
    <w:rsid w:val="53373958"/>
    <w:rsid w:val="535EAA6F"/>
    <w:rsid w:val="542E45A8"/>
    <w:rsid w:val="54443C8F"/>
    <w:rsid w:val="5467179B"/>
    <w:rsid w:val="5473FB6E"/>
    <w:rsid w:val="54C1D67D"/>
    <w:rsid w:val="54CDEF30"/>
    <w:rsid w:val="54FFAE23"/>
    <w:rsid w:val="55010B31"/>
    <w:rsid w:val="55204389"/>
    <w:rsid w:val="5551B586"/>
    <w:rsid w:val="55568F27"/>
    <w:rsid w:val="559479CA"/>
    <w:rsid w:val="5599B0F7"/>
    <w:rsid w:val="55C1E68D"/>
    <w:rsid w:val="55C5C56E"/>
    <w:rsid w:val="55E55CFD"/>
    <w:rsid w:val="55EE95D3"/>
    <w:rsid w:val="56740A3C"/>
    <w:rsid w:val="56BC640A"/>
    <w:rsid w:val="57132EF4"/>
    <w:rsid w:val="575B58D6"/>
    <w:rsid w:val="5764359D"/>
    <w:rsid w:val="577D1C07"/>
    <w:rsid w:val="57901315"/>
    <w:rsid w:val="57ADE281"/>
    <w:rsid w:val="57C807DB"/>
    <w:rsid w:val="57DD4FE3"/>
    <w:rsid w:val="5801224B"/>
    <w:rsid w:val="580E5073"/>
    <w:rsid w:val="583F9448"/>
    <w:rsid w:val="589E2D82"/>
    <w:rsid w:val="58A870CC"/>
    <w:rsid w:val="58E4D4B9"/>
    <w:rsid w:val="58F6DB6E"/>
    <w:rsid w:val="592A7B2A"/>
    <w:rsid w:val="5951BCC9"/>
    <w:rsid w:val="5968C263"/>
    <w:rsid w:val="596A050A"/>
    <w:rsid w:val="5979CE46"/>
    <w:rsid w:val="5984C9DF"/>
    <w:rsid w:val="5993EDF5"/>
    <w:rsid w:val="59ACF4F9"/>
    <w:rsid w:val="59BA2BB2"/>
    <w:rsid w:val="59C78A9B"/>
    <w:rsid w:val="59E0B7D0"/>
    <w:rsid w:val="59FE55A3"/>
    <w:rsid w:val="5A055FD3"/>
    <w:rsid w:val="5A4368CE"/>
    <w:rsid w:val="5A70F009"/>
    <w:rsid w:val="5ACACF14"/>
    <w:rsid w:val="5AD397B6"/>
    <w:rsid w:val="5AD68798"/>
    <w:rsid w:val="5B1F7D28"/>
    <w:rsid w:val="5B2A5EEF"/>
    <w:rsid w:val="5B70EA11"/>
    <w:rsid w:val="5BEF7928"/>
    <w:rsid w:val="5BF2FA9E"/>
    <w:rsid w:val="5C2D2113"/>
    <w:rsid w:val="5C42EFAE"/>
    <w:rsid w:val="5C5AB4D4"/>
    <w:rsid w:val="5C63B66B"/>
    <w:rsid w:val="5C6C2EE3"/>
    <w:rsid w:val="5CBA5650"/>
    <w:rsid w:val="5CDD413D"/>
    <w:rsid w:val="5D109451"/>
    <w:rsid w:val="5D21A6B7"/>
    <w:rsid w:val="5D4B00AD"/>
    <w:rsid w:val="5D85599F"/>
    <w:rsid w:val="5D90B001"/>
    <w:rsid w:val="5E255360"/>
    <w:rsid w:val="5E84F054"/>
    <w:rsid w:val="5ECA5F6E"/>
    <w:rsid w:val="5EFCD935"/>
    <w:rsid w:val="5EFD615B"/>
    <w:rsid w:val="5F079F8C"/>
    <w:rsid w:val="5F2582A0"/>
    <w:rsid w:val="5F288DC8"/>
    <w:rsid w:val="5F529458"/>
    <w:rsid w:val="5F549CDF"/>
    <w:rsid w:val="5F5F3111"/>
    <w:rsid w:val="5F797632"/>
    <w:rsid w:val="5FBE0824"/>
    <w:rsid w:val="5FCAC724"/>
    <w:rsid w:val="604B7BD4"/>
    <w:rsid w:val="60951ABA"/>
    <w:rsid w:val="60BC9AF0"/>
    <w:rsid w:val="60C7F3DD"/>
    <w:rsid w:val="615D6617"/>
    <w:rsid w:val="615E0322"/>
    <w:rsid w:val="61610E1B"/>
    <w:rsid w:val="616FB9DF"/>
    <w:rsid w:val="61A250EE"/>
    <w:rsid w:val="61D5B112"/>
    <w:rsid w:val="61D80E39"/>
    <w:rsid w:val="61E9CCE2"/>
    <w:rsid w:val="620A8D15"/>
    <w:rsid w:val="625B70F7"/>
    <w:rsid w:val="62612CA2"/>
    <w:rsid w:val="6262EC21"/>
    <w:rsid w:val="626FEA1A"/>
    <w:rsid w:val="627D166E"/>
    <w:rsid w:val="62904B04"/>
    <w:rsid w:val="62AD55B6"/>
    <w:rsid w:val="63168BB9"/>
    <w:rsid w:val="63270726"/>
    <w:rsid w:val="63273B35"/>
    <w:rsid w:val="63397D8B"/>
    <w:rsid w:val="633F324B"/>
    <w:rsid w:val="63B14C3B"/>
    <w:rsid w:val="63EA3623"/>
    <w:rsid w:val="6453C576"/>
    <w:rsid w:val="64564906"/>
    <w:rsid w:val="6487F82B"/>
    <w:rsid w:val="64A07243"/>
    <w:rsid w:val="64A2F382"/>
    <w:rsid w:val="64B086EA"/>
    <w:rsid w:val="655C408F"/>
    <w:rsid w:val="658EF137"/>
    <w:rsid w:val="65DDDEBE"/>
    <w:rsid w:val="65DDE169"/>
    <w:rsid w:val="65F59029"/>
    <w:rsid w:val="6603F6AF"/>
    <w:rsid w:val="6622ACBA"/>
    <w:rsid w:val="663337EB"/>
    <w:rsid w:val="665DB13A"/>
    <w:rsid w:val="667837A8"/>
    <w:rsid w:val="669DD588"/>
    <w:rsid w:val="66D18BB8"/>
    <w:rsid w:val="66D8F34E"/>
    <w:rsid w:val="670BF146"/>
    <w:rsid w:val="67235BC9"/>
    <w:rsid w:val="67479B0A"/>
    <w:rsid w:val="67604F9E"/>
    <w:rsid w:val="67746D24"/>
    <w:rsid w:val="67764C92"/>
    <w:rsid w:val="6795BB5F"/>
    <w:rsid w:val="67AFF8F9"/>
    <w:rsid w:val="67B20A03"/>
    <w:rsid w:val="67B56F27"/>
    <w:rsid w:val="68244D94"/>
    <w:rsid w:val="682B5801"/>
    <w:rsid w:val="68489AB8"/>
    <w:rsid w:val="6876810F"/>
    <w:rsid w:val="68DE4F38"/>
    <w:rsid w:val="691863A2"/>
    <w:rsid w:val="691FAC21"/>
    <w:rsid w:val="6926B0EF"/>
    <w:rsid w:val="69330859"/>
    <w:rsid w:val="696354F1"/>
    <w:rsid w:val="69BD0889"/>
    <w:rsid w:val="69ECBA07"/>
    <w:rsid w:val="6AA1AE72"/>
    <w:rsid w:val="6AECE277"/>
    <w:rsid w:val="6B44FCCF"/>
    <w:rsid w:val="6BA8FAA0"/>
    <w:rsid w:val="6BBA5E52"/>
    <w:rsid w:val="6BD409C1"/>
    <w:rsid w:val="6BDED8B8"/>
    <w:rsid w:val="6BF244FF"/>
    <w:rsid w:val="6C421FDB"/>
    <w:rsid w:val="6C709627"/>
    <w:rsid w:val="6C899D92"/>
    <w:rsid w:val="6C9BF581"/>
    <w:rsid w:val="6CD633D3"/>
    <w:rsid w:val="6D6F8645"/>
    <w:rsid w:val="6DA62EAA"/>
    <w:rsid w:val="6DC13B66"/>
    <w:rsid w:val="6DC9FD43"/>
    <w:rsid w:val="6E3D262B"/>
    <w:rsid w:val="6E5955B3"/>
    <w:rsid w:val="6EB1DA3D"/>
    <w:rsid w:val="6F520B26"/>
    <w:rsid w:val="6F5CD314"/>
    <w:rsid w:val="6F70FA28"/>
    <w:rsid w:val="6FD4E462"/>
    <w:rsid w:val="6FDF0987"/>
    <w:rsid w:val="6FEA31FA"/>
    <w:rsid w:val="701EABB3"/>
    <w:rsid w:val="708C7059"/>
    <w:rsid w:val="70A3D06F"/>
    <w:rsid w:val="70CC1B9C"/>
    <w:rsid w:val="70D8CD04"/>
    <w:rsid w:val="70F4D77E"/>
    <w:rsid w:val="7113D4D0"/>
    <w:rsid w:val="7130D965"/>
    <w:rsid w:val="7142CDF8"/>
    <w:rsid w:val="716FC450"/>
    <w:rsid w:val="71945034"/>
    <w:rsid w:val="71BAA0FB"/>
    <w:rsid w:val="71F74AFB"/>
    <w:rsid w:val="71FDB396"/>
    <w:rsid w:val="72072B5A"/>
    <w:rsid w:val="726AB8AD"/>
    <w:rsid w:val="729079A2"/>
    <w:rsid w:val="729D0775"/>
    <w:rsid w:val="72D30BA7"/>
    <w:rsid w:val="72F511E1"/>
    <w:rsid w:val="73F7F1EB"/>
    <w:rsid w:val="744B929F"/>
    <w:rsid w:val="74A8BA27"/>
    <w:rsid w:val="74AC3C93"/>
    <w:rsid w:val="74C14C14"/>
    <w:rsid w:val="74EE5A9F"/>
    <w:rsid w:val="74FC91EA"/>
    <w:rsid w:val="75114DBE"/>
    <w:rsid w:val="75216130"/>
    <w:rsid w:val="753E42A5"/>
    <w:rsid w:val="75489B38"/>
    <w:rsid w:val="754A45EF"/>
    <w:rsid w:val="755C8043"/>
    <w:rsid w:val="7579068A"/>
    <w:rsid w:val="7580BE18"/>
    <w:rsid w:val="758E9E3D"/>
    <w:rsid w:val="7599738A"/>
    <w:rsid w:val="759DED32"/>
    <w:rsid w:val="75CA2A61"/>
    <w:rsid w:val="75E73FD1"/>
    <w:rsid w:val="7660D9F9"/>
    <w:rsid w:val="76A9C10F"/>
    <w:rsid w:val="773C52A2"/>
    <w:rsid w:val="7784A5B9"/>
    <w:rsid w:val="77865200"/>
    <w:rsid w:val="77ADBEAA"/>
    <w:rsid w:val="77BE41EE"/>
    <w:rsid w:val="77D008D8"/>
    <w:rsid w:val="77EA56B7"/>
    <w:rsid w:val="782386DA"/>
    <w:rsid w:val="7833D989"/>
    <w:rsid w:val="783D4C24"/>
    <w:rsid w:val="788A3543"/>
    <w:rsid w:val="78A879C0"/>
    <w:rsid w:val="78E8F864"/>
    <w:rsid w:val="79171BF6"/>
    <w:rsid w:val="7942374E"/>
    <w:rsid w:val="796F2BCA"/>
    <w:rsid w:val="798A4BD4"/>
    <w:rsid w:val="79C7A9A4"/>
    <w:rsid w:val="79F7F522"/>
    <w:rsid w:val="7AD47750"/>
    <w:rsid w:val="7B04EFC1"/>
    <w:rsid w:val="7B0B568E"/>
    <w:rsid w:val="7B2825E0"/>
    <w:rsid w:val="7B5E54A3"/>
    <w:rsid w:val="7B6D7208"/>
    <w:rsid w:val="7B7AD584"/>
    <w:rsid w:val="7B8F1E91"/>
    <w:rsid w:val="7B9A3DEC"/>
    <w:rsid w:val="7C1249F3"/>
    <w:rsid w:val="7C1DE241"/>
    <w:rsid w:val="7C32075A"/>
    <w:rsid w:val="7C3AD70C"/>
    <w:rsid w:val="7C7339E1"/>
    <w:rsid w:val="7CC007F7"/>
    <w:rsid w:val="7CCC8E9D"/>
    <w:rsid w:val="7CE45CC9"/>
    <w:rsid w:val="7CEB33E9"/>
    <w:rsid w:val="7CF0D0FD"/>
    <w:rsid w:val="7CFD6467"/>
    <w:rsid w:val="7D4E2A03"/>
    <w:rsid w:val="7D5BCE72"/>
    <w:rsid w:val="7D95F653"/>
    <w:rsid w:val="7DF81CE2"/>
    <w:rsid w:val="7DF8825B"/>
    <w:rsid w:val="7E272919"/>
    <w:rsid w:val="7E57C25B"/>
    <w:rsid w:val="7EA2384C"/>
    <w:rsid w:val="7EAC64AC"/>
    <w:rsid w:val="7EB5C8FF"/>
    <w:rsid w:val="7EEFF670"/>
    <w:rsid w:val="7EFB657F"/>
    <w:rsid w:val="7F53346F"/>
    <w:rsid w:val="7F694AE8"/>
    <w:rsid w:val="7F6F14D3"/>
    <w:rsid w:val="7F6F2FE3"/>
    <w:rsid w:val="7F7BA664"/>
    <w:rsid w:val="7F7C2427"/>
    <w:rsid w:val="7F9BD1B1"/>
    <w:rsid w:val="7FBBB790"/>
    <w:rsid w:val="7FC70066"/>
    <w:rsid w:val="7FEBBDB1"/>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654A8B7"/>
  <w15:chartTrackingRefBased/>
  <w15:docId w15:val="{61E9F5A6-CB24-4217-AFEB-262BBD49A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777"/>
    <w:pPr>
      <w:spacing w:before="360" w:after="120" w:line="360" w:lineRule="auto"/>
    </w:pPr>
    <w:rPr>
      <w:rFonts w:ascii="Garamond" w:hAnsi="Garamond"/>
      <w:sz w:val="24"/>
    </w:rPr>
  </w:style>
  <w:style w:type="paragraph" w:styleId="Rubrik1">
    <w:name w:val="heading 1"/>
    <w:basedOn w:val="Normal"/>
    <w:next w:val="Normal"/>
    <w:link w:val="Rubrik1Char"/>
    <w:autoRedefine/>
    <w:uiPriority w:val="9"/>
    <w:qFormat/>
    <w:rsid w:val="00125846"/>
    <w:pPr>
      <w:keepNext/>
      <w:keepLines/>
      <w:spacing w:line="240" w:lineRule="auto"/>
      <w:outlineLvl w:val="0"/>
    </w:pPr>
    <w:rPr>
      <w:rFonts w:ascii="Franklin Gothic Book" w:eastAsiaTheme="majorEastAsia" w:hAnsi="Franklin Gothic Book" w:cstheme="majorBidi"/>
      <w:sz w:val="40"/>
      <w:szCs w:val="32"/>
    </w:rPr>
  </w:style>
  <w:style w:type="paragraph" w:styleId="Rubrik2">
    <w:name w:val="heading 2"/>
    <w:basedOn w:val="Normal"/>
    <w:next w:val="Normal"/>
    <w:link w:val="Rubrik2Char"/>
    <w:autoRedefine/>
    <w:uiPriority w:val="9"/>
    <w:unhideWhenUsed/>
    <w:qFormat/>
    <w:rsid w:val="008946C6"/>
    <w:pPr>
      <w:keepNext/>
      <w:keepLines/>
      <w:spacing w:before="1080" w:line="240" w:lineRule="auto"/>
      <w:outlineLvl w:val="1"/>
    </w:pPr>
    <w:rPr>
      <w:rFonts w:ascii="Franklin Gothic Heavy" w:eastAsiaTheme="majorEastAsia" w:hAnsi="Franklin Gothic Heavy" w:cstheme="majorBidi"/>
      <w:color w:val="44546A" w:themeColor="text2"/>
      <w:sz w:val="32"/>
      <w:szCs w:val="26"/>
    </w:rPr>
  </w:style>
  <w:style w:type="paragraph" w:styleId="Rubrik3">
    <w:name w:val="heading 3"/>
    <w:basedOn w:val="Normal"/>
    <w:next w:val="Normal"/>
    <w:link w:val="Rubrik3Char"/>
    <w:uiPriority w:val="9"/>
    <w:unhideWhenUsed/>
    <w:qFormat/>
    <w:rsid w:val="00B52756"/>
    <w:pPr>
      <w:keepNext/>
      <w:keepLines/>
      <w:spacing w:line="240" w:lineRule="auto"/>
      <w:outlineLvl w:val="2"/>
    </w:pPr>
    <w:rPr>
      <w:rFonts w:ascii="Franklin Gothic Book" w:eastAsiaTheme="majorEastAsia" w:hAnsi="Franklin Gothic Book" w:cstheme="majorBidi"/>
      <w:szCs w:val="24"/>
    </w:rPr>
  </w:style>
  <w:style w:type="paragraph" w:styleId="Rubrik4">
    <w:name w:val="heading 4"/>
    <w:basedOn w:val="Normal"/>
    <w:next w:val="Normal"/>
    <w:link w:val="Rubrik4Char"/>
    <w:uiPriority w:val="9"/>
    <w:unhideWhenUsed/>
    <w:qFormat/>
    <w:rsid w:val="00B52756"/>
    <w:pPr>
      <w:keepNext/>
      <w:keepLines/>
      <w:spacing w:line="240" w:lineRule="auto"/>
      <w:outlineLvl w:val="3"/>
    </w:pPr>
    <w:rPr>
      <w:rFonts w:ascii="Franklin Gothic Book" w:eastAsiaTheme="majorEastAsia" w:hAnsi="Franklin Gothic Book" w:cstheme="majorBidi"/>
      <w:i/>
      <w:iCs/>
    </w:rPr>
  </w:style>
  <w:style w:type="paragraph" w:styleId="Rubrik5">
    <w:name w:val="heading 5"/>
    <w:basedOn w:val="Normal"/>
    <w:next w:val="Normal"/>
    <w:link w:val="Rubrik5Char"/>
    <w:uiPriority w:val="9"/>
    <w:unhideWhenUsed/>
    <w:qFormat/>
    <w:rsid w:val="0030231A"/>
    <w:pPr>
      <w:keepNext/>
      <w:keepLines/>
      <w:spacing w:before="40"/>
      <w:outlineLvl w:val="4"/>
    </w:pPr>
    <w:rPr>
      <w:rFonts w:asciiTheme="majorHAnsi" w:eastAsiaTheme="majorEastAsia" w:hAnsiTheme="majorHAnsi" w:cstheme="majorBidi"/>
      <w:color w:val="153063" w:themeColor="accent1" w:themeShade="BF"/>
    </w:rPr>
  </w:style>
  <w:style w:type="paragraph" w:styleId="Rubrik6">
    <w:name w:val="heading 6"/>
    <w:basedOn w:val="Normal"/>
    <w:next w:val="Normal"/>
    <w:link w:val="Rubrik6Char"/>
    <w:uiPriority w:val="9"/>
    <w:unhideWhenUsed/>
    <w:qFormat/>
    <w:rsid w:val="0030231A"/>
    <w:pPr>
      <w:keepNext/>
      <w:keepLines/>
      <w:spacing w:before="40"/>
      <w:outlineLvl w:val="5"/>
    </w:pPr>
    <w:rPr>
      <w:rFonts w:asciiTheme="majorHAnsi" w:eastAsiaTheme="majorEastAsia" w:hAnsiTheme="majorHAnsi" w:cstheme="majorBidi"/>
      <w:color w:val="0E2042" w:themeColor="accent1" w:themeShade="7F"/>
    </w:rPr>
  </w:style>
  <w:style w:type="paragraph" w:styleId="Rubrik7">
    <w:name w:val="heading 7"/>
    <w:basedOn w:val="Normal"/>
    <w:next w:val="Normal"/>
    <w:link w:val="Rubrik7Char"/>
    <w:uiPriority w:val="9"/>
    <w:unhideWhenUsed/>
    <w:qFormat/>
    <w:rsid w:val="0030231A"/>
    <w:pPr>
      <w:keepNext/>
      <w:keepLines/>
      <w:spacing w:before="40"/>
      <w:outlineLvl w:val="6"/>
    </w:pPr>
    <w:rPr>
      <w:rFonts w:asciiTheme="majorHAnsi" w:eastAsiaTheme="majorEastAsia" w:hAnsiTheme="majorHAnsi" w:cstheme="majorBidi"/>
      <w:i/>
      <w:iCs/>
      <w:color w:val="0E2042"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25846"/>
    <w:rPr>
      <w:rFonts w:ascii="Franklin Gothic Book" w:eastAsiaTheme="majorEastAsia" w:hAnsi="Franklin Gothic Book" w:cstheme="majorBidi"/>
      <w:sz w:val="40"/>
      <w:szCs w:val="32"/>
    </w:rPr>
  </w:style>
  <w:style w:type="character" w:customStyle="1" w:styleId="Rubrik2Char">
    <w:name w:val="Rubrik 2 Char"/>
    <w:basedOn w:val="Standardstycketeckensnitt"/>
    <w:link w:val="Rubrik2"/>
    <w:uiPriority w:val="9"/>
    <w:rsid w:val="008946C6"/>
    <w:rPr>
      <w:rFonts w:ascii="Franklin Gothic Heavy" w:eastAsiaTheme="majorEastAsia" w:hAnsi="Franklin Gothic Heavy" w:cstheme="majorBidi"/>
      <w:color w:val="44546A" w:themeColor="text2"/>
      <w:sz w:val="32"/>
      <w:szCs w:val="26"/>
    </w:rPr>
  </w:style>
  <w:style w:type="character" w:customStyle="1" w:styleId="Rubrik3Char">
    <w:name w:val="Rubrik 3 Char"/>
    <w:basedOn w:val="Standardstycketeckensnitt"/>
    <w:link w:val="Rubrik3"/>
    <w:uiPriority w:val="9"/>
    <w:rsid w:val="00B52756"/>
    <w:rPr>
      <w:rFonts w:ascii="Franklin Gothic Book" w:eastAsiaTheme="majorEastAsia" w:hAnsi="Franklin Gothic Book" w:cstheme="majorBidi"/>
      <w:sz w:val="24"/>
      <w:szCs w:val="24"/>
    </w:rPr>
  </w:style>
  <w:style w:type="paragraph" w:styleId="Sidhuvud">
    <w:name w:val="header"/>
    <w:basedOn w:val="Normal"/>
    <w:link w:val="SidhuvudChar"/>
    <w:uiPriority w:val="99"/>
    <w:unhideWhenUsed/>
    <w:rsid w:val="0098730E"/>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98730E"/>
  </w:style>
  <w:style w:type="paragraph" w:styleId="Sidfot">
    <w:name w:val="footer"/>
    <w:aliases w:val="Styrdok - dokumentsökväg"/>
    <w:basedOn w:val="Normal"/>
    <w:link w:val="SidfotChar"/>
    <w:uiPriority w:val="99"/>
    <w:unhideWhenUsed/>
    <w:rsid w:val="0098730E"/>
    <w:pPr>
      <w:tabs>
        <w:tab w:val="center" w:pos="4536"/>
        <w:tab w:val="right" w:pos="9072"/>
      </w:tabs>
      <w:spacing w:line="240" w:lineRule="auto"/>
    </w:pPr>
  </w:style>
  <w:style w:type="character" w:customStyle="1" w:styleId="SidfotChar">
    <w:name w:val="Sidfot Char"/>
    <w:aliases w:val="Styrdok - dokumentsökväg Char"/>
    <w:basedOn w:val="Standardstycketeckensnitt"/>
    <w:link w:val="Sidfot"/>
    <w:uiPriority w:val="99"/>
    <w:rsid w:val="0098730E"/>
  </w:style>
  <w:style w:type="character" w:customStyle="1" w:styleId="Rubrik6Char">
    <w:name w:val="Rubrik 6 Char"/>
    <w:basedOn w:val="Standardstycketeckensnitt"/>
    <w:link w:val="Rubrik6"/>
    <w:uiPriority w:val="9"/>
    <w:rsid w:val="0030231A"/>
    <w:rPr>
      <w:rFonts w:asciiTheme="majorHAnsi" w:eastAsiaTheme="majorEastAsia" w:hAnsiTheme="majorHAnsi" w:cstheme="majorBidi"/>
      <w:color w:val="0E2042" w:themeColor="accent1" w:themeShade="7F"/>
      <w:sz w:val="24"/>
    </w:rPr>
  </w:style>
  <w:style w:type="character" w:customStyle="1" w:styleId="Rubrik7Char">
    <w:name w:val="Rubrik 7 Char"/>
    <w:basedOn w:val="Standardstycketeckensnitt"/>
    <w:link w:val="Rubrik7"/>
    <w:uiPriority w:val="9"/>
    <w:rsid w:val="0030231A"/>
    <w:rPr>
      <w:rFonts w:asciiTheme="majorHAnsi" w:eastAsiaTheme="majorEastAsia" w:hAnsiTheme="majorHAnsi" w:cstheme="majorBidi"/>
      <w:i/>
      <w:iCs/>
      <w:color w:val="0E2042" w:themeColor="accent1" w:themeShade="7F"/>
      <w:sz w:val="24"/>
    </w:rPr>
  </w:style>
  <w:style w:type="character" w:styleId="Hyperlnk">
    <w:name w:val="Hyperlink"/>
    <w:basedOn w:val="Standardstycketeckensnitt"/>
    <w:uiPriority w:val="99"/>
    <w:unhideWhenUsed/>
    <w:rsid w:val="00FB7C7B"/>
    <w:rPr>
      <w:color w:val="0563C1" w:themeColor="hyperlink"/>
      <w:u w:val="single"/>
    </w:rPr>
  </w:style>
  <w:style w:type="paragraph" w:customStyle="1" w:styleId="Dokumenttitel-Namnpstyrdokument">
    <w:name w:val="Dokumenttitel - Namn på styrdokument"/>
    <w:basedOn w:val="Rubrik1"/>
    <w:qFormat/>
    <w:rsid w:val="0098451F"/>
    <w:pPr>
      <w:spacing w:before="2640" w:after="5640"/>
      <w:jc w:val="center"/>
    </w:pPr>
    <w:rPr>
      <w:rFonts w:ascii="Franklin Gothic Heavy" w:hAnsi="Franklin Gothic Heavy"/>
      <w:sz w:val="56"/>
    </w:rPr>
  </w:style>
  <w:style w:type="paragraph" w:customStyle="1" w:styleId="Dokumenttitel-evunderrubrik">
    <w:name w:val="Dokumenttitel - ev underrubrik"/>
    <w:basedOn w:val="Rubrik2"/>
    <w:rsid w:val="001E25B5"/>
    <w:pPr>
      <w:jc w:val="center"/>
    </w:pPr>
    <w:rPr>
      <w:sz w:val="44"/>
    </w:rPr>
  </w:style>
  <w:style w:type="character" w:customStyle="1" w:styleId="Rubrik5Char">
    <w:name w:val="Rubrik 5 Char"/>
    <w:basedOn w:val="Standardstycketeckensnitt"/>
    <w:link w:val="Rubrik5"/>
    <w:uiPriority w:val="9"/>
    <w:rsid w:val="0030231A"/>
    <w:rPr>
      <w:rFonts w:asciiTheme="majorHAnsi" w:eastAsiaTheme="majorEastAsia" w:hAnsiTheme="majorHAnsi" w:cstheme="majorBidi"/>
      <w:color w:val="153063" w:themeColor="accent1" w:themeShade="BF"/>
      <w:sz w:val="24"/>
    </w:rPr>
  </w:style>
  <w:style w:type="paragraph" w:customStyle="1" w:styleId="Innehllsrubrik">
    <w:name w:val="Innehållsrubrik"/>
    <w:basedOn w:val="Rubrik1"/>
    <w:qFormat/>
    <w:rsid w:val="009334AE"/>
  </w:style>
  <w:style w:type="table" w:styleId="Tabellrutnt">
    <w:name w:val="Table Grid"/>
    <w:basedOn w:val="Normaltabell"/>
    <w:uiPriority w:val="39"/>
    <w:rsid w:val="005348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ehll1">
    <w:name w:val="toc 1"/>
    <w:basedOn w:val="Normal"/>
    <w:next w:val="Normal"/>
    <w:autoRedefine/>
    <w:uiPriority w:val="39"/>
    <w:unhideWhenUsed/>
    <w:rsid w:val="00EE2178"/>
    <w:pPr>
      <w:spacing w:after="100"/>
    </w:pPr>
  </w:style>
  <w:style w:type="character" w:customStyle="1" w:styleId="Rubrik4Char">
    <w:name w:val="Rubrik 4 Char"/>
    <w:basedOn w:val="Standardstycketeckensnitt"/>
    <w:link w:val="Rubrik4"/>
    <w:uiPriority w:val="9"/>
    <w:rsid w:val="00B52756"/>
    <w:rPr>
      <w:rFonts w:ascii="Franklin Gothic Book" w:eastAsiaTheme="majorEastAsia" w:hAnsi="Franklin Gothic Book" w:cstheme="majorBidi"/>
      <w:i/>
      <w:iCs/>
      <w:sz w:val="24"/>
    </w:rPr>
  </w:style>
  <w:style w:type="paragraph" w:styleId="Liststycke">
    <w:name w:val="List Paragraph"/>
    <w:basedOn w:val="Normal"/>
    <w:next w:val="Normal"/>
    <w:autoRedefine/>
    <w:uiPriority w:val="34"/>
    <w:qFormat/>
    <w:rsid w:val="000768F4"/>
    <w:pPr>
      <w:numPr>
        <w:numId w:val="10"/>
      </w:numPr>
      <w:contextualSpacing/>
    </w:pPr>
  </w:style>
  <w:style w:type="table" w:styleId="Rutntstabell2">
    <w:name w:val="Grid Table 2"/>
    <w:basedOn w:val="Normaltabell"/>
    <w:uiPriority w:val="47"/>
    <w:rsid w:val="00F81EA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nehll2">
    <w:name w:val="toc 2"/>
    <w:basedOn w:val="Normal"/>
    <w:next w:val="Normal"/>
    <w:autoRedefine/>
    <w:uiPriority w:val="39"/>
    <w:unhideWhenUsed/>
    <w:rsid w:val="00EE2178"/>
    <w:pPr>
      <w:spacing w:after="100"/>
      <w:ind w:left="240"/>
    </w:pPr>
  </w:style>
  <w:style w:type="table" w:styleId="Rutntstabell4dekorfrg1">
    <w:name w:val="Grid Table 4 Accent 1"/>
    <w:basedOn w:val="Normaltabell"/>
    <w:uiPriority w:val="49"/>
    <w:rsid w:val="00F60F5E"/>
    <w:pPr>
      <w:spacing w:after="0" w:line="240" w:lineRule="auto"/>
    </w:pPr>
    <w:tblPr>
      <w:tblStyleRowBandSize w:val="1"/>
      <w:tblStyleColBandSize w:val="1"/>
      <w:tblBorders>
        <w:top w:val="single" w:sz="4" w:space="0" w:color="5381D9" w:themeColor="accent1" w:themeTint="99"/>
        <w:left w:val="single" w:sz="4" w:space="0" w:color="5381D9" w:themeColor="accent1" w:themeTint="99"/>
        <w:bottom w:val="single" w:sz="4" w:space="0" w:color="5381D9" w:themeColor="accent1" w:themeTint="99"/>
        <w:right w:val="single" w:sz="4" w:space="0" w:color="5381D9" w:themeColor="accent1" w:themeTint="99"/>
        <w:insideH w:val="single" w:sz="4" w:space="0" w:color="5381D9" w:themeColor="accent1" w:themeTint="99"/>
        <w:insideV w:val="single" w:sz="4" w:space="0" w:color="5381D9" w:themeColor="accent1" w:themeTint="99"/>
      </w:tblBorders>
    </w:tblPr>
    <w:tblStylePr w:type="firstRow">
      <w:rPr>
        <w:b/>
        <w:bCs/>
        <w:color w:val="FFFFFF" w:themeColor="background1"/>
      </w:rPr>
      <w:tblPr/>
      <w:tcPr>
        <w:tcBorders>
          <w:top w:val="single" w:sz="4" w:space="0" w:color="1D4185" w:themeColor="accent1"/>
          <w:left w:val="single" w:sz="4" w:space="0" w:color="1D4185" w:themeColor="accent1"/>
          <w:bottom w:val="single" w:sz="4" w:space="0" w:color="1D4185" w:themeColor="accent1"/>
          <w:right w:val="single" w:sz="4" w:space="0" w:color="1D4185" w:themeColor="accent1"/>
          <w:insideH w:val="nil"/>
          <w:insideV w:val="nil"/>
        </w:tcBorders>
        <w:shd w:val="clear" w:color="auto" w:fill="1D4185" w:themeFill="accent1"/>
      </w:tcPr>
    </w:tblStylePr>
    <w:tblStylePr w:type="lastRow">
      <w:rPr>
        <w:b/>
        <w:bCs/>
      </w:rPr>
      <w:tblPr/>
      <w:tcPr>
        <w:tcBorders>
          <w:top w:val="double" w:sz="4" w:space="0" w:color="1D4185" w:themeColor="accent1"/>
        </w:tcBorders>
      </w:tcPr>
    </w:tblStylePr>
    <w:tblStylePr w:type="firstCol">
      <w:rPr>
        <w:b/>
        <w:bCs/>
      </w:rPr>
    </w:tblStylePr>
    <w:tblStylePr w:type="lastCol">
      <w:rPr>
        <w:b/>
        <w:bCs/>
      </w:rPr>
    </w:tblStylePr>
    <w:tblStylePr w:type="band1Vert">
      <w:tblPr/>
      <w:tcPr>
        <w:shd w:val="clear" w:color="auto" w:fill="C5D5F2" w:themeFill="accent1" w:themeFillTint="33"/>
      </w:tcPr>
    </w:tblStylePr>
    <w:tblStylePr w:type="band1Horz">
      <w:tblPr/>
      <w:tcPr>
        <w:shd w:val="clear" w:color="auto" w:fill="C5D5F2" w:themeFill="accent1" w:themeFillTint="33"/>
      </w:tcPr>
    </w:tblStylePr>
  </w:style>
  <w:style w:type="table" w:styleId="Rutntstabell4dekorfrg2">
    <w:name w:val="Grid Table 4 Accent 2"/>
    <w:basedOn w:val="Normaltabell"/>
    <w:uiPriority w:val="49"/>
    <w:rsid w:val="00F60F5E"/>
    <w:pPr>
      <w:spacing w:after="0" w:line="240" w:lineRule="auto"/>
    </w:pPr>
    <w:tblPr>
      <w:tblStyleRowBandSize w:val="1"/>
      <w:tblStyleColBandSize w:val="1"/>
      <w:tblBorders>
        <w:top w:val="single" w:sz="4" w:space="0" w:color="B2C6D9" w:themeColor="accent2" w:themeTint="99"/>
        <w:left w:val="single" w:sz="4" w:space="0" w:color="B2C6D9" w:themeColor="accent2" w:themeTint="99"/>
        <w:bottom w:val="single" w:sz="4" w:space="0" w:color="B2C6D9" w:themeColor="accent2" w:themeTint="99"/>
        <w:right w:val="single" w:sz="4" w:space="0" w:color="B2C6D9" w:themeColor="accent2" w:themeTint="99"/>
        <w:insideH w:val="single" w:sz="4" w:space="0" w:color="B2C6D9" w:themeColor="accent2" w:themeTint="99"/>
        <w:insideV w:val="single" w:sz="4" w:space="0" w:color="B2C6D9" w:themeColor="accent2" w:themeTint="99"/>
      </w:tblBorders>
    </w:tblPr>
    <w:tblStylePr w:type="firstRow">
      <w:rPr>
        <w:b/>
        <w:bCs/>
        <w:color w:val="FFFFFF" w:themeColor="background1"/>
      </w:rPr>
      <w:tblPr/>
      <w:tcPr>
        <w:tcBorders>
          <w:top w:val="single" w:sz="4" w:space="0" w:color="7FA1C0" w:themeColor="accent2"/>
          <w:left w:val="single" w:sz="4" w:space="0" w:color="7FA1C0" w:themeColor="accent2"/>
          <w:bottom w:val="single" w:sz="4" w:space="0" w:color="7FA1C0" w:themeColor="accent2"/>
          <w:right w:val="single" w:sz="4" w:space="0" w:color="7FA1C0" w:themeColor="accent2"/>
          <w:insideH w:val="nil"/>
          <w:insideV w:val="nil"/>
        </w:tcBorders>
        <w:shd w:val="clear" w:color="auto" w:fill="7FA1C0" w:themeFill="accent2"/>
      </w:tcPr>
    </w:tblStylePr>
    <w:tblStylePr w:type="lastRow">
      <w:rPr>
        <w:b/>
        <w:bCs/>
      </w:rPr>
      <w:tblPr/>
      <w:tcPr>
        <w:tcBorders>
          <w:top w:val="double" w:sz="4" w:space="0" w:color="7FA1C0" w:themeColor="accent2"/>
        </w:tcBorders>
      </w:tcPr>
    </w:tblStylePr>
    <w:tblStylePr w:type="firstCol">
      <w:rPr>
        <w:b/>
        <w:bCs/>
      </w:rPr>
    </w:tblStylePr>
    <w:tblStylePr w:type="lastCol">
      <w:rPr>
        <w:b/>
        <w:bCs/>
      </w:rPr>
    </w:tblStylePr>
    <w:tblStylePr w:type="band1Vert">
      <w:tblPr/>
      <w:tcPr>
        <w:shd w:val="clear" w:color="auto" w:fill="E5ECF2" w:themeFill="accent2" w:themeFillTint="33"/>
      </w:tcPr>
    </w:tblStylePr>
    <w:tblStylePr w:type="band1Horz">
      <w:tblPr/>
      <w:tcPr>
        <w:shd w:val="clear" w:color="auto" w:fill="E5ECF2" w:themeFill="accent2" w:themeFillTint="33"/>
      </w:tcPr>
    </w:tblStylePr>
  </w:style>
  <w:style w:type="table" w:styleId="Rutntstabell1ljusdekorfrg5">
    <w:name w:val="Grid Table 1 Light Accent 5"/>
    <w:basedOn w:val="Normaltabell"/>
    <w:uiPriority w:val="46"/>
    <w:rsid w:val="00233FC7"/>
    <w:pPr>
      <w:spacing w:after="0" w:line="240" w:lineRule="auto"/>
    </w:pPr>
    <w:tblPr>
      <w:tblStyleRowBandSize w:val="1"/>
      <w:tblStyleColBandSize w:val="1"/>
      <w:tblBorders>
        <w:top w:val="single" w:sz="4" w:space="0" w:color="E0E0E0" w:themeColor="accent5" w:themeTint="66"/>
        <w:left w:val="single" w:sz="4" w:space="0" w:color="E0E0E0" w:themeColor="accent5" w:themeTint="66"/>
        <w:bottom w:val="single" w:sz="4" w:space="0" w:color="E0E0E0" w:themeColor="accent5" w:themeTint="66"/>
        <w:right w:val="single" w:sz="4" w:space="0" w:color="E0E0E0" w:themeColor="accent5" w:themeTint="66"/>
        <w:insideH w:val="single" w:sz="4" w:space="0" w:color="E0E0E0" w:themeColor="accent5" w:themeTint="66"/>
        <w:insideV w:val="single" w:sz="4" w:space="0" w:color="E0E0E0" w:themeColor="accent5" w:themeTint="66"/>
      </w:tblBorders>
    </w:tblPr>
    <w:tblStylePr w:type="firstRow">
      <w:rPr>
        <w:b/>
        <w:bCs/>
      </w:rPr>
      <w:tblPr/>
      <w:tcPr>
        <w:tcBorders>
          <w:bottom w:val="single" w:sz="12" w:space="0" w:color="D0D0D0" w:themeColor="accent5" w:themeTint="99"/>
        </w:tcBorders>
      </w:tcPr>
    </w:tblStylePr>
    <w:tblStylePr w:type="lastRow">
      <w:rPr>
        <w:b/>
        <w:bCs/>
      </w:rPr>
      <w:tblPr/>
      <w:tcPr>
        <w:tcBorders>
          <w:top w:val="double" w:sz="2" w:space="0" w:color="D0D0D0" w:themeColor="accent5" w:themeTint="99"/>
        </w:tcBorders>
      </w:tcPr>
    </w:tblStylePr>
    <w:tblStylePr w:type="firstCol">
      <w:rPr>
        <w:b/>
        <w:bCs/>
      </w:rPr>
    </w:tblStylePr>
    <w:tblStylePr w:type="lastCol">
      <w:rPr>
        <w:b/>
        <w:bCs/>
      </w:rPr>
    </w:tblStylePr>
  </w:style>
  <w:style w:type="paragraph" w:customStyle="1" w:styleId="Dokumentinformation">
    <w:name w:val="Dokumentinformation"/>
    <w:qFormat/>
    <w:rsid w:val="00811789"/>
    <w:rPr>
      <w:rFonts w:ascii="Franklin Gothic Book" w:hAnsi="Franklin Gothic Book"/>
      <w:sz w:val="24"/>
    </w:rPr>
  </w:style>
  <w:style w:type="paragraph" w:styleId="Innehll3">
    <w:name w:val="toc 3"/>
    <w:basedOn w:val="Normal"/>
    <w:next w:val="Normal"/>
    <w:autoRedefine/>
    <w:uiPriority w:val="39"/>
    <w:unhideWhenUsed/>
    <w:rsid w:val="002E5C4B"/>
    <w:pPr>
      <w:spacing w:after="100"/>
      <w:ind w:left="480"/>
    </w:pPr>
  </w:style>
  <w:style w:type="paragraph" w:customStyle="1" w:styleId="Styrdok-Frsttsblad-antagenav">
    <w:name w:val="Styrdok - Försättsblad -antagen av"/>
    <w:basedOn w:val="Normal"/>
    <w:rsid w:val="0039152D"/>
    <w:pPr>
      <w:tabs>
        <w:tab w:val="center" w:pos="4536"/>
        <w:tab w:val="right" w:pos="9072"/>
      </w:tabs>
      <w:spacing w:before="0" w:line="240" w:lineRule="auto"/>
    </w:pPr>
    <w:rPr>
      <w:rFonts w:ascii="Verdana" w:eastAsia="Times New Roman" w:hAnsi="Verdana" w:cs="Times New Roman"/>
      <w:szCs w:val="24"/>
      <w:lang w:eastAsia="sv-SE"/>
    </w:rPr>
  </w:style>
  <w:style w:type="character" w:styleId="Kommentarsreferens">
    <w:name w:val="annotation reference"/>
    <w:basedOn w:val="Standardstycketeckensnitt"/>
    <w:uiPriority w:val="99"/>
    <w:semiHidden/>
    <w:unhideWhenUsed/>
    <w:rsid w:val="0039152D"/>
    <w:rPr>
      <w:sz w:val="16"/>
      <w:szCs w:val="16"/>
    </w:rPr>
  </w:style>
  <w:style w:type="paragraph" w:styleId="Kommentarer">
    <w:name w:val="annotation text"/>
    <w:basedOn w:val="Normal"/>
    <w:link w:val="KommentarerChar"/>
    <w:uiPriority w:val="99"/>
    <w:unhideWhenUsed/>
    <w:rsid w:val="0039152D"/>
    <w:pPr>
      <w:spacing w:before="0" w:line="240" w:lineRule="auto"/>
    </w:pPr>
    <w:rPr>
      <w:rFonts w:eastAsia="Times New Roman" w:cs="Times New Roman"/>
      <w:sz w:val="20"/>
      <w:szCs w:val="20"/>
      <w:lang w:eastAsia="sv-SE"/>
    </w:rPr>
  </w:style>
  <w:style w:type="character" w:customStyle="1" w:styleId="KommentarerChar">
    <w:name w:val="Kommentarer Char"/>
    <w:basedOn w:val="Standardstycketeckensnitt"/>
    <w:link w:val="Kommentarer"/>
    <w:uiPriority w:val="99"/>
    <w:rsid w:val="0039152D"/>
    <w:rPr>
      <w:rFonts w:ascii="Garamond" w:eastAsia="Times New Roman" w:hAnsi="Garamond" w:cs="Times New Roman"/>
      <w:sz w:val="20"/>
      <w:szCs w:val="20"/>
      <w:lang w:eastAsia="sv-SE"/>
    </w:rPr>
  </w:style>
  <w:style w:type="paragraph" w:styleId="Ballongtext">
    <w:name w:val="Balloon Text"/>
    <w:basedOn w:val="Normal"/>
    <w:link w:val="BallongtextChar"/>
    <w:uiPriority w:val="99"/>
    <w:semiHidden/>
    <w:unhideWhenUsed/>
    <w:rsid w:val="0039152D"/>
    <w:pPr>
      <w:spacing w:before="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9152D"/>
    <w:rPr>
      <w:rFonts w:ascii="Segoe UI" w:hAnsi="Segoe UI" w:cs="Segoe UI"/>
      <w:sz w:val="18"/>
      <w:szCs w:val="18"/>
    </w:rPr>
  </w:style>
  <w:style w:type="paragraph" w:customStyle="1" w:styleId="Styrdok-Sidhuvud-Dokumentnamn">
    <w:name w:val="Styrdok - Sidhuvud - Dokumentnamn"/>
    <w:basedOn w:val="Normal"/>
    <w:rsid w:val="00923CE8"/>
    <w:pPr>
      <w:tabs>
        <w:tab w:val="right" w:pos="7371"/>
      </w:tabs>
      <w:spacing w:before="0" w:after="40" w:line="240" w:lineRule="auto"/>
    </w:pPr>
    <w:rPr>
      <w:rFonts w:ascii="Verdana" w:eastAsia="Times New Roman" w:hAnsi="Verdana" w:cs="Times New Roman"/>
      <w:szCs w:val="24"/>
      <w:lang w:eastAsia="sv-SE"/>
    </w:rPr>
  </w:style>
  <w:style w:type="character" w:styleId="Diskretbetoning">
    <w:name w:val="Subtle Emphasis"/>
    <w:basedOn w:val="Standardstycketeckensnitt"/>
    <w:uiPriority w:val="19"/>
    <w:qFormat/>
    <w:rsid w:val="00923CE8"/>
    <w:rPr>
      <w:i/>
      <w:iCs/>
      <w:color w:val="404040" w:themeColor="text1" w:themeTint="BF"/>
    </w:rPr>
  </w:style>
  <w:style w:type="paragraph" w:styleId="Underrubrik">
    <w:name w:val="Subtitle"/>
    <w:basedOn w:val="Normal"/>
    <w:next w:val="Normal"/>
    <w:link w:val="UnderrubrikChar"/>
    <w:uiPriority w:val="11"/>
    <w:qFormat/>
    <w:rsid w:val="008946C6"/>
    <w:pPr>
      <w:numPr>
        <w:ilvl w:val="1"/>
      </w:numPr>
      <w:spacing w:after="160"/>
    </w:pPr>
    <w:rPr>
      <w:rFonts w:asciiTheme="minorHAnsi" w:eastAsiaTheme="minorEastAsia" w:hAnsiTheme="minorHAnsi"/>
      <w:color w:val="5A5A5A" w:themeColor="text1" w:themeTint="A5"/>
      <w:spacing w:val="15"/>
      <w:sz w:val="22"/>
    </w:rPr>
  </w:style>
  <w:style w:type="character" w:customStyle="1" w:styleId="UnderrubrikChar">
    <w:name w:val="Underrubrik Char"/>
    <w:basedOn w:val="Standardstycketeckensnitt"/>
    <w:link w:val="Underrubrik"/>
    <w:uiPriority w:val="11"/>
    <w:rsid w:val="008946C6"/>
    <w:rPr>
      <w:rFonts w:eastAsiaTheme="minorEastAsia"/>
      <w:color w:val="5A5A5A" w:themeColor="text1" w:themeTint="A5"/>
      <w:spacing w:val="15"/>
    </w:rPr>
  </w:style>
  <w:style w:type="paragraph" w:customStyle="1" w:styleId="Huvudrubrikpb">
    <w:name w:val="Huvudrubrik pb"/>
    <w:basedOn w:val="Rubrik1"/>
    <w:next w:val="Normal"/>
    <w:qFormat/>
    <w:rsid w:val="00203524"/>
    <w:pPr>
      <w:pageBreakBefore/>
      <w:spacing w:line="259" w:lineRule="auto"/>
    </w:pPr>
    <w:rPr>
      <w:rFonts w:eastAsia="Arial" w:cs="Arial"/>
      <w:color w:val="AD2039"/>
      <w:sz w:val="44"/>
      <w:szCs w:val="22"/>
      <w:lang w:eastAsia="sv-SE"/>
    </w:rPr>
  </w:style>
  <w:style w:type="paragraph" w:customStyle="1" w:styleId="Rubrikpb">
    <w:name w:val="Rubrik pb"/>
    <w:basedOn w:val="Rubrik2"/>
    <w:next w:val="Normal"/>
    <w:qFormat/>
    <w:rsid w:val="00B513AA"/>
    <w:pPr>
      <w:spacing w:before="0" w:after="51" w:line="259" w:lineRule="auto"/>
    </w:pPr>
    <w:rPr>
      <w:rFonts w:ascii="Franklin Gothic Book" w:eastAsia="Arial" w:hAnsi="Franklin Gothic Book" w:cs="Arial"/>
      <w:bCs/>
      <w:color w:val="344055"/>
      <w:sz w:val="36"/>
      <w:szCs w:val="20"/>
      <w:lang w:eastAsia="sv-SE"/>
    </w:rPr>
  </w:style>
  <w:style w:type="paragraph" w:customStyle="1" w:styleId="Undergrupp">
    <w:name w:val="Undergrupp"/>
    <w:basedOn w:val="Rubrik3"/>
    <w:next w:val="Normal"/>
    <w:qFormat/>
    <w:rsid w:val="00B513AA"/>
    <w:pPr>
      <w:keepNext w:val="0"/>
      <w:keepLines w:val="0"/>
      <w:spacing w:before="0" w:after="60" w:line="259" w:lineRule="auto"/>
    </w:pPr>
    <w:rPr>
      <w:rFonts w:eastAsia="Arial" w:cs="Arial"/>
      <w:color w:val="344055"/>
      <w:sz w:val="28"/>
      <w:szCs w:val="22"/>
      <w:lang w:eastAsia="sv-SE"/>
    </w:rPr>
  </w:style>
  <w:style w:type="paragraph" w:styleId="Brdtext">
    <w:name w:val="Body Text"/>
    <w:basedOn w:val="Normal"/>
    <w:link w:val="BrdtextChar"/>
    <w:rsid w:val="00B513AA"/>
    <w:pPr>
      <w:suppressAutoHyphens/>
      <w:spacing w:before="0" w:after="170" w:line="288" w:lineRule="auto"/>
    </w:pPr>
    <w:rPr>
      <w:rFonts w:ascii="Times New Roman" w:eastAsiaTheme="minorEastAsia" w:hAnsi="Times New Roman" w:cs="Times New Roman"/>
      <w:color w:val="000000"/>
      <w:szCs w:val="24"/>
      <w:lang w:eastAsia="sv-SE"/>
    </w:rPr>
  </w:style>
  <w:style w:type="character" w:customStyle="1" w:styleId="BrdtextChar">
    <w:name w:val="Brödtext Char"/>
    <w:basedOn w:val="Standardstycketeckensnitt"/>
    <w:link w:val="Brdtext"/>
    <w:rsid w:val="00B513AA"/>
    <w:rPr>
      <w:rFonts w:ascii="Times New Roman" w:eastAsiaTheme="minorEastAsia" w:hAnsi="Times New Roman" w:cs="Times New Roman"/>
      <w:color w:val="000000"/>
      <w:sz w:val="24"/>
      <w:szCs w:val="24"/>
      <w:lang w:eastAsia="sv-SE"/>
    </w:rPr>
  </w:style>
  <w:style w:type="paragraph" w:styleId="Kommentarsmne">
    <w:name w:val="annotation subject"/>
    <w:basedOn w:val="Kommentarer"/>
    <w:next w:val="Kommentarer"/>
    <w:link w:val="KommentarsmneChar"/>
    <w:uiPriority w:val="99"/>
    <w:semiHidden/>
    <w:unhideWhenUsed/>
    <w:rsid w:val="00203524"/>
    <w:pPr>
      <w:spacing w:before="240" w:after="0"/>
    </w:pPr>
    <w:rPr>
      <w:rFonts w:eastAsiaTheme="minorHAnsi" w:cstheme="minorBidi"/>
      <w:b/>
      <w:bCs/>
      <w:lang w:eastAsia="en-US"/>
    </w:rPr>
  </w:style>
  <w:style w:type="character" w:customStyle="1" w:styleId="KommentarsmneChar">
    <w:name w:val="Kommentarsämne Char"/>
    <w:basedOn w:val="KommentarerChar"/>
    <w:link w:val="Kommentarsmne"/>
    <w:uiPriority w:val="99"/>
    <w:semiHidden/>
    <w:rsid w:val="00203524"/>
    <w:rPr>
      <w:rFonts w:ascii="Garamond" w:eastAsia="Times New Roman" w:hAnsi="Garamond" w:cs="Times New Roman"/>
      <w:b/>
      <w:bCs/>
      <w:sz w:val="20"/>
      <w:szCs w:val="20"/>
      <w:lang w:eastAsia="sv-SE"/>
    </w:rPr>
  </w:style>
  <w:style w:type="paragraph" w:styleId="Beskrivning">
    <w:name w:val="caption"/>
    <w:basedOn w:val="Normal"/>
    <w:next w:val="Normal"/>
    <w:uiPriority w:val="35"/>
    <w:unhideWhenUsed/>
    <w:qFormat/>
    <w:rsid w:val="006C17CC"/>
    <w:pPr>
      <w:spacing w:before="0"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96767">
      <w:bodyDiv w:val="1"/>
      <w:marLeft w:val="0"/>
      <w:marRight w:val="0"/>
      <w:marTop w:val="0"/>
      <w:marBottom w:val="0"/>
      <w:divBdr>
        <w:top w:val="none" w:sz="0" w:space="0" w:color="auto"/>
        <w:left w:val="none" w:sz="0" w:space="0" w:color="auto"/>
        <w:bottom w:val="none" w:sz="0" w:space="0" w:color="auto"/>
        <w:right w:val="none" w:sz="0" w:space="0" w:color="auto"/>
      </w:divBdr>
    </w:div>
    <w:div w:id="600796309">
      <w:bodyDiv w:val="1"/>
      <w:marLeft w:val="0"/>
      <w:marRight w:val="0"/>
      <w:marTop w:val="0"/>
      <w:marBottom w:val="0"/>
      <w:divBdr>
        <w:top w:val="none" w:sz="0" w:space="0" w:color="auto"/>
        <w:left w:val="none" w:sz="0" w:space="0" w:color="auto"/>
        <w:bottom w:val="none" w:sz="0" w:space="0" w:color="auto"/>
        <w:right w:val="none" w:sz="0" w:space="0" w:color="auto"/>
      </w:divBdr>
    </w:div>
    <w:div w:id="620114698">
      <w:bodyDiv w:val="1"/>
      <w:marLeft w:val="0"/>
      <w:marRight w:val="0"/>
      <w:marTop w:val="0"/>
      <w:marBottom w:val="0"/>
      <w:divBdr>
        <w:top w:val="none" w:sz="0" w:space="0" w:color="auto"/>
        <w:left w:val="none" w:sz="0" w:space="0" w:color="auto"/>
        <w:bottom w:val="none" w:sz="0" w:space="0" w:color="auto"/>
        <w:right w:val="none" w:sz="0" w:space="0" w:color="auto"/>
      </w:divBdr>
    </w:div>
    <w:div w:id="665785410">
      <w:bodyDiv w:val="1"/>
      <w:marLeft w:val="0"/>
      <w:marRight w:val="0"/>
      <w:marTop w:val="0"/>
      <w:marBottom w:val="0"/>
      <w:divBdr>
        <w:top w:val="none" w:sz="0" w:space="0" w:color="auto"/>
        <w:left w:val="none" w:sz="0" w:space="0" w:color="auto"/>
        <w:bottom w:val="none" w:sz="0" w:space="0" w:color="auto"/>
        <w:right w:val="none" w:sz="0" w:space="0" w:color="auto"/>
      </w:divBdr>
    </w:div>
    <w:div w:id="688262394">
      <w:bodyDiv w:val="1"/>
      <w:marLeft w:val="0"/>
      <w:marRight w:val="0"/>
      <w:marTop w:val="0"/>
      <w:marBottom w:val="0"/>
      <w:divBdr>
        <w:top w:val="none" w:sz="0" w:space="0" w:color="auto"/>
        <w:left w:val="none" w:sz="0" w:space="0" w:color="auto"/>
        <w:bottom w:val="none" w:sz="0" w:space="0" w:color="auto"/>
        <w:right w:val="none" w:sz="0" w:space="0" w:color="auto"/>
      </w:divBdr>
    </w:div>
    <w:div w:id="1112676461">
      <w:bodyDiv w:val="1"/>
      <w:marLeft w:val="0"/>
      <w:marRight w:val="0"/>
      <w:marTop w:val="0"/>
      <w:marBottom w:val="0"/>
      <w:divBdr>
        <w:top w:val="none" w:sz="0" w:space="0" w:color="auto"/>
        <w:left w:val="none" w:sz="0" w:space="0" w:color="auto"/>
        <w:bottom w:val="none" w:sz="0" w:space="0" w:color="auto"/>
        <w:right w:val="none" w:sz="0" w:space="0" w:color="auto"/>
      </w:divBdr>
    </w:div>
    <w:div w:id="1286742255">
      <w:bodyDiv w:val="1"/>
      <w:marLeft w:val="0"/>
      <w:marRight w:val="0"/>
      <w:marTop w:val="0"/>
      <w:marBottom w:val="0"/>
      <w:divBdr>
        <w:top w:val="none" w:sz="0" w:space="0" w:color="auto"/>
        <w:left w:val="none" w:sz="0" w:space="0" w:color="auto"/>
        <w:bottom w:val="none" w:sz="0" w:space="0" w:color="auto"/>
        <w:right w:val="none" w:sz="0" w:space="0" w:color="auto"/>
      </w:divBdr>
    </w:div>
    <w:div w:id="1335259427">
      <w:bodyDiv w:val="1"/>
      <w:marLeft w:val="0"/>
      <w:marRight w:val="0"/>
      <w:marTop w:val="0"/>
      <w:marBottom w:val="0"/>
      <w:divBdr>
        <w:top w:val="none" w:sz="0" w:space="0" w:color="auto"/>
        <w:left w:val="none" w:sz="0" w:space="0" w:color="auto"/>
        <w:bottom w:val="none" w:sz="0" w:space="0" w:color="auto"/>
        <w:right w:val="none" w:sz="0" w:space="0" w:color="auto"/>
      </w:divBdr>
    </w:div>
    <w:div w:id="1416125162">
      <w:bodyDiv w:val="1"/>
      <w:marLeft w:val="0"/>
      <w:marRight w:val="0"/>
      <w:marTop w:val="0"/>
      <w:marBottom w:val="0"/>
      <w:divBdr>
        <w:top w:val="none" w:sz="0" w:space="0" w:color="auto"/>
        <w:left w:val="none" w:sz="0" w:space="0" w:color="auto"/>
        <w:bottom w:val="none" w:sz="0" w:space="0" w:color="auto"/>
        <w:right w:val="none" w:sz="0" w:space="0" w:color="auto"/>
      </w:divBdr>
    </w:div>
    <w:div w:id="1467044466">
      <w:bodyDiv w:val="1"/>
      <w:marLeft w:val="0"/>
      <w:marRight w:val="0"/>
      <w:marTop w:val="0"/>
      <w:marBottom w:val="0"/>
      <w:divBdr>
        <w:top w:val="none" w:sz="0" w:space="0" w:color="auto"/>
        <w:left w:val="none" w:sz="0" w:space="0" w:color="auto"/>
        <w:bottom w:val="none" w:sz="0" w:space="0" w:color="auto"/>
        <w:right w:val="none" w:sz="0" w:space="0" w:color="auto"/>
      </w:divBdr>
    </w:div>
    <w:div w:id="1587953539">
      <w:bodyDiv w:val="1"/>
      <w:marLeft w:val="0"/>
      <w:marRight w:val="0"/>
      <w:marTop w:val="0"/>
      <w:marBottom w:val="0"/>
      <w:divBdr>
        <w:top w:val="none" w:sz="0" w:space="0" w:color="auto"/>
        <w:left w:val="none" w:sz="0" w:space="0" w:color="auto"/>
        <w:bottom w:val="none" w:sz="0" w:space="0" w:color="auto"/>
        <w:right w:val="none" w:sz="0" w:space="0" w:color="auto"/>
      </w:divBdr>
    </w:div>
    <w:div w:id="1597247955">
      <w:bodyDiv w:val="1"/>
      <w:marLeft w:val="0"/>
      <w:marRight w:val="0"/>
      <w:marTop w:val="0"/>
      <w:marBottom w:val="0"/>
      <w:divBdr>
        <w:top w:val="none" w:sz="0" w:space="0" w:color="auto"/>
        <w:left w:val="none" w:sz="0" w:space="0" w:color="auto"/>
        <w:bottom w:val="none" w:sz="0" w:space="0" w:color="auto"/>
        <w:right w:val="none" w:sz="0" w:space="0" w:color="auto"/>
      </w:divBdr>
    </w:div>
    <w:div w:id="1633099981">
      <w:bodyDiv w:val="1"/>
      <w:marLeft w:val="0"/>
      <w:marRight w:val="0"/>
      <w:marTop w:val="0"/>
      <w:marBottom w:val="0"/>
      <w:divBdr>
        <w:top w:val="none" w:sz="0" w:space="0" w:color="auto"/>
        <w:left w:val="none" w:sz="0" w:space="0" w:color="auto"/>
        <w:bottom w:val="none" w:sz="0" w:space="0" w:color="auto"/>
        <w:right w:val="none" w:sz="0" w:space="0" w:color="auto"/>
      </w:divBdr>
    </w:div>
    <w:div w:id="1681197189">
      <w:bodyDiv w:val="1"/>
      <w:marLeft w:val="0"/>
      <w:marRight w:val="0"/>
      <w:marTop w:val="0"/>
      <w:marBottom w:val="0"/>
      <w:divBdr>
        <w:top w:val="none" w:sz="0" w:space="0" w:color="auto"/>
        <w:left w:val="none" w:sz="0" w:space="0" w:color="auto"/>
        <w:bottom w:val="none" w:sz="0" w:space="0" w:color="auto"/>
        <w:right w:val="none" w:sz="0" w:space="0" w:color="auto"/>
      </w:divBdr>
    </w:div>
    <w:div w:id="1824850250">
      <w:bodyDiv w:val="1"/>
      <w:marLeft w:val="0"/>
      <w:marRight w:val="0"/>
      <w:marTop w:val="0"/>
      <w:marBottom w:val="0"/>
      <w:divBdr>
        <w:top w:val="none" w:sz="0" w:space="0" w:color="auto"/>
        <w:left w:val="none" w:sz="0" w:space="0" w:color="auto"/>
        <w:bottom w:val="none" w:sz="0" w:space="0" w:color="auto"/>
        <w:right w:val="none" w:sz="0" w:space="0" w:color="auto"/>
      </w:divBdr>
    </w:div>
    <w:div w:id="184446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eader" Target="header5.xml"/><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customXml" Target="../customXml/item2.xml"/><Relationship Id="rId20" Type="http://schemas.openxmlformats.org/officeDocument/2006/relationships/footer" Target="footer1.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22" Type="http://schemas.openxmlformats.org/officeDocument/2006/relationships/footer" Target="foot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gu029\Downloads\Dokumentmall%20(21).dotx" TargetMode="External"/></Relationships>
</file>

<file path=word/theme/theme1.xml><?xml version="1.0" encoding="utf-8"?>
<a:theme xmlns:a="http://schemas.openxmlformats.org/drawingml/2006/main" name="Office-tema">
  <a:themeElements>
    <a:clrScheme name="Vara kommun (blå)">
      <a:dk1>
        <a:sysClr val="windowText" lastClr="000000"/>
      </a:dk1>
      <a:lt1>
        <a:sysClr val="window" lastClr="FFFFFF"/>
      </a:lt1>
      <a:dk2>
        <a:srgbClr val="44546A"/>
      </a:dk2>
      <a:lt2>
        <a:srgbClr val="E7E6E6"/>
      </a:lt2>
      <a:accent1>
        <a:srgbClr val="1D4185"/>
      </a:accent1>
      <a:accent2>
        <a:srgbClr val="7FA1C0"/>
      </a:accent2>
      <a:accent3>
        <a:srgbClr val="D53A42"/>
      </a:accent3>
      <a:accent4>
        <a:srgbClr val="F5A470"/>
      </a:accent4>
      <a:accent5>
        <a:srgbClr val="B2B2B2"/>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F38346F768A1846B7543C4A4CA12DDD" ma:contentTypeVersion="13" ma:contentTypeDescription="Skapa ett nytt dokument." ma:contentTypeScope="" ma:versionID="4c984c128496e6ca2a8fc09bddd57a58">
  <xsd:schema xmlns:xsd="http://www.w3.org/2001/XMLSchema" xmlns:xs="http://www.w3.org/2001/XMLSchema" xmlns:p="http://schemas.microsoft.com/office/2006/metadata/properties" xmlns:ns2="dbf30396-f5d0-4a5c-aa15-565b5b575ef0" xmlns:ns3="8904fe27-a98d-4cd9-899c-3db076eb1bea" targetNamespace="http://schemas.microsoft.com/office/2006/metadata/properties" ma:root="true" ma:fieldsID="2904d1f459c9ee8bf24befa6e9238aba" ns2:_="" ns3:_="">
    <xsd:import namespace="dbf30396-f5d0-4a5c-aa15-565b5b575ef0"/>
    <xsd:import namespace="8904fe27-a98d-4cd9-899c-3db076eb1be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f30396-f5d0-4a5c-aa15-565b5b575e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eringar" ma:readOnly="false" ma:fieldId="{5cf76f15-5ced-4ddc-b409-7134ff3c332f}" ma:taxonomyMulti="true" ma:sspId="d6674a03-fca0-419c-8f99-7af4d29c989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04fe27-a98d-4cd9-899c-3db076eb1bea"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024c486-18a4-4147-9062-220ebc8f4208}" ma:internalName="TaxCatchAll" ma:showField="CatchAllData" ma:web="8904fe27-a98d-4cd9-899c-3db076eb1be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904fe27-a98d-4cd9-899c-3db076eb1bea" xsi:nil="true"/>
    <lcf76f155ced4ddcb4097134ff3c332f xmlns="dbf30396-f5d0-4a5c-aa15-565b5b575ef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926495-D2CE-42B1-9BCD-3BBC6D397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f30396-f5d0-4a5c-aa15-565b5b575ef0"/>
    <ds:schemaRef ds:uri="8904fe27-a98d-4cd9-899c-3db076eb1b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98D91A-BDAC-4E6A-9D32-63697C74D31F}">
  <ds:schemaRefs>
    <ds:schemaRef ds:uri="http://schemas.microsoft.com/sharepoint/v3/contenttype/forms"/>
  </ds:schemaRefs>
</ds:datastoreItem>
</file>

<file path=customXml/itemProps3.xml><?xml version="1.0" encoding="utf-8"?>
<ds:datastoreItem xmlns:ds="http://schemas.openxmlformats.org/officeDocument/2006/customXml" ds:itemID="{48F90EF8-06CC-44BF-9E61-EDD5F4BA1556}">
  <ds:schemaRefs>
    <ds:schemaRef ds:uri="http://schemas.openxmlformats.org/officeDocument/2006/bibliography"/>
  </ds:schemaRefs>
</ds:datastoreItem>
</file>

<file path=customXml/itemProps4.xml><?xml version="1.0" encoding="utf-8"?>
<ds:datastoreItem xmlns:ds="http://schemas.openxmlformats.org/officeDocument/2006/customXml" ds:itemID="{97D495AD-D1A1-4DDA-8652-962680B69434}">
  <ds:schemaRefs>
    <ds:schemaRef ds:uri="http://www.w3.org/XML/1998/namespace"/>
    <ds:schemaRef ds:uri="http://schemas.openxmlformats.org/package/2006/metadata/core-properties"/>
    <ds:schemaRef ds:uri="http://purl.org/dc/elements/1.1/"/>
    <ds:schemaRef ds:uri="http://purl.org/dc/terms/"/>
    <ds:schemaRef ds:uri="http://schemas.microsoft.com/office/2006/documentManagement/types"/>
    <ds:schemaRef ds:uri="http://schemas.microsoft.com/office/2006/metadata/properties"/>
    <ds:schemaRef ds:uri="http://schemas.microsoft.com/office/infopath/2007/PartnerControls"/>
    <ds:schemaRef ds:uri="8904fe27-a98d-4cd9-899c-3db076eb1bea"/>
    <ds:schemaRef ds:uri="dbf30396-f5d0-4a5c-aa15-565b5b575ef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Dokumentmall (21)</Template>
  <TotalTime>172</TotalTime>
  <Pages>34</Pages>
  <Words>6281</Words>
  <Characters>33294</Characters>
  <Application>Microsoft Office Word</Application>
  <DocSecurity>0</DocSecurity>
  <Lines>277</Lines>
  <Paragraphs>78</Paragraphs>
  <ScaleCrop>false</ScaleCrop>
  <HeadingPairs>
    <vt:vector size="2" baseType="variant">
      <vt:variant>
        <vt:lpstr>Rubrik</vt:lpstr>
      </vt:variant>
      <vt:variant>
        <vt:i4>1</vt:i4>
      </vt:variant>
    </vt:vector>
  </HeadingPairs>
  <TitlesOfParts>
    <vt:vector size="1" baseType="lpstr">
      <vt:lpstr>Mall styrdokument 2021-08-26</vt:lpstr>
    </vt:vector>
  </TitlesOfParts>
  <Company>Goliska IT</Company>
  <LinksUpToDate>false</LinksUpToDate>
  <CharactersWithSpaces>39497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Planbeskrivning för detaljplan Oxeln 2,3 och 4</dc:title>
  <dc:subject/>
  <dc:creator>Vara kommun</dc:creator>
  <cp:keywords/>
  <dc:description/>
  <cp:lastModifiedBy>Hanna Johansson</cp:lastModifiedBy>
  <cp:revision>38</cp:revision>
  <cp:lastPrinted>2025-09-25T18:53:00Z</cp:lastPrinted>
  <dcterms:created xsi:type="dcterms:W3CDTF">2025-09-25T18:41:00Z</dcterms:created>
  <dcterms:modified xsi:type="dcterms:W3CDTF">2026-02-02T12:13:00Z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0x010100BF38346F768A1846B7543C4A4CA12DDD</vt:lpwstr>
  </property>
  <property fmtid="{D5CDD505-2E9C-101B-9397-08002B2CF9AE}" pid="3" name="MediaServiceImageTags">
    <vt:lpwstr/>
  </property>
</Properties>
</file>